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1742" w:lineRule="exact" w:before="0"/>
        <w:ind w:left="100" w:right="0" w:firstLine="0"/>
        <w:jc w:val="left"/>
        <w:rPr>
          <w:rFonts w:ascii="華康儷粗圓(P)" w:hAnsi="華康儷粗圓(P)" w:cs="華康儷粗圓(P)" w:eastAsia="華康儷粗圓(P)"/>
          <w:sz w:val="103"/>
          <w:szCs w:val="103"/>
        </w:rPr>
      </w:pPr>
      <w:r>
        <w:rPr>
          <w:rFonts w:ascii="Arial" w:hAnsi="Arial" w:cs="Arial" w:eastAsia="Arial"/>
          <w:color w:val="231F20"/>
          <w:spacing w:val="-2"/>
          <w:w w:val="95"/>
          <w:position w:val="-30"/>
          <w:sz w:val="199"/>
          <w:szCs w:val="199"/>
        </w:rPr>
        <w:t>105</w:t>
      </w:r>
      <w:r>
        <w:rPr>
          <w:rFonts w:ascii="華康儷粗圓(P)" w:hAnsi="華康儷粗圓(P)" w:cs="華康儷粗圓(P)" w:eastAsia="華康儷粗圓(P)"/>
          <w:color w:val="231F20"/>
          <w:spacing w:val="-1"/>
          <w:w w:val="95"/>
          <w:sz w:val="103"/>
          <w:szCs w:val="103"/>
        </w:rPr>
        <w:t>年實智慧生活整合創新教學聯盟椎動計書</w:t>
      </w:r>
      <w:r>
        <w:rPr>
          <w:rFonts w:ascii="華康儷粗圓(P)" w:hAnsi="華康儷粗圓(P)" w:cs="華康儷粗圓(P)" w:eastAsia="華康儷粗圓(P)"/>
          <w:sz w:val="103"/>
          <w:szCs w:val="103"/>
        </w:rPr>
      </w:r>
    </w:p>
    <w:p>
      <w:pPr>
        <w:pStyle w:val="Heading1"/>
        <w:spacing w:line="1175" w:lineRule="exact"/>
        <w:ind w:left="7069" w:right="0"/>
        <w:jc w:val="left"/>
      </w:pPr>
      <w:r>
        <w:rPr>
          <w:color w:val="231F20"/>
          <w:w w:val="80"/>
        </w:rPr>
        <w:t>智慧科技與產業創新跨服教學聯盟</w:t>
      </w:r>
      <w:r>
        <w:rPr/>
      </w:r>
    </w:p>
    <w:p>
      <w:pPr>
        <w:spacing w:line="240" w:lineRule="auto" w:before="0"/>
        <w:rPr>
          <w:rFonts w:ascii="新細明體" w:hAnsi="新細明體" w:cs="新細明體" w:eastAsia="新細明體"/>
          <w:sz w:val="20"/>
          <w:szCs w:val="20"/>
        </w:rPr>
      </w:pPr>
    </w:p>
    <w:p>
      <w:pPr>
        <w:spacing w:line="240" w:lineRule="auto" w:before="0"/>
        <w:rPr>
          <w:rFonts w:ascii="新細明體" w:hAnsi="新細明體" w:cs="新細明體" w:eastAsia="新細明體"/>
          <w:sz w:val="20"/>
          <w:szCs w:val="20"/>
        </w:rPr>
      </w:pPr>
    </w:p>
    <w:p>
      <w:pPr>
        <w:spacing w:line="240" w:lineRule="auto" w:before="0"/>
        <w:rPr>
          <w:rFonts w:ascii="新細明體" w:hAnsi="新細明體" w:cs="新細明體" w:eastAsia="新細明體"/>
          <w:sz w:val="20"/>
          <w:szCs w:val="20"/>
        </w:rPr>
      </w:pPr>
    </w:p>
    <w:p>
      <w:pPr>
        <w:spacing w:line="240" w:lineRule="auto" w:before="0"/>
        <w:rPr>
          <w:rFonts w:ascii="新細明體" w:hAnsi="新細明體" w:cs="新細明體" w:eastAsia="新細明體"/>
          <w:sz w:val="20"/>
          <w:szCs w:val="20"/>
        </w:rPr>
      </w:pPr>
    </w:p>
    <w:p>
      <w:pPr>
        <w:pStyle w:val="Heading2"/>
        <w:spacing w:line="1267" w:lineRule="exact"/>
        <w:ind w:right="0"/>
        <w:jc w:val="left"/>
      </w:pPr>
      <w:r>
        <w:rPr>
          <w:color w:val="603813"/>
        </w:rPr>
        <w:t>智慧科投興工哥拉計跨界融合工作大</w:t>
      </w:r>
      <w:r>
        <w:rPr/>
      </w:r>
    </w:p>
    <w:p>
      <w:pPr>
        <w:spacing w:before="204"/>
        <w:ind w:left="8135" w:right="0" w:firstLine="0"/>
        <w:jc w:val="left"/>
        <w:rPr>
          <w:rFonts w:ascii="華康儷粗圓(P)" w:hAnsi="華康儷粗圓(P)" w:cs="華康儷粗圓(P)" w:eastAsia="華康儷粗圓(P)"/>
          <w:sz w:val="99"/>
          <w:szCs w:val="99"/>
        </w:rPr>
      </w:pPr>
      <w:r>
        <w:rPr>
          <w:rFonts w:ascii="Arial" w:hAnsi="Arial" w:cs="Arial" w:eastAsia="Arial"/>
          <w:color w:val="603813"/>
          <w:sz w:val="99"/>
          <w:szCs w:val="99"/>
        </w:rPr>
        <w:t>Living</w:t>
      </w:r>
      <w:r>
        <w:rPr>
          <w:rFonts w:ascii="Arial" w:hAnsi="Arial" w:cs="Arial" w:eastAsia="Arial"/>
          <w:color w:val="603813"/>
          <w:spacing w:val="18"/>
          <w:sz w:val="99"/>
          <w:szCs w:val="99"/>
        </w:rPr>
        <w:t> </w:t>
      </w:r>
      <w:r>
        <w:rPr>
          <w:rFonts w:ascii="Arial" w:hAnsi="Arial" w:cs="Arial" w:eastAsia="Arial"/>
          <w:color w:val="603813"/>
          <w:spacing w:val="-2"/>
          <w:sz w:val="99"/>
          <w:szCs w:val="99"/>
        </w:rPr>
        <w:t>Lab</w:t>
      </w:r>
      <w:r>
        <w:rPr>
          <w:rFonts w:ascii="華康儷粗圓(P)" w:hAnsi="華康儷粗圓(P)" w:cs="華康儷粗圓(P)" w:eastAsia="華康儷粗圓(P)"/>
          <w:color w:val="603813"/>
          <w:spacing w:val="-1"/>
          <w:sz w:val="99"/>
          <w:szCs w:val="99"/>
        </w:rPr>
        <w:t>探訪宮漆器盡管噁用</w:t>
      </w:r>
      <w:r>
        <w:rPr>
          <w:rFonts w:ascii="華康儷粗圓(P)" w:hAnsi="華康儷粗圓(P)" w:cs="華康儷粗圓(P)" w:eastAsia="華康儷粗圓(P)"/>
          <w:sz w:val="99"/>
          <w:szCs w:val="99"/>
        </w:rPr>
      </w: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0"/>
        <w:rPr>
          <w:rFonts w:ascii="華康儷粗圓(P)" w:hAnsi="華康儷粗圓(P)" w:cs="華康儷粗圓(P)" w:eastAsia="華康儷粗圓(P)"/>
          <w:sz w:val="20"/>
          <w:szCs w:val="20"/>
        </w:rPr>
      </w:pPr>
    </w:p>
    <w:p>
      <w:pPr>
        <w:spacing w:line="240" w:lineRule="auto" w:before="13"/>
        <w:rPr>
          <w:rFonts w:ascii="華康儷粗圓(P)" w:hAnsi="華康儷粗圓(P)" w:cs="華康儷粗圓(P)" w:eastAsia="華康儷粗圓(P)"/>
          <w:sz w:val="22"/>
          <w:szCs w:val="22"/>
        </w:rPr>
      </w:pPr>
    </w:p>
    <w:p>
      <w:pPr>
        <w:spacing w:after="0" w:line="240" w:lineRule="auto"/>
        <w:rPr>
          <w:rFonts w:ascii="華康儷粗圓(P)" w:hAnsi="華康儷粗圓(P)" w:cs="華康儷粗圓(P)" w:eastAsia="華康儷粗圓(P)"/>
          <w:sz w:val="22"/>
          <w:szCs w:val="22"/>
        </w:rPr>
        <w:sectPr>
          <w:type w:val="continuous"/>
          <w:pgSz w:w="22370" w:h="31660"/>
          <w:pgMar w:top="300" w:bottom="0" w:left="420" w:right="60"/>
        </w:sectPr>
      </w:pPr>
    </w:p>
    <w:p>
      <w:pPr>
        <w:spacing w:line="1415" w:lineRule="exact" w:before="0"/>
        <w:ind w:left="100" w:right="0" w:firstLine="0"/>
        <w:jc w:val="left"/>
        <w:rPr>
          <w:rFonts w:ascii="Arial" w:hAnsi="Arial" w:cs="Arial" w:eastAsia="Arial"/>
          <w:sz w:val="133"/>
          <w:szCs w:val="133"/>
        </w:rPr>
      </w:pPr>
      <w:r>
        <w:rPr>
          <w:rFonts w:ascii="Arial"/>
          <w:color w:val="ED1C24"/>
          <w:spacing w:val="-1"/>
          <w:sz w:val="133"/>
        </w:rPr>
        <w:t>07/04</w:t>
      </w:r>
      <w:r>
        <w:rPr>
          <w:rFonts w:ascii="Arial"/>
          <w:sz w:val="133"/>
        </w:rPr>
      </w:r>
    </w:p>
    <w:p>
      <w:pPr>
        <w:spacing w:line="1176" w:lineRule="exact" w:before="0"/>
        <w:ind w:left="1792" w:right="0" w:firstLine="0"/>
        <w:jc w:val="left"/>
        <w:rPr>
          <w:rFonts w:ascii="Arial" w:hAnsi="Arial" w:cs="Arial" w:eastAsia="Arial"/>
          <w:sz w:val="106"/>
          <w:szCs w:val="106"/>
        </w:rPr>
      </w:pPr>
      <w:r>
        <w:rPr>
          <w:rFonts w:ascii="Arial"/>
          <w:color w:val="ED1C24"/>
          <w:spacing w:val="-1"/>
          <w:sz w:val="106"/>
        </w:rPr>
        <w:t>Monday</w:t>
      </w:r>
      <w:r>
        <w:rPr>
          <w:rFonts w:ascii="Arial"/>
          <w:sz w:val="106"/>
        </w:rPr>
      </w:r>
    </w:p>
    <w:p>
      <w:pPr>
        <w:spacing w:before="536"/>
        <w:ind w:left="100" w:right="0" w:firstLine="0"/>
        <w:jc w:val="left"/>
        <w:rPr>
          <w:rFonts w:ascii="Bookman Old Style" w:hAnsi="Bookman Old Style" w:cs="Bookman Old Style" w:eastAsia="Bookman Old Style"/>
          <w:sz w:val="95"/>
          <w:szCs w:val="95"/>
        </w:rPr>
      </w:pPr>
      <w:r>
        <w:rPr/>
        <w:br w:type="column"/>
      </w:r>
      <w:r>
        <w:rPr>
          <w:rFonts w:ascii="Bookman Old Style"/>
          <w:b w:val="0"/>
          <w:color w:val="2E3092"/>
          <w:sz w:val="95"/>
        </w:rPr>
        <w:t>Arts</w:t>
      </w:r>
      <w:r>
        <w:rPr>
          <w:rFonts w:ascii="Bookman Old Style"/>
          <w:b w:val="0"/>
          <w:color w:val="2E3092"/>
          <w:spacing w:val="132"/>
          <w:sz w:val="95"/>
        </w:rPr>
        <w:t> </w:t>
      </w:r>
      <w:r>
        <w:rPr>
          <w:rFonts w:ascii="Bookman Old Style"/>
          <w:b w:val="0"/>
          <w:color w:val="2E3092"/>
          <w:position w:val="37"/>
          <w:sz w:val="95"/>
        </w:rPr>
        <w:t>&amp;</w:t>
      </w:r>
      <w:r>
        <w:rPr>
          <w:rFonts w:ascii="Bookman Old Style"/>
          <w:sz w:val="95"/>
        </w:rPr>
      </w:r>
    </w:p>
    <w:p>
      <w:pPr>
        <w:spacing w:line="240" w:lineRule="auto" w:before="4"/>
        <w:rPr>
          <w:rFonts w:ascii="Bookman Old Style" w:hAnsi="Bookman Old Style" w:cs="Bookman Old Style" w:eastAsia="Bookman Old Style"/>
          <w:b w:val="0"/>
          <w:bCs w:val="0"/>
          <w:sz w:val="125"/>
          <w:szCs w:val="125"/>
        </w:rPr>
      </w:pPr>
      <w:r>
        <w:rPr/>
        <w:br w:type="column"/>
      </w:r>
      <w:r>
        <w:rPr>
          <w:rFonts w:ascii="Bookman Old Style"/>
          <w:b w:val="0"/>
          <w:sz w:val="125"/>
        </w:rPr>
      </w:r>
    </w:p>
    <w:p>
      <w:pPr>
        <w:spacing w:before="0"/>
        <w:ind w:left="100" w:right="0" w:firstLine="0"/>
        <w:jc w:val="left"/>
        <w:rPr>
          <w:rFonts w:ascii="Bookman Old Style" w:hAnsi="Bookman Old Style" w:cs="Bookman Old Style" w:eastAsia="Bookman Old Style"/>
          <w:sz w:val="95"/>
          <w:szCs w:val="95"/>
        </w:rPr>
      </w:pPr>
      <w:r>
        <w:rPr>
          <w:rFonts w:ascii="Bookman Old Style"/>
          <w:b w:val="0"/>
          <w:color w:val="2E3092"/>
          <w:w w:val="110"/>
          <w:sz w:val="95"/>
        </w:rPr>
        <w:t>technology</w:t>
      </w:r>
      <w:r>
        <w:rPr>
          <w:rFonts w:ascii="Bookman Old Style"/>
          <w:sz w:val="95"/>
        </w:rPr>
      </w:r>
    </w:p>
    <w:p>
      <w:pPr>
        <w:spacing w:after="0"/>
        <w:jc w:val="left"/>
        <w:rPr>
          <w:rFonts w:ascii="Bookman Old Style" w:hAnsi="Bookman Old Style" w:cs="Bookman Old Style" w:eastAsia="Bookman Old Style"/>
          <w:sz w:val="95"/>
          <w:szCs w:val="95"/>
        </w:rPr>
        <w:sectPr>
          <w:type w:val="continuous"/>
          <w:pgSz w:w="22370" w:h="31660"/>
          <w:pgMar w:top="300" w:bottom="0" w:left="420" w:right="60"/>
          <w:cols w:num="3" w:equalWidth="0">
            <w:col w:w="5664" w:space="4372"/>
            <w:col w:w="3228" w:space="737"/>
            <w:col w:w="7889"/>
          </w:cols>
        </w:sectPr>
      </w:pPr>
    </w:p>
    <w:p>
      <w:pPr>
        <w:spacing w:line="240" w:lineRule="auto" w:before="0"/>
        <w:rPr>
          <w:rFonts w:ascii="Bookman Old Style" w:hAnsi="Bookman Old Style" w:cs="Bookman Old Style" w:eastAsia="Bookman Old Style"/>
          <w:b w:val="0"/>
          <w:bCs w:val="0"/>
          <w:sz w:val="20"/>
          <w:szCs w:val="20"/>
        </w:rPr>
      </w:pPr>
    </w:p>
    <w:p>
      <w:pPr>
        <w:spacing w:line="240" w:lineRule="auto" w:before="0"/>
        <w:rPr>
          <w:rFonts w:ascii="Bookman Old Style" w:hAnsi="Bookman Old Style" w:cs="Bookman Old Style" w:eastAsia="Bookman Old Style"/>
          <w:b w:val="0"/>
          <w:bCs w:val="0"/>
          <w:sz w:val="20"/>
          <w:szCs w:val="20"/>
        </w:rPr>
      </w:pPr>
    </w:p>
    <w:p>
      <w:pPr>
        <w:spacing w:after="0" w:line="240" w:lineRule="auto"/>
        <w:rPr>
          <w:rFonts w:ascii="Bookman Old Style" w:hAnsi="Bookman Old Style" w:cs="Bookman Old Style" w:eastAsia="Bookman Old Style"/>
          <w:sz w:val="20"/>
          <w:szCs w:val="20"/>
        </w:rPr>
        <w:sectPr>
          <w:type w:val="continuous"/>
          <w:pgSz w:w="22370" w:h="31660"/>
          <w:pgMar w:top="300" w:bottom="0" w:left="420" w:right="60"/>
        </w:sectPr>
      </w:pPr>
    </w:p>
    <w:p>
      <w:pPr>
        <w:spacing w:line="1461" w:lineRule="exact" w:before="0"/>
        <w:ind w:left="226" w:right="0" w:firstLine="0"/>
        <w:jc w:val="left"/>
        <w:rPr>
          <w:rFonts w:ascii="MS Gothic" w:hAnsi="MS Gothic" w:cs="MS Gothic" w:eastAsia="MS Gothic"/>
          <w:sz w:val="119"/>
          <w:szCs w:val="119"/>
        </w:rPr>
      </w:pPr>
      <w:r>
        <w:rPr>
          <w:rFonts w:ascii="MS Gothic" w:hAnsi="MS Gothic" w:cs="MS Gothic" w:eastAsia="MS Gothic"/>
          <w:color w:val="FFFFFF"/>
          <w:sz w:val="119"/>
          <w:szCs w:val="119"/>
        </w:rPr>
        <w:t>智踅科技在中興新村</w:t>
      </w:r>
      <w:r>
        <w:rPr>
          <w:rFonts w:ascii="MS Gothic" w:hAnsi="MS Gothic" w:cs="MS Gothic" w:eastAsia="MS Gothic"/>
          <w:sz w:val="119"/>
          <w:szCs w:val="119"/>
        </w:rPr>
      </w:r>
    </w:p>
    <w:p>
      <w:pPr>
        <w:spacing w:line="1964" w:lineRule="exact" w:before="0"/>
        <w:ind w:left="226" w:right="0" w:firstLine="0"/>
        <w:jc w:val="left"/>
        <w:rPr>
          <w:rFonts w:ascii="Arial Unicode MS" w:hAnsi="Arial Unicode MS" w:cs="Arial Unicode MS" w:eastAsia="Arial Unicode MS"/>
          <w:sz w:val="106"/>
          <w:szCs w:val="106"/>
        </w:rPr>
      </w:pPr>
      <w:r>
        <w:rPr>
          <w:w w:val="85"/>
        </w:rPr>
        <w:br w:type="column"/>
      </w:r>
      <w:r>
        <w:rPr>
          <w:rFonts w:ascii="Arial Unicode MS" w:hAnsi="Arial Unicode MS" w:cs="Arial Unicode MS" w:eastAsia="Arial Unicode MS"/>
          <w:color w:val="F9ED32"/>
          <w:spacing w:val="-2"/>
          <w:w w:val="85"/>
          <w:sz w:val="106"/>
          <w:szCs w:val="106"/>
        </w:rPr>
        <w:t>．</w:t>
      </w:r>
      <w:r>
        <w:rPr>
          <w:rFonts w:ascii="Arial Unicode MS" w:hAnsi="Arial Unicode MS" w:cs="Arial Unicode MS" w:eastAsia="Arial Unicode MS"/>
          <w:color w:val="F9ED32"/>
          <w:spacing w:val="-2"/>
          <w:w w:val="85"/>
          <w:sz w:val="119"/>
          <w:szCs w:val="119"/>
        </w:rPr>
        <w:t>．</w:t>
      </w:r>
      <w:r>
        <w:rPr>
          <w:rFonts w:ascii="MS Gothic" w:hAnsi="MS Gothic" w:cs="MS Gothic" w:eastAsia="MS Gothic"/>
          <w:color w:val="F9ED32"/>
          <w:spacing w:val="-1"/>
          <w:w w:val="85"/>
          <w:sz w:val="119"/>
          <w:szCs w:val="119"/>
        </w:rPr>
        <w:t>活動議程表</w:t>
      </w:r>
      <w:r>
        <w:rPr>
          <w:rFonts w:ascii="Arial Unicode MS" w:hAnsi="Arial Unicode MS" w:cs="Arial Unicode MS" w:eastAsia="Arial Unicode MS"/>
          <w:color w:val="F9ED32"/>
          <w:spacing w:val="-2"/>
          <w:w w:val="85"/>
          <w:sz w:val="119"/>
          <w:szCs w:val="119"/>
        </w:rPr>
        <w:t>．</w:t>
      </w:r>
      <w:r>
        <w:rPr>
          <w:rFonts w:ascii="Arial Unicode MS" w:hAnsi="Arial Unicode MS" w:cs="Arial Unicode MS" w:eastAsia="Arial Unicode MS"/>
          <w:color w:val="F9ED32"/>
          <w:spacing w:val="-2"/>
          <w:w w:val="85"/>
          <w:sz w:val="106"/>
          <w:szCs w:val="106"/>
        </w:rPr>
        <w:t>．</w:t>
      </w:r>
      <w:r>
        <w:rPr>
          <w:rFonts w:ascii="Arial Unicode MS" w:hAnsi="Arial Unicode MS" w:cs="Arial Unicode MS" w:eastAsia="Arial Unicode MS"/>
          <w:sz w:val="106"/>
          <w:szCs w:val="106"/>
        </w:rPr>
      </w:r>
    </w:p>
    <w:p>
      <w:pPr>
        <w:spacing w:after="0" w:line="1964" w:lineRule="exact"/>
        <w:jc w:val="left"/>
        <w:rPr>
          <w:rFonts w:ascii="Arial Unicode MS" w:hAnsi="Arial Unicode MS" w:cs="Arial Unicode MS" w:eastAsia="Arial Unicode MS"/>
          <w:sz w:val="106"/>
          <w:szCs w:val="106"/>
        </w:rPr>
        <w:sectPr>
          <w:type w:val="continuous"/>
          <w:pgSz w:w="22370" w:h="31660"/>
          <w:pgMar w:top="300" w:bottom="0" w:left="420" w:right="60"/>
          <w:cols w:num="2" w:equalWidth="0">
            <w:col w:w="10985" w:space="1016"/>
            <w:col w:w="9889"/>
          </w:cols>
        </w:sectPr>
      </w:pPr>
    </w:p>
    <w:p>
      <w:pPr>
        <w:spacing w:line="240" w:lineRule="auto" w:before="17"/>
        <w:rPr>
          <w:rFonts w:ascii="Arial Unicode MS" w:hAnsi="Arial Unicode MS" w:cs="Arial Unicode MS" w:eastAsia="Arial Unicode MS"/>
          <w:sz w:val="11"/>
          <w:szCs w:val="11"/>
        </w:rPr>
      </w:pPr>
    </w:p>
    <w:p>
      <w:pPr>
        <w:pStyle w:val="BodyText"/>
        <w:tabs>
          <w:tab w:pos="7259" w:val="left" w:leader="none"/>
          <w:tab w:pos="13774" w:val="left" w:leader="none"/>
          <w:tab w:pos="18569" w:val="left" w:leader="none"/>
        </w:tabs>
        <w:spacing w:line="534" w:lineRule="exact"/>
        <w:ind w:left="1586" w:right="0"/>
        <w:jc w:val="left"/>
      </w:pPr>
      <w:r>
        <w:rPr>
          <w:color w:val="050100"/>
          <w:w w:val="140"/>
        </w:rPr>
        <w:t>時間</w:t>
        <w:tab/>
      </w:r>
      <w:r>
        <w:rPr>
          <w:rFonts w:ascii="新細明體" w:hAnsi="新細明體" w:cs="新細明體" w:eastAsia="新細明體"/>
          <w:color w:val="050100"/>
          <w:spacing w:val="-1"/>
          <w:w w:val="140"/>
        </w:rPr>
        <w:t>內</w:t>
      </w:r>
      <w:r>
        <w:rPr>
          <w:color w:val="050100"/>
          <w:spacing w:val="-1"/>
          <w:w w:val="140"/>
        </w:rPr>
        <w:t>容</w:t>
        <w:tab/>
      </w:r>
      <w:r>
        <w:rPr>
          <w:color w:val="050100"/>
          <w:w w:val="140"/>
        </w:rPr>
        <w:t>請者</w:t>
        <w:tab/>
        <w:t>也點</w:t>
      </w:r>
      <w:r>
        <w:rPr/>
      </w:r>
    </w:p>
    <w:p>
      <w:pPr>
        <w:spacing w:line="240" w:lineRule="auto" w:before="0"/>
        <w:rPr>
          <w:rFonts w:ascii="MS Gothic" w:hAnsi="MS Gothic" w:cs="MS Gothic" w:eastAsia="MS Gothic"/>
          <w:sz w:val="20"/>
          <w:szCs w:val="20"/>
        </w:rPr>
      </w:pPr>
    </w:p>
    <w:p>
      <w:pPr>
        <w:pStyle w:val="BodyText"/>
        <w:tabs>
          <w:tab w:pos="10002" w:val="left" w:leader="none"/>
        </w:tabs>
        <w:spacing w:line="240" w:lineRule="auto" w:before="146"/>
        <w:ind w:left="627" w:right="0"/>
        <w:jc w:val="left"/>
      </w:pPr>
      <w:r>
        <w:rPr>
          <w:rFonts w:ascii="Kristen ITC" w:hAnsi="Kristen ITC" w:cs="Kristen ITC" w:eastAsia="Kristen ITC"/>
          <w:color w:val="050100"/>
          <w:w w:val="140"/>
        </w:rPr>
        <w:t>08:30-08:50</w:t>
        <w:tab/>
      </w:r>
      <w:r>
        <w:rPr>
          <w:color w:val="050100"/>
          <w:w w:val="140"/>
          <w:position w:val="-6"/>
        </w:rPr>
        <w:t>報到</w:t>
      </w:r>
      <w:r>
        <w:rPr/>
      </w:r>
    </w:p>
    <w:p>
      <w:pPr>
        <w:spacing w:line="240" w:lineRule="auto" w:before="0"/>
        <w:rPr>
          <w:rFonts w:ascii="MS Gothic" w:hAnsi="MS Gothic" w:cs="MS Gothic" w:eastAsia="MS Gothic"/>
          <w:sz w:val="20"/>
          <w:szCs w:val="20"/>
        </w:rPr>
      </w:pPr>
    </w:p>
    <w:p>
      <w:pPr>
        <w:spacing w:line="240" w:lineRule="auto" w:before="4"/>
        <w:rPr>
          <w:rFonts w:ascii="MS Gothic" w:hAnsi="MS Gothic" w:cs="MS Gothic" w:eastAsia="MS Gothic"/>
          <w:sz w:val="14"/>
          <w:szCs w:val="14"/>
        </w:rPr>
      </w:pPr>
    </w:p>
    <w:p>
      <w:pPr>
        <w:spacing w:after="0" w:line="240" w:lineRule="auto"/>
        <w:rPr>
          <w:rFonts w:ascii="MS Gothic" w:hAnsi="MS Gothic" w:cs="MS Gothic" w:eastAsia="MS Gothic"/>
          <w:sz w:val="14"/>
          <w:szCs w:val="14"/>
        </w:rPr>
        <w:sectPr>
          <w:type w:val="continuous"/>
          <w:pgSz w:w="22370" w:h="31660"/>
          <w:pgMar w:top="300" w:bottom="0" w:left="420" w:right="60"/>
        </w:sectPr>
      </w:pPr>
    </w:p>
    <w:p>
      <w:pPr>
        <w:spacing w:line="240" w:lineRule="auto" w:before="5"/>
        <w:rPr>
          <w:rFonts w:ascii="MS Gothic" w:hAnsi="MS Gothic" w:cs="MS Gothic" w:eastAsia="MS Gothic"/>
          <w:sz w:val="49"/>
          <w:szCs w:val="49"/>
        </w:rPr>
      </w:pPr>
    </w:p>
    <w:p>
      <w:pPr>
        <w:pStyle w:val="BodyText"/>
        <w:tabs>
          <w:tab w:pos="4492" w:val="left" w:leader="none"/>
        </w:tabs>
        <w:spacing w:line="240" w:lineRule="auto"/>
        <w:ind w:left="586" w:right="0"/>
        <w:jc w:val="left"/>
      </w:pPr>
      <w:r>
        <w:rPr>
          <w:rFonts w:ascii="Kristen ITC" w:hAnsi="Kristen ITC" w:cs="Kristen ITC" w:eastAsia="Kristen ITC"/>
          <w:color w:val="050100"/>
          <w:w w:val="140"/>
          <w:position w:val="7"/>
        </w:rPr>
        <w:t>08:50-09:00</w:t>
        <w:tab/>
      </w:r>
      <w:r>
        <w:rPr>
          <w:color w:val="050100"/>
          <w:w w:val="140"/>
        </w:rPr>
        <w:t>開場</w:t>
      </w:r>
      <w:r>
        <w:rPr>
          <w:rFonts w:ascii="MS Gothic" w:hAnsi="MS Gothic" w:cs="MS Gothic" w:eastAsia="MS Gothic"/>
          <w:color w:val="050100"/>
          <w:w w:val="140"/>
        </w:rPr>
        <w:t>-</w:t>
      </w:r>
      <w:r>
        <w:rPr>
          <w:color w:val="050100"/>
          <w:w w:val="140"/>
        </w:rPr>
        <w:t>服務語計與智踅科技</w:t>
      </w:r>
      <w:r>
        <w:rPr/>
      </w:r>
    </w:p>
    <w:p>
      <w:pPr>
        <w:spacing w:line="240" w:lineRule="auto" w:before="0"/>
        <w:rPr>
          <w:rFonts w:ascii="MS Gothic" w:hAnsi="MS Gothic" w:cs="MS Gothic" w:eastAsia="MS Gothic"/>
          <w:sz w:val="42"/>
          <w:szCs w:val="42"/>
        </w:rPr>
      </w:pPr>
    </w:p>
    <w:p>
      <w:pPr>
        <w:spacing w:line="240" w:lineRule="auto" w:before="5"/>
        <w:rPr>
          <w:rFonts w:ascii="MS Gothic" w:hAnsi="MS Gothic" w:cs="MS Gothic" w:eastAsia="MS Gothic"/>
          <w:sz w:val="48"/>
          <w:szCs w:val="48"/>
        </w:rPr>
      </w:pPr>
    </w:p>
    <w:p>
      <w:pPr>
        <w:pStyle w:val="BodyText"/>
        <w:tabs>
          <w:tab w:pos="5800" w:val="left" w:leader="none"/>
        </w:tabs>
        <w:spacing w:line="240" w:lineRule="auto"/>
        <w:ind w:left="575" w:right="0"/>
        <w:jc w:val="left"/>
      </w:pPr>
      <w:r>
        <w:rPr>
          <w:rFonts w:ascii="Kristen ITC" w:hAnsi="Kristen ITC" w:cs="Kristen ITC" w:eastAsia="Kristen ITC"/>
          <w:color w:val="050100"/>
          <w:w w:val="140"/>
        </w:rPr>
        <w:t>09:00-10:00</w:t>
        <w:tab/>
      </w:r>
      <w:r>
        <w:rPr>
          <w:color w:val="050100"/>
          <w:w w:val="140"/>
        </w:rPr>
        <w:t>物聯網晶片實務</w:t>
      </w:r>
      <w:r>
        <w:rPr/>
      </w:r>
    </w:p>
    <w:p>
      <w:pPr>
        <w:pStyle w:val="BodyText"/>
        <w:spacing w:line="510" w:lineRule="exact"/>
        <w:ind w:left="587" w:right="12"/>
        <w:jc w:val="center"/>
      </w:pPr>
      <w:r>
        <w:rPr>
          <w:w w:val="140"/>
        </w:rPr>
        <w:br w:type="column"/>
      </w:r>
      <w:r>
        <w:rPr>
          <w:color w:val="050100"/>
          <w:w w:val="140"/>
        </w:rPr>
        <w:t>南開科技大學</w:t>
      </w:r>
      <w:r>
        <w:rPr/>
      </w:r>
    </w:p>
    <w:p>
      <w:pPr>
        <w:pStyle w:val="BodyText"/>
        <w:spacing w:line="308" w:lineRule="auto" w:before="148"/>
        <w:ind w:left="587" w:right="12"/>
        <w:jc w:val="center"/>
      </w:pPr>
      <w:r>
        <w:rPr>
          <w:color w:val="050100"/>
          <w:w w:val="145"/>
        </w:rPr>
        <w:t>數他生活J韋系</w:t>
      </w:r>
      <w:r>
        <w:rPr>
          <w:color w:val="050100"/>
          <w:spacing w:val="23"/>
          <w:w w:val="141"/>
        </w:rPr>
        <w:t> </w:t>
      </w:r>
      <w:r>
        <w:rPr>
          <w:color w:val="050100"/>
          <w:spacing w:val="-2"/>
          <w:w w:val="145"/>
        </w:rPr>
        <w:t>鍾秋嬌</w:t>
      </w:r>
      <w:r>
        <w:rPr>
          <w:color w:val="050100"/>
          <w:spacing w:val="197"/>
          <w:w w:val="145"/>
        </w:rPr>
        <w:t> </w:t>
      </w:r>
      <w:r>
        <w:rPr>
          <w:color w:val="050100"/>
          <w:w w:val="145"/>
        </w:rPr>
        <w:t>J</w:t>
      </w:r>
      <w:r>
        <w:rPr>
          <w:color w:val="050100"/>
          <w:spacing w:val="1"/>
          <w:w w:val="145"/>
        </w:rPr>
        <w:t>教鞭</w:t>
      </w:r>
      <w:r>
        <w:rPr>
          <w:color w:val="050100"/>
          <w:spacing w:val="24"/>
          <w:w w:val="141"/>
        </w:rPr>
        <w:t> </w:t>
      </w:r>
      <w:r>
        <w:rPr>
          <w:color w:val="050100"/>
          <w:w w:val="140"/>
        </w:rPr>
        <w:t>耕雲智踅生活科技</w:t>
      </w:r>
      <w:r>
        <w:rPr>
          <w:color w:val="050100"/>
          <w:spacing w:val="22"/>
          <w:w w:val="141"/>
        </w:rPr>
        <w:t> </w:t>
      </w:r>
      <w:r>
        <w:rPr>
          <w:color w:val="050100"/>
          <w:spacing w:val="-2"/>
          <w:w w:val="145"/>
        </w:rPr>
        <w:t>邱仁戚</w:t>
      </w:r>
      <w:r>
        <w:rPr/>
      </w:r>
    </w:p>
    <w:p>
      <w:pPr>
        <w:spacing w:line="240" w:lineRule="auto" w:before="0"/>
        <w:rPr>
          <w:rFonts w:ascii="MS Gothic" w:hAnsi="MS Gothic" w:cs="MS Gothic" w:eastAsia="MS Gothic"/>
          <w:sz w:val="40"/>
          <w:szCs w:val="40"/>
        </w:rPr>
      </w:pPr>
      <w:r>
        <w:rPr/>
        <w:br w:type="column"/>
      </w:r>
      <w:r>
        <w:rPr>
          <w:rFonts w:ascii="MS Gothic"/>
          <w:sz w:val="40"/>
        </w:rPr>
      </w:r>
    </w:p>
    <w:p>
      <w:pPr>
        <w:spacing w:line="240" w:lineRule="auto" w:before="0"/>
        <w:rPr>
          <w:rFonts w:ascii="MS Gothic" w:hAnsi="MS Gothic" w:cs="MS Gothic" w:eastAsia="MS Gothic"/>
          <w:sz w:val="40"/>
          <w:szCs w:val="40"/>
        </w:rPr>
      </w:pPr>
    </w:p>
    <w:p>
      <w:pPr>
        <w:spacing w:line="240" w:lineRule="auto" w:before="0"/>
        <w:rPr>
          <w:rFonts w:ascii="MS Gothic" w:hAnsi="MS Gothic" w:cs="MS Gothic" w:eastAsia="MS Gothic"/>
          <w:sz w:val="40"/>
          <w:szCs w:val="40"/>
        </w:rPr>
      </w:pPr>
    </w:p>
    <w:p>
      <w:pPr>
        <w:spacing w:line="240" w:lineRule="auto" w:before="0"/>
        <w:rPr>
          <w:rFonts w:ascii="MS Gothic" w:hAnsi="MS Gothic" w:cs="MS Gothic" w:eastAsia="MS Gothic"/>
          <w:sz w:val="40"/>
          <w:szCs w:val="40"/>
        </w:rPr>
      </w:pPr>
    </w:p>
    <w:p>
      <w:pPr>
        <w:spacing w:line="240" w:lineRule="auto" w:before="0"/>
        <w:rPr>
          <w:rFonts w:ascii="MS Gothic" w:hAnsi="MS Gothic" w:cs="MS Gothic" w:eastAsia="MS Gothic"/>
          <w:sz w:val="40"/>
          <w:szCs w:val="40"/>
        </w:rPr>
      </w:pPr>
    </w:p>
    <w:p>
      <w:pPr>
        <w:spacing w:line="240" w:lineRule="auto" w:before="4"/>
        <w:rPr>
          <w:rFonts w:ascii="MS Gothic" w:hAnsi="MS Gothic" w:cs="MS Gothic" w:eastAsia="MS Gothic"/>
          <w:sz w:val="31"/>
          <w:szCs w:val="31"/>
        </w:rPr>
      </w:pPr>
    </w:p>
    <w:p>
      <w:pPr>
        <w:pStyle w:val="BodyText"/>
        <w:spacing w:line="528" w:lineRule="exact"/>
        <w:ind w:left="575" w:right="0"/>
        <w:jc w:val="left"/>
      </w:pPr>
      <w:r>
        <w:rPr>
          <w:color w:val="050100"/>
          <w:w w:val="140"/>
        </w:rPr>
        <w:t>南開科技大學</w:t>
      </w:r>
      <w:r>
        <w:rPr/>
      </w:r>
    </w:p>
    <w:p>
      <w:pPr>
        <w:spacing w:after="0" w:line="528" w:lineRule="exact"/>
        <w:jc w:val="left"/>
        <w:sectPr>
          <w:type w:val="continuous"/>
          <w:pgSz w:w="22370" w:h="31660"/>
          <w:pgMar w:top="300" w:bottom="0" w:left="420" w:right="60"/>
          <w:cols w:num="3" w:equalWidth="0">
            <w:col w:w="11182" w:space="273"/>
            <w:col w:w="5231" w:space="146"/>
            <w:col w:w="5058"/>
          </w:cols>
        </w:sectPr>
      </w:pPr>
    </w:p>
    <w:p>
      <w:pPr>
        <w:pStyle w:val="BodyText"/>
        <w:spacing w:line="312" w:lineRule="exact"/>
        <w:ind w:right="0"/>
        <w:jc w:val="right"/>
      </w:pPr>
      <w:r>
        <w:rPr>
          <w:color w:val="050100"/>
          <w:w w:val="140"/>
        </w:rPr>
        <w:t>中部科學工業園區</w:t>
      </w:r>
      <w:r>
        <w:rPr/>
      </w:r>
    </w:p>
    <w:p>
      <w:pPr>
        <w:pStyle w:val="BodyText"/>
        <w:tabs>
          <w:tab w:pos="5219" w:val="left" w:leader="none"/>
        </w:tabs>
        <w:spacing w:line="382" w:lineRule="exact"/>
        <w:ind w:left="633" w:right="0"/>
        <w:jc w:val="left"/>
      </w:pPr>
      <w:r>
        <w:rPr>
          <w:rFonts w:ascii="Kristen ITC" w:hAnsi="Kristen ITC" w:cs="Kristen ITC" w:eastAsia="Kristen ITC"/>
          <w:color w:val="050100"/>
          <w:w w:val="140"/>
        </w:rPr>
        <w:t>10:00-11:00</w:t>
        <w:tab/>
      </w:r>
      <w:r>
        <w:rPr>
          <w:color w:val="050100"/>
          <w:w w:val="140"/>
        </w:rPr>
        <w:t>智踅科技在中興新村</w:t>
      </w:r>
      <w:r>
        <w:rPr/>
      </w:r>
    </w:p>
    <w:p>
      <w:pPr>
        <w:pStyle w:val="BodyText"/>
        <w:spacing w:line="401" w:lineRule="exact"/>
        <w:ind w:left="12030" w:right="0"/>
        <w:jc w:val="center"/>
      </w:pPr>
      <w:r>
        <w:rPr>
          <w:color w:val="050100"/>
          <w:spacing w:val="-1"/>
          <w:w w:val="140"/>
        </w:rPr>
        <w:t>王丹壯</w:t>
      </w:r>
      <w:r>
        <w:rPr>
          <w:color w:val="050100"/>
          <w:spacing w:val="25"/>
          <w:w w:val="140"/>
        </w:rPr>
        <w:t> </w:t>
      </w:r>
      <w:r>
        <w:rPr>
          <w:color w:val="050100"/>
          <w:spacing w:val="1"/>
          <w:w w:val="140"/>
        </w:rPr>
        <w:t>局長</w:t>
      </w:r>
      <w:r>
        <w:rPr/>
      </w:r>
    </w:p>
    <w:p>
      <w:pPr>
        <w:pStyle w:val="BodyText"/>
        <w:spacing w:line="467" w:lineRule="exact" w:before="165"/>
        <w:ind w:right="288"/>
        <w:jc w:val="right"/>
      </w:pPr>
      <w:r>
        <w:rPr>
          <w:color w:val="050100"/>
          <w:w w:val="140"/>
        </w:rPr>
        <w:t>日官棉人鮮鋪子</w:t>
      </w:r>
      <w:r>
        <w:rPr/>
      </w:r>
    </w:p>
    <w:p>
      <w:pPr>
        <w:pStyle w:val="BodyText"/>
        <w:spacing w:line="260" w:lineRule="auto" w:before="54"/>
        <w:ind w:left="396" w:right="745" w:firstLine="51"/>
        <w:jc w:val="center"/>
      </w:pPr>
      <w:r>
        <w:rPr>
          <w:w w:val="140"/>
        </w:rPr>
        <w:br w:type="column"/>
      </w:r>
      <w:r>
        <w:rPr>
          <w:color w:val="050100"/>
          <w:spacing w:val="-1"/>
          <w:w w:val="140"/>
        </w:rPr>
        <w:t>樸莘樓</w:t>
      </w:r>
      <w:r>
        <w:rPr>
          <w:color w:val="050100"/>
          <w:spacing w:val="-133"/>
          <w:w w:val="140"/>
        </w:rPr>
        <w:t> </w:t>
      </w:r>
      <w:r>
        <w:rPr>
          <w:rFonts w:ascii="MS Gothic" w:hAnsi="MS Gothic" w:cs="MS Gothic" w:eastAsia="MS Gothic"/>
          <w:color w:val="050100"/>
          <w:w w:val="140"/>
        </w:rPr>
        <w:t>3</w:t>
      </w:r>
      <w:r>
        <w:rPr>
          <w:rFonts w:ascii="MS Gothic" w:hAnsi="MS Gothic" w:cs="MS Gothic" w:eastAsia="MS Gothic"/>
          <w:color w:val="050100"/>
          <w:spacing w:val="-128"/>
          <w:w w:val="140"/>
        </w:rPr>
        <w:t> </w:t>
      </w:r>
      <w:r>
        <w:rPr>
          <w:color w:val="050100"/>
          <w:w w:val="140"/>
        </w:rPr>
        <w:t>樓</w:t>
      </w:r>
      <w:r>
        <w:rPr>
          <w:color w:val="050100"/>
          <w:spacing w:val="23"/>
          <w:w w:val="141"/>
        </w:rPr>
        <w:t> </w:t>
      </w:r>
      <w:r>
        <w:rPr>
          <w:color w:val="050100"/>
          <w:w w:val="140"/>
        </w:rPr>
        <w:t>第二會議室</w:t>
      </w:r>
      <w:r>
        <w:rPr/>
      </w:r>
    </w:p>
    <w:p>
      <w:pPr>
        <w:spacing w:line="453" w:lineRule="exact" w:before="65"/>
        <w:ind w:left="0" w:right="349" w:firstLine="0"/>
        <w:jc w:val="center"/>
        <w:rPr>
          <w:rFonts w:ascii="MS Gothic" w:hAnsi="MS Gothic" w:cs="MS Gothic" w:eastAsia="MS Gothic"/>
          <w:sz w:val="45"/>
          <w:szCs w:val="45"/>
        </w:rPr>
      </w:pPr>
      <w:r>
        <w:rPr>
          <w:rFonts w:ascii="MS Gothic" w:hAnsi="MS Gothic" w:cs="MS Gothic" w:eastAsia="MS Gothic"/>
          <w:color w:val="231F20"/>
          <w:w w:val="75"/>
          <w:sz w:val="45"/>
          <w:szCs w:val="45"/>
        </w:rPr>
        <w:t>(南投縣草屯鎮中正路568號)</w:t>
      </w:r>
      <w:r>
        <w:rPr>
          <w:rFonts w:ascii="MS Gothic" w:hAnsi="MS Gothic" w:cs="MS Gothic" w:eastAsia="MS Gothic"/>
          <w:sz w:val="45"/>
          <w:szCs w:val="45"/>
        </w:rPr>
      </w:r>
    </w:p>
    <w:p>
      <w:pPr>
        <w:spacing w:after="0" w:line="453" w:lineRule="exact"/>
        <w:jc w:val="center"/>
        <w:rPr>
          <w:rFonts w:ascii="MS Gothic" w:hAnsi="MS Gothic" w:cs="MS Gothic" w:eastAsia="MS Gothic"/>
          <w:sz w:val="45"/>
          <w:szCs w:val="45"/>
        </w:rPr>
        <w:sectPr>
          <w:type w:val="continuous"/>
          <w:pgSz w:w="22370" w:h="31660"/>
          <w:pgMar w:top="300" w:bottom="0" w:left="420" w:right="60"/>
          <w:cols w:num="2" w:equalWidth="0">
            <w:col w:w="16686" w:space="40"/>
            <w:col w:w="5164"/>
          </w:cols>
        </w:sectPr>
      </w:pPr>
    </w:p>
    <w:p>
      <w:pPr>
        <w:pStyle w:val="BodyText"/>
        <w:tabs>
          <w:tab w:pos="6381" w:val="left" w:leader="none"/>
        </w:tabs>
        <w:spacing w:line="489" w:lineRule="exact"/>
        <w:ind w:left="662" w:right="0"/>
        <w:jc w:val="left"/>
      </w:pPr>
      <w:r>
        <w:rPr>
          <w:rFonts w:ascii="Kristen ITC" w:hAnsi="Kristen ITC" w:cs="Kristen ITC" w:eastAsia="Kristen ITC"/>
          <w:color w:val="050100"/>
          <w:w w:val="140"/>
        </w:rPr>
        <w:t>11:00-12:00</w:t>
        <w:tab/>
      </w:r>
      <w:r>
        <w:rPr>
          <w:color w:val="050100"/>
          <w:spacing w:val="1"/>
          <w:w w:val="140"/>
        </w:rPr>
        <w:t>漆器與生活</w:t>
      </w:r>
      <w:r>
        <w:rPr/>
      </w:r>
    </w:p>
    <w:p>
      <w:pPr>
        <w:spacing w:line="240" w:lineRule="auto" w:before="8"/>
        <w:rPr>
          <w:rFonts w:ascii="MS Gothic" w:hAnsi="MS Gothic" w:cs="MS Gothic" w:eastAsia="MS Gothic"/>
          <w:sz w:val="43"/>
          <w:szCs w:val="43"/>
        </w:rPr>
      </w:pPr>
    </w:p>
    <w:p>
      <w:pPr>
        <w:pStyle w:val="BodyText"/>
        <w:tabs>
          <w:tab w:pos="9130" w:val="left" w:leader="none"/>
        </w:tabs>
        <w:spacing w:line="240" w:lineRule="auto"/>
        <w:ind w:left="662" w:right="0"/>
        <w:jc w:val="left"/>
        <w:rPr>
          <w:rFonts w:ascii="MS Gothic" w:hAnsi="MS Gothic" w:cs="MS Gothic" w:eastAsia="MS Gothic"/>
        </w:rPr>
      </w:pPr>
      <w:r>
        <w:rPr>
          <w:rFonts w:ascii="Kristen ITC" w:hAnsi="Kristen ITC" w:cs="Kristen ITC" w:eastAsia="Kristen ITC"/>
          <w:color w:val="050100"/>
          <w:w w:val="140"/>
        </w:rPr>
        <w:t>12:00-13:00</w:t>
        <w:tab/>
      </w:r>
      <w:r>
        <w:rPr>
          <w:rFonts w:ascii="MS Gothic" w:hAnsi="MS Gothic" w:cs="MS Gothic" w:eastAsia="MS Gothic"/>
          <w:color w:val="050100"/>
          <w:w w:val="140"/>
        </w:rPr>
        <w:t>~</w:t>
      </w:r>
      <w:r>
        <w:rPr>
          <w:color w:val="050100"/>
          <w:w w:val="140"/>
        </w:rPr>
        <w:t>午餐時間</w:t>
      </w:r>
      <w:r>
        <w:rPr>
          <w:rFonts w:ascii="MS Gothic" w:hAnsi="MS Gothic" w:cs="MS Gothic" w:eastAsia="MS Gothic"/>
          <w:color w:val="050100"/>
          <w:w w:val="140"/>
        </w:rPr>
        <w:t>~</w:t>
      </w:r>
      <w:r>
        <w:rPr>
          <w:rFonts w:ascii="MS Gothic" w:hAnsi="MS Gothic" w:cs="MS Gothic" w:eastAsia="MS Gothic"/>
        </w:rPr>
      </w:r>
    </w:p>
    <w:p>
      <w:pPr>
        <w:spacing w:line="240" w:lineRule="auto" w:before="0"/>
        <w:rPr>
          <w:rFonts w:ascii="MS Gothic" w:hAnsi="MS Gothic" w:cs="MS Gothic" w:eastAsia="MS Gothic"/>
          <w:sz w:val="44"/>
          <w:szCs w:val="44"/>
        </w:rPr>
      </w:pPr>
    </w:p>
    <w:p>
      <w:pPr>
        <w:pStyle w:val="BodyText"/>
        <w:tabs>
          <w:tab w:pos="4928" w:val="left" w:leader="none"/>
        </w:tabs>
        <w:spacing w:line="240" w:lineRule="auto" w:before="335"/>
        <w:ind w:left="656" w:right="0"/>
        <w:jc w:val="left"/>
      </w:pPr>
      <w:r>
        <w:rPr>
          <w:rFonts w:ascii="Kristen ITC" w:hAnsi="Kristen ITC" w:cs="Kristen ITC" w:eastAsia="Kristen ITC"/>
          <w:color w:val="050100"/>
          <w:w w:val="140"/>
        </w:rPr>
        <w:t>13:00-17:00</w:t>
        <w:tab/>
      </w:r>
      <w:r>
        <w:rPr>
          <w:color w:val="050100"/>
          <w:w w:val="140"/>
        </w:rPr>
        <w:t>服務語計導入智踅科技</w:t>
      </w:r>
      <w:r>
        <w:rPr/>
      </w:r>
    </w:p>
    <w:p>
      <w:pPr>
        <w:pStyle w:val="BodyText"/>
        <w:spacing w:line="240" w:lineRule="auto" w:before="214"/>
        <w:ind w:left="257" w:right="5502"/>
        <w:jc w:val="center"/>
      </w:pPr>
      <w:r>
        <w:rPr>
          <w:w w:val="140"/>
        </w:rPr>
        <w:br w:type="column"/>
      </w:r>
      <w:r>
        <w:rPr>
          <w:color w:val="050100"/>
          <w:spacing w:val="-1"/>
          <w:w w:val="140"/>
        </w:rPr>
        <w:t>電志戚</w:t>
      </w:r>
      <w:r>
        <w:rPr>
          <w:color w:val="050100"/>
          <w:spacing w:val="25"/>
          <w:w w:val="140"/>
        </w:rPr>
        <w:t> </w:t>
      </w:r>
      <w:r>
        <w:rPr>
          <w:color w:val="050100"/>
          <w:spacing w:val="1"/>
          <w:w w:val="140"/>
        </w:rPr>
        <w:t>業師</w:t>
      </w:r>
      <w:r>
        <w:rPr/>
      </w:r>
    </w:p>
    <w:p>
      <w:pPr>
        <w:spacing w:line="240" w:lineRule="auto" w:before="0"/>
        <w:rPr>
          <w:rFonts w:ascii="MS Gothic" w:hAnsi="MS Gothic" w:cs="MS Gothic" w:eastAsia="MS Gothic"/>
          <w:sz w:val="40"/>
          <w:szCs w:val="40"/>
        </w:rPr>
      </w:pPr>
    </w:p>
    <w:p>
      <w:pPr>
        <w:spacing w:line="240" w:lineRule="auto" w:before="2"/>
        <w:rPr>
          <w:rFonts w:ascii="MS Gothic" w:hAnsi="MS Gothic" w:cs="MS Gothic" w:eastAsia="MS Gothic"/>
          <w:sz w:val="48"/>
          <w:szCs w:val="48"/>
        </w:rPr>
      </w:pPr>
    </w:p>
    <w:p>
      <w:pPr>
        <w:pStyle w:val="BodyText"/>
        <w:spacing w:line="305" w:lineRule="auto"/>
        <w:ind w:left="257" w:right="5502"/>
        <w:jc w:val="center"/>
      </w:pPr>
      <w:r>
        <w:rPr>
          <w:color w:val="050100"/>
          <w:w w:val="145"/>
        </w:rPr>
        <w:t>南開科技大學</w:t>
      </w:r>
      <w:r>
        <w:rPr>
          <w:color w:val="050100"/>
          <w:spacing w:val="24"/>
          <w:w w:val="141"/>
        </w:rPr>
        <w:t> </w:t>
      </w:r>
      <w:r>
        <w:rPr>
          <w:color w:val="050100"/>
          <w:w w:val="150"/>
        </w:rPr>
        <w:t>數他生活J韋系</w:t>
      </w:r>
      <w:r>
        <w:rPr>
          <w:color w:val="050100"/>
          <w:spacing w:val="23"/>
          <w:w w:val="141"/>
        </w:rPr>
        <w:t> </w:t>
      </w:r>
      <w:r>
        <w:rPr>
          <w:color w:val="050100"/>
          <w:spacing w:val="-2"/>
          <w:w w:val="150"/>
        </w:rPr>
        <w:t>鍾秋嬌</w:t>
      </w:r>
      <w:r>
        <w:rPr>
          <w:color w:val="050100"/>
          <w:spacing w:val="74"/>
          <w:w w:val="150"/>
        </w:rPr>
        <w:t> </w:t>
      </w:r>
      <w:r>
        <w:rPr>
          <w:color w:val="050100"/>
          <w:w w:val="150"/>
        </w:rPr>
        <w:t>J</w:t>
      </w:r>
      <w:r>
        <w:rPr>
          <w:color w:val="050100"/>
          <w:spacing w:val="1"/>
          <w:w w:val="150"/>
        </w:rPr>
        <w:t>教鞭</w:t>
      </w:r>
      <w:r>
        <w:rPr/>
      </w:r>
    </w:p>
    <w:p>
      <w:pPr>
        <w:spacing w:after="0" w:line="305" w:lineRule="auto"/>
        <w:jc w:val="center"/>
        <w:sectPr>
          <w:type w:val="continuous"/>
          <w:pgSz w:w="22370" w:h="31660"/>
          <w:pgMar w:top="300" w:bottom="0" w:left="420" w:right="60"/>
          <w:cols w:num="2" w:equalWidth="0">
            <w:col w:w="12043" w:space="40"/>
            <w:col w:w="9807"/>
          </w:cols>
        </w:sectPr>
      </w:pPr>
    </w:p>
    <w:p>
      <w:pPr>
        <w:spacing w:line="240" w:lineRule="auto" w:before="10"/>
        <w:rPr>
          <w:rFonts w:ascii="MS Gothic" w:hAnsi="MS Gothic" w:cs="MS Gothic" w:eastAsia="MS Gothic"/>
          <w:sz w:val="16"/>
          <w:szCs w:val="16"/>
        </w:rPr>
      </w:pPr>
      <w:r>
        <w:rPr/>
        <w:pict>
          <v:group style="position:absolute;margin-left:.0pt;margin-top:-.109598pt;width:1118.1pt;height:1583.15pt;mso-position-horizontal-relative:page;mso-position-vertical-relative:page;z-index:-46192" coordorigin="0,-2" coordsize="22362,31663">
            <v:shape style="position:absolute;left:0;top:0;width:22362;height:31660" type="#_x0000_t75" stroked="false">
              <v:imagedata r:id="rId5" o:title=""/>
            </v:shape>
            <v:group style="position:absolute;left:345;top:22041;width:46;height:46" coordorigin="345,22041" coordsize="46,46">
              <v:shape style="position:absolute;left:345;top:22041;width:46;height:46" coordorigin="345,22041" coordsize="46,46" path="m357,22041l351,22041,345,22042,348,22052,366,22077,379,22086,391,22085,388,22074,369,22050,357,22041xe" filled="true" fillcolor="#ffffff" stroked="false">
                <v:path arrowok="t"/>
                <v:fill type="solid"/>
              </v:shape>
            </v:group>
            <v:group style="position:absolute;left:777;top:21987;width:53;height:48" coordorigin="777,21987" coordsize="53,48">
              <v:shape style="position:absolute;left:777;top:21987;width:53;height:48" coordorigin="777,21987" coordsize="53,48" path="m791,21987l784,21988,777,21988,781,22000,802,22025,816,22035,823,22034,830,22033,826,22022,805,21996,791,21987xe" filled="true" fillcolor="#ffffff" stroked="false">
                <v:path arrowok="t"/>
                <v:fill type="solid"/>
              </v:shape>
            </v:group>
            <v:group style="position:absolute;left:1205;top:21925;width:55;height:47" coordorigin="1205,21925" coordsize="55,47">
              <v:shape style="position:absolute;left:1205;top:21925;width:55;height:47" coordorigin="1205,21925" coordsize="55,47" path="m1219,21925l1205,21927,1208,21938,1231,21962,1245,21971,1252,21970,1260,21969,1256,21958,1234,21934,1219,21925xe" filled="true" fillcolor="#ffffff" stroked="false">
                <v:path arrowok="t"/>
                <v:fill type="solid"/>
              </v:shape>
            </v:group>
            <v:group style="position:absolute;left:1627;top:21854;width:50;height:39" coordorigin="1627,21854" coordsize="50,39">
              <v:shape style="position:absolute;left:1627;top:21854;width:50;height:39" coordorigin="1627,21854" coordsize="50,39" path="m1640,21854l1627,21856,1630,21866,1640,21876,1650,21886,1663,21893,1676,21890,1673,21881,1653,21861,1640,21854xe" filled="true" fillcolor="#ffffff" stroked="false">
                <v:path arrowok="t"/>
                <v:fill type="solid"/>
              </v:shape>
            </v:group>
            <v:group style="position:absolute;left:2037;top:21767;width:45;height:33" coordorigin="2037,21767" coordsize="45,33">
              <v:shape style="position:absolute;left:2037;top:21767;width:45;height:33" coordorigin="2037,21767" coordsize="45,33" path="m2049,21767l2043,21769,2037,21770,2040,21778,2049,21786,2058,21795,2070,21800,2082,21797,2079,21789,2061,21773,2049,21767xe" filled="true" fillcolor="#ffffff" stroked="false">
                <v:path arrowok="t"/>
                <v:fill type="solid"/>
              </v:shape>
            </v:group>
            <v:group style="position:absolute;left:2435;top:21664;width:37;height:25" coordorigin="2435,21664" coordsize="37,25">
              <v:shape style="position:absolute;left:2435;top:21664;width:37;height:25" coordorigin="2435,21664" coordsize="37,25" path="m2444,21664l2435,21667,2437,21673,2444,21679,2452,21685,2462,21689,2471,21686,2469,21680,2454,21668,2444,21664xe" filled="true" fillcolor="#ffffff" stroked="false">
                <v:path arrowok="t"/>
                <v:fill type="solid"/>
              </v:shape>
            </v:group>
            <v:group style="position:absolute;left:2818;top:21541;width:26;height:16" coordorigin="2818,21541" coordsize="26,16">
              <v:shape style="position:absolute;left:2818;top:21541;width:26;height:16" coordorigin="2818,21541" coordsize="26,16" path="m2824,21541l2818,21544,2819,21548,2825,21551,2830,21555,2837,21557,2844,21555,2842,21551,2837,21547,2831,21543,2824,21541xe" filled="true" fillcolor="#ffffff" stroked="false">
                <v:path arrowok="t"/>
                <v:fill type="solid"/>
              </v:shape>
            </v:group>
            <v:group style="position:absolute;left:3184;top:21395;width:13;height:8" coordorigin="3184,21395" coordsize="13,8">
              <v:shape style="position:absolute;left:3184;top:21395;width:13;height:8" coordorigin="3184,21395" coordsize="13,8" path="m3187,21395l3184,21397,3184,21399,3187,21400,3190,21402,3193,21402,3195,21402,3196,21401,3195,21399,3193,21398,3190,21396,3187,21395xe" filled="true" fillcolor="#ffffff" stroked="false">
                <v:path arrowok="t"/>
                <v:fill type="solid"/>
              </v:shape>
            </v:group>
            <v:group style="position:absolute;left:188;top:23162;width:72;height:88" coordorigin="188,23162" coordsize="72,88">
              <v:shape style="position:absolute;left:188;top:23162;width:72;height:88" coordorigin="188,23162" coordsize="72,88" path="m196,23162l188,23171,191,23187,203,23209,220,23229,236,23243,250,23249,255,23249,259,23240,254,23222,235,23196,219,23178,206,23167,196,23162xe" filled="true" fillcolor="#ffffff" stroked="false">
                <v:path arrowok="t"/>
                <v:fill type="solid"/>
              </v:shape>
            </v:group>
            <v:group style="position:absolute;left:607;top:23023;width:85;height:95" coordorigin="607,23023" coordsize="85,95">
              <v:shape style="position:absolute;left:607;top:23023;width:85;height:95" coordorigin="607,23023" coordsize="85,95" path="m614,23023l607,23031,610,23047,621,23068,639,23090,656,23105,671,23115,683,23118,686,23117,691,23109,688,23092,640,23035,614,23023xe" filled="true" fillcolor="#ffffff" stroked="false">
                <v:path arrowok="t"/>
                <v:fill type="solid"/>
              </v:shape>
            </v:group>
            <v:group style="position:absolute;left:1028;top:22886;width:91;height:96" coordorigin="1028,22886" coordsize="91,96">
              <v:shape style="position:absolute;left:1028;top:22886;width:91;height:96" coordorigin="1028,22886" coordsize="91,96" path="m1038,22886l1028,22893,1028,22908,1036,22927,1056,22949,1074,22966,1090,22976,1103,22982,1112,22982,1118,22973,1115,22957,1067,22900,1038,22886xe" filled="true" fillcolor="#ffffff" stroked="false">
                <v:path arrowok="t"/>
                <v:fill type="solid"/>
              </v:shape>
            </v:group>
            <v:group style="position:absolute;left:1443;top:22748;width:95;height:93" coordorigin="1443,22748" coordsize="95,93">
              <v:shape style="position:absolute;left:1443;top:22748;width:95;height:93" coordorigin="1443,22748" coordsize="95,93" path="m1455,22748l1444,22755,1443,22769,1451,22787,1472,22809,1490,22825,1507,22835,1520,22840,1530,22840,1531,22840,1538,22831,1535,22816,1485,22761,1455,22748xe" filled="true" fillcolor="#ffffff" stroked="false">
                <v:path arrowok="t"/>
                <v:fill type="solid"/>
              </v:shape>
            </v:group>
            <v:group style="position:absolute;left:1853;top:22605;width:96;height:87" coordorigin="1853,22605" coordsize="96,87">
              <v:shape style="position:absolute;left:1853;top:22605;width:96;height:87" coordorigin="1853,22605" coordsize="96,87" path="m1863,22605l1853,22613,1853,22627,1863,22645,1883,22665,1902,22679,1919,22688,1933,22692,1941,22691,1948,22682,1945,22666,1893,22616,1863,22605xe" filled="true" fillcolor="#ffffff" stroked="false">
                <v:path arrowok="t"/>
                <v:fill type="solid"/>
              </v:shape>
            </v:group>
            <v:group style="position:absolute;left:2257;top:22456;width:89;height:75" coordorigin="2257,22456" coordsize="89,75">
              <v:shape style="position:absolute;left:2257;top:22456;width:89;height:75" coordorigin="2257,22456" coordsize="89,75" path="m2271,22456l2258,22465,2257,22478,2267,22494,2288,22512,2307,22524,2324,22530,2336,22531,2339,22530,2346,22520,2341,22505,2326,22486,2307,22471,2288,22461,2271,22456xe" filled="true" fillcolor="#ffffff" stroked="false">
                <v:path arrowok="t"/>
                <v:fill type="solid"/>
              </v:shape>
            </v:group>
            <v:group style="position:absolute;left:2647;top:22296;width:86;height:64" coordorigin="2647,22296" coordsize="86,64">
              <v:shape style="position:absolute;left:2647;top:22296;width:86;height:64" coordorigin="2647,22296" coordsize="86,64" path="m2656,22296l2647,22306,2651,22321,2667,22338,2686,22351,2706,22358,2722,22360,2726,22358,2733,22348,2726,22332,2704,22314,2684,22302,2668,22296,2656,22296xe" filled="true" fillcolor="#ffffff" stroked="false">
                <v:path arrowok="t"/>
                <v:fill type="solid"/>
              </v:shape>
            </v:group>
            <v:group style="position:absolute;left:3029;top:22122;width:74;height:51" coordorigin="3029,22122" coordsize="74,51">
              <v:shape style="position:absolute;left:3029;top:22122;width:74;height:51" coordorigin="3029,22122" coordsize="74,51" path="m3037,22122l3029,22133,3036,22148,3058,22163,3077,22171,3092,22173,3097,22171,3103,22160,3093,22144,3071,22130,3052,22123,3037,22122xe" filled="true" fillcolor="#ffffff" stroked="false">
                <v:path arrowok="t"/>
                <v:fill type="solid"/>
              </v:shape>
            </v:group>
            <v:group style="position:absolute;left:3395;top:21931;width:62;height:41" coordorigin="3395,21931" coordsize="62,41">
              <v:shape style="position:absolute;left:3395;top:21931;width:62;height:41" coordorigin="3395,21931" coordsize="62,41" path="m3404,21931l3395,21942,3404,21956,3426,21967,3444,21971,3453,21969,3457,21956,3442,21941,3422,21932,3404,21931xe" filled="true" fillcolor="#ffffff" stroked="false">
                <v:path arrowok="t"/>
                <v:fill type="solid"/>
              </v:shape>
            </v:group>
            <v:group style="position:absolute;left:3741;top:21718;width:56;height:33" coordorigin="3741,21718" coordsize="56,33">
              <v:shape style="position:absolute;left:3741;top:21718;width:56;height:33" coordorigin="3741,21718" coordsize="56,33" path="m3754,21718l3741,21727,3745,21736,3768,21749,3783,21751,3790,21746,3796,21742,3792,21733,3781,21726,3769,21720,3754,21718xe" filled="true" fillcolor="#ffffff" stroked="false">
                <v:path arrowok="t"/>
                <v:fill type="solid"/>
              </v:shape>
            </v:group>
            <v:group style="position:absolute;left:4071;top:21492;width:36;height:20" coordorigin="4071,21492" coordsize="36,20">
              <v:shape style="position:absolute;left:4071;top:21492;width:36;height:20" coordorigin="4071,21492" coordsize="36,20" path="m4079,21492l4075,21495,4071,21498,4074,21504,4081,21507,4089,21511,4098,21511,4102,21508,4106,21505,4104,21500,4096,21496,4089,21493,4079,21492xe" filled="true" fillcolor="#ffffff" stroked="false">
                <v:path arrowok="t"/>
                <v:fill type="solid"/>
              </v:shape>
            </v:group>
            <v:group style="position:absolute;left:4371;top:21250;width:20;height:11" coordorigin="4371,21250" coordsize="20,11">
              <v:shape style="position:absolute;left:4371;top:21250;width:20;height:11" coordorigin="4371,21250" coordsize="20,11" path="m4381,21250l4376,21251,4373,21253,4371,21255,4373,21258,4377,21259,4381,21261,4386,21261,4391,21257,4389,21254,4385,21252,4381,21250xe" filled="true" fillcolor="#ffffff" stroked="false">
                <v:path arrowok="t"/>
                <v:fill type="solid"/>
              </v:shape>
            </v:group>
            <v:group style="position:absolute;left:47;top:24636;width:89;height:120" coordorigin="47,24636" coordsize="89,120">
              <v:shape style="position:absolute;left:47;top:24636;width:89;height:120" coordorigin="47,24636" coordsize="89,120" path="m57,24636l49,24646,47,24661,53,24680,96,24741,123,24755,130,24753,136,24744,135,24728,100,24664,57,24636xe" filled="true" fillcolor="#ffffff" stroked="false">
                <v:path arrowok="t"/>
                <v:fill type="solid"/>
              </v:shape>
            </v:group>
            <v:group style="position:absolute;left:494;top:24361;width:112;height:135" coordorigin="494,24361" coordsize="112,135">
              <v:shape style="position:absolute;left:494;top:24361;width:112;height:135" coordorigin="494,24361" coordsize="112,135" path="m512,24361l502,24363,495,24372,494,24386,498,24404,544,24469,586,24496,596,24495,598,24494,604,24485,605,24470,600,24452,554,24388,512,24361xe" filled="true" fillcolor="#ffffff" stroked="false">
                <v:path arrowok="t"/>
                <v:fill type="solid"/>
              </v:shape>
            </v:group>
            <v:group style="position:absolute;left:914;top:24121;width:120;height:138" coordorigin="914,24121" coordsize="120,138">
              <v:shape style="position:absolute;left:914;top:24121;width:120;height:138" coordorigin="914,24121" coordsize="120,138" path="m924,24121l916,24130,914,24143,918,24160,959,24222,1008,24257,1021,24259,1027,24257,1033,24248,1034,24234,1028,24216,985,24155,924,24121xe" filled="true" fillcolor="#ffffff" stroked="false">
                <v:path arrowok="t"/>
                <v:fill type="solid"/>
              </v:shape>
            </v:group>
            <v:group style="position:absolute;left:1314;top:23895;width:132;height:141" coordorigin="1314,23895" coordsize="132,141">
              <v:shape style="position:absolute;left:1314;top:23895;width:132;height:141" coordorigin="1314,23895" coordsize="132,141" path="m1333,23895l1322,23897,1315,23905,1314,23919,1319,23936,1361,23997,1413,24032,1427,24035,1437,24034,1438,24033,1445,24025,1446,24011,1441,23994,1398,23934,1347,23898,1333,23895xe" filled="true" fillcolor="#ffffff" stroked="false">
                <v:path arrowok="t"/>
                <v:fill type="solid"/>
              </v:shape>
            </v:group>
            <v:group style="position:absolute;left:1714;top:23675;width:139;height:138" coordorigin="1714,23675" coordsize="139,138">
              <v:shape style="position:absolute;left:1714;top:23675;width:139;height:138" coordorigin="1714,23675" coordsize="139,138" path="m1736,23675l1725,23676,1716,23685,1714,23698,1718,23714,1760,23773,1813,23809,1828,23812,1839,23811,1844,23810,1851,23801,1852,23788,1848,23771,1804,23713,1751,23678,1736,23675xe" filled="true" fillcolor="#ffffff" stroked="false">
                <v:path arrowok="t"/>
                <v:fill type="solid"/>
              </v:shape>
            </v:group>
            <v:group style="position:absolute;left:2110;top:23457;width:142;height:131" coordorigin="2110,23457" coordsize="142,131">
              <v:shape style="position:absolute;left:2110;top:23457;width:142;height:131" coordorigin="2110,23457" coordsize="142,131" path="m2131,23457l2120,23459,2111,23468,2110,23481,2114,23497,2158,23553,2213,23585,2228,23587,2240,23585,2242,23584,2250,23575,2251,23562,2246,23545,2201,23490,2146,23459,2131,23457xe" filled="true" fillcolor="#ffffff" stroked="false">
                <v:path arrowok="t"/>
                <v:fill type="solid"/>
              </v:shape>
            </v:group>
            <v:group style="position:absolute;left:2502;top:23238;width:139;height:121" coordorigin="2502,23238" coordsize="139,121">
              <v:shape style="position:absolute;left:2502;top:23238;width:139;height:121" coordorigin="2502,23238" coordsize="139,121" path="m2532,23238l2517,23238,2506,23248,2502,23261,2504,23276,2547,23328,2603,23357,2618,23358,2629,23356,2631,23355,2639,23345,2640,23331,2635,23315,2587,23263,2532,23238xe" filled="true" fillcolor="#ffffff" stroked="false">
                <v:path arrowok="t"/>
                <v:fill type="solid"/>
              </v:shape>
            </v:group>
            <v:group style="position:absolute;left:2883;top:23014;width:136;height:109" coordorigin="2883,23014" coordsize="136,109">
              <v:shape style="position:absolute;left:2883;top:23014;width:136;height:109" coordorigin="2883,23014" coordsize="136,109" path="m2906,23014l2894,23017,2885,23027,2883,23040,2888,23056,2943,23106,2994,23123,3005,23121,3010,23119,3018,23109,3018,23095,3012,23078,2956,23030,2906,23014xe" filled="true" fillcolor="#ffffff" stroked="false">
                <v:path arrowok="t"/>
                <v:fill type="solid"/>
              </v:shape>
            </v:group>
            <v:group style="position:absolute;left:3258;top:22784;width:125;height:94" coordorigin="3258,22784" coordsize="125,94">
              <v:shape style="position:absolute;left:3258;top:22784;width:125;height:94" coordorigin="3258,22784" coordsize="125,94" path="m3280,22784l3267,22787,3258,22798,3258,22812,3265,22829,3322,22870,3357,22878,3371,22875,3375,22873,3382,22862,3382,22848,3336,22801,3280,22784xe" filled="true" fillcolor="#ffffff" stroked="false">
                <v:path arrowok="t"/>
                <v:fill type="solid"/>
              </v:shape>
            </v:group>
            <v:group style="position:absolute;left:3620;top:22543;width:115;height:81" coordorigin="3620,22543" coordsize="115,81">
              <v:shape style="position:absolute;left:3620;top:22543;width:115;height:81" coordorigin="3620,22543" coordsize="115,81" path="m3642,22543l3629,22546,3620,22558,3620,22572,3666,22615,3705,22624,3721,22621,3727,22618,3734,22606,3732,22592,3676,22550,3642,22543xe" filled="true" fillcolor="#ffffff" stroked="false">
                <v:path arrowok="t"/>
                <v:fill type="solid"/>
              </v:shape>
            </v:group>
            <v:group style="position:absolute;left:3967;top:22290;width:102;height:66" coordorigin="3967,22290" coordsize="102,66">
              <v:shape style="position:absolute;left:3967;top:22290;width:102;height:66" coordorigin="3967,22290" coordsize="102,66" path="m3988,22290l3974,22294,3967,22307,3971,22322,3985,22337,4007,22348,4028,22354,4046,22355,4059,22351,4062,22349,4068,22336,4063,22321,4049,22306,4027,22295,4006,22290,3988,22290xe" filled="true" fillcolor="#ffffff" stroked="false">
                <v:path arrowok="t"/>
                <v:fill type="solid"/>
              </v:shape>
            </v:group>
            <v:group style="position:absolute;left:4303;top:22020;width:82;height:53" coordorigin="4303,22020" coordsize="82,53">
              <v:shape style="position:absolute;left:4303;top:22020;width:82;height:53" coordorigin="4303,22020" coordsize="82,53" path="m4331,22020l4315,22021,4303,22035,4305,22049,4317,22061,4339,22070,4360,22072,4375,22067,4379,22065,4384,22051,4376,22036,4351,22024,4331,22020xe" filled="true" fillcolor="#ffffff" stroked="false">
                <v:path arrowok="t"/>
                <v:fill type="solid"/>
              </v:shape>
            </v:group>
            <v:group style="position:absolute;left:4611;top:21740;width:65;height:39" coordorigin="4611,21740" coordsize="65,39">
              <v:shape style="position:absolute;left:4611;top:21740;width:65;height:39" coordorigin="4611,21740" coordsize="65,39" path="m4639,21740l4620,21742,4611,21756,4618,21769,4642,21778,4661,21779,4673,21773,4675,21760,4661,21746,4639,21740xe" filled="true" fillcolor="#ffffff" stroked="false">
                <v:path arrowok="t"/>
                <v:fill type="solid"/>
              </v:shape>
            </v:group>
            <v:group style="position:absolute;left:4886;top:21456;width:55;height:34" coordorigin="4886,21456" coordsize="55,34">
              <v:shape style="position:absolute;left:4886;top:21456;width:55;height:34" coordorigin="4886,21456" coordsize="55,34" path="m4911,21456l4897,21458,4886,21471,4890,21480,4902,21485,4914,21489,4928,21488,4934,21481,4940,21474,4935,21465,4911,21456xe" filled="true" fillcolor="#ffffff" stroked="false">
                <v:path arrowok="t"/>
                <v:fill type="solid"/>
              </v:shape>
            </v:group>
            <v:group style="position:absolute;left:5145;top:21152;width:32;height:21" coordorigin="5145,21152" coordsize="32,21">
              <v:shape style="position:absolute;left:5145;top:21152;width:32;height:21" coordorigin="5145,21152" coordsize="32,21" path="m5159,21152l5151,21153,5148,21158,5145,21162,5148,21167,5155,21169,5161,21172,5170,21170,5176,21162,5173,21156,5166,21154,5159,21152xe" filled="true" fillcolor="#ffffff" stroked="false">
                <v:path arrowok="t"/>
                <v:fill type="solid"/>
              </v:shape>
            </v:group>
            <v:group style="position:absolute;left:5378;top:20820;width:13;height:9" coordorigin="5378,20820" coordsize="13,9">
              <v:shape style="position:absolute;left:5378;top:20820;width:13;height:9" coordorigin="5378,20820" coordsize="13,9" path="m5383,20820l5380,20821,5379,20823,5378,20825,5379,20827,5382,20828,5385,20829,5388,20828,5390,20824,5389,20822,5386,20821,5383,20820xe" filled="true" fillcolor="#ffffff" stroked="false">
                <v:path arrowok="t"/>
                <v:fill type="solid"/>
              </v:shape>
            </v:group>
            <v:group style="position:absolute;left:0;top:26570;width:15;height:69" coordorigin="0,26570" coordsize="15,69">
              <v:shape style="position:absolute;left:0;top:26570;width:15;height:69" coordorigin="0,26570" coordsize="15,69" path="m0,26570l0,26638,2,26638,10,26635,15,26624,14,26608,9,26588,0,26570xe" filled="true" fillcolor="#ffffff" stroked="false">
                <v:path arrowok="t"/>
                <v:fill type="solid"/>
              </v:shape>
            </v:group>
            <v:group style="position:absolute;left:364;top:26102;width:116;height:154" coordorigin="364,26102" coordsize="116,154">
              <v:shape style="position:absolute;left:364;top:26102;width:116;height:154" coordorigin="364,26102" coordsize="116,154" path="m382,26102l372,26105,366,26115,364,26130,367,26148,403,26214,449,26253,461,26255,471,26252,472,26251,478,26241,480,26226,476,26208,440,26143,394,26105,382,26102xe" filled="true" fillcolor="#ffffff" stroked="false">
                <v:path arrowok="t"/>
                <v:fill type="solid"/>
              </v:shape>
            </v:group>
            <v:group style="position:absolute;left:806;top:25712;width:138;height:172" coordorigin="806,25712" coordsize="138,172">
              <v:shape style="position:absolute;left:806;top:25712;width:138;height:172" coordorigin="806,25712" coordsize="138,172" path="m833,25712l821,25712,811,25723,806,25736,806,25753,810,25771,846,25834,896,25877,922,25884,932,25881,935,25879,942,25869,944,25855,942,25838,914,25777,863,25726,833,25712xe" filled="true" fillcolor="#ffffff" stroked="false">
                <v:path arrowok="t"/>
                <v:fill type="solid"/>
              </v:shape>
            </v:group>
            <v:group style="position:absolute;left:1246;top:25340;width:161;height:183" coordorigin="1246,25340" coordsize="161,183">
              <v:shape style="position:absolute;left:1246;top:25340;width:161;height:183" coordorigin="1246,25340" coordsize="161,183" path="m1268,25340l1258,25344,1250,25354,1246,25367,1247,25383,1270,25441,1319,25497,1382,25522,1394,25518,1396,25517,1403,25507,1406,25493,1406,25477,1381,25418,1325,25363,1268,25340xe" filled="true" fillcolor="#ffffff" stroked="false">
                <v:path arrowok="t"/>
                <v:fill type="solid"/>
              </v:shape>
            </v:group>
            <v:group style="position:absolute;left:1650;top:25008;width:172;height:188" coordorigin="1650,25008" coordsize="172,188">
              <v:shape style="position:absolute;left:1650;top:25008;width:172;height:188" coordorigin="1650,25008" coordsize="172,188" path="m1676,25008l1664,25009,1655,25019,1650,25032,1650,25047,1654,25064,1685,25121,1741,25174,1800,25196,1810,25192,1812,25191,1819,25181,1821,25168,1820,25153,1793,25096,1741,25040,1676,25008xe" filled="true" fillcolor="#ffffff" stroked="false">
                <v:path arrowok="t"/>
                <v:fill type="solid"/>
              </v:shape>
            </v:group>
            <v:group style="position:absolute;left:2029;top:24701;width:183;height:186" coordorigin="2029,24701" coordsize="183,186">
              <v:shape style="position:absolute;left:2029;top:24701;width:183;height:186" coordorigin="2029,24701" coordsize="183,186" path="m2063,24701l2050,24702,2040,24706,2032,24715,2029,24728,2030,24743,2055,24799,2109,24854,2161,24884,2176,24887,2189,24887,2199,24882,2202,24881,2209,24871,2212,24859,2210,24843,2184,24788,2130,24733,2078,24704,2063,24701xe" filled="true" fillcolor="#ffffff" stroked="false">
                <v:path arrowok="t"/>
                <v:fill type="solid"/>
              </v:shape>
            </v:group>
            <v:group style="position:absolute;left:2408;top:24403;width:188;height:180" coordorigin="2408,24403" coordsize="188,180">
              <v:shape style="position:absolute;left:2408;top:24403;width:188;height:180" coordorigin="2408,24403" coordsize="188,180" path="m2443,24403l2430,24404,2419,24409,2411,24418,2408,24431,2409,24446,2435,24500,2490,24553,2544,24580,2559,24582,2572,24581,2583,24576,2585,24575,2592,24565,2595,24552,2594,24537,2567,24483,2512,24431,2458,24405,2443,24403xe" filled="true" fillcolor="#ffffff" stroked="false">
                <v:path arrowok="t"/>
                <v:fill type="solid"/>
              </v:shape>
            </v:group>
            <v:group style="position:absolute;left:2785;top:24110;width:187;height:170" coordorigin="2785,24110" coordsize="187,170">
              <v:shape style="position:absolute;left:2785;top:24110;width:187;height:170" coordorigin="2785,24110" coordsize="187,170" path="m2814,24110l2801,24113,2791,24123,2785,24136,2785,24151,2788,24168,2823,24220,2883,24264,2934,24279,2947,24277,2958,24273,2961,24271,2968,24261,2971,24248,2970,24232,2941,24179,2885,24132,2814,24110xe" filled="true" fillcolor="#ffffff" stroked="false">
                <v:path arrowok="t"/>
                <v:fill type="solid"/>
              </v:shape>
            </v:group>
            <v:group style="position:absolute;left:3152;top:23819;width:186;height:157" coordorigin="3152,23819" coordsize="186,157">
              <v:shape style="position:absolute;left:3152;top:23819;width:186;height:157" coordorigin="3152,23819" coordsize="186,157" path="m3190,23819l3176,23820,3165,23825,3156,23836,3152,23849,3153,23864,3200,23933,3259,23968,3295,23976,3310,23974,3323,23969,3327,23966,3335,23956,3338,23942,3336,23927,3304,23875,3241,23833,3190,23819xe" filled="true" fillcolor="#ffffff" stroked="false">
                <v:path arrowok="t"/>
                <v:fill type="solid"/>
              </v:shape>
            </v:group>
            <v:group style="position:absolute;left:3514;top:23527;width:179;height:143" coordorigin="3514,23527" coordsize="179,143">
              <v:shape style="position:absolute;left:3514;top:23527;width:179;height:143" coordorigin="3514,23527" coordsize="179,143" path="m3556,23527l3541,23528,3528,23533,3519,23544,3514,23558,3515,23573,3568,23639,3629,23667,3646,23669,3661,23669,3674,23665,3682,23659,3691,23648,3693,23634,3691,23619,3654,23568,3592,23534,3556,23527xe" filled="true" fillcolor="#ffffff" stroked="false">
                <v:path arrowok="t"/>
                <v:fill type="solid"/>
              </v:shape>
            </v:group>
            <v:group style="position:absolute;left:3867;top:23232;width:168;height:126" coordorigin="3867,23232" coordsize="168,126">
              <v:shape style="position:absolute;left:3867;top:23232;width:168;height:126" coordorigin="3867,23232" coordsize="168,126" path="m3906,23232l3892,23234,3880,23240,3871,23252,3867,23266,3870,23281,3908,23329,3969,23356,3988,23358,4005,23356,4019,23351,4025,23347,4033,23335,4035,23320,4031,23305,3984,23257,3923,23233,3906,23232xe" filled="true" fillcolor="#ffffff" stroked="false">
                <v:path arrowok="t"/>
                <v:fill type="solid"/>
              </v:shape>
            </v:group>
            <v:group style="position:absolute;left:4209;top:22930;width:154;height:109" coordorigin="4209,22930" coordsize="154,109">
              <v:shape style="position:absolute;left:4209;top:22930;width:154;height:109" coordorigin="4209,22930" coordsize="154,109" path="m4264,22930l4209,22968,4214,22984,4264,23027,4324,23039,4340,23035,4352,23028,4353,23027,4361,23014,4362,22999,4356,22983,4306,22941,4264,22930xe" filled="true" fillcolor="#ffffff" stroked="false">
                <v:path arrowok="t"/>
                <v:fill type="solid"/>
              </v:shape>
            </v:group>
            <v:group style="position:absolute;left:4539;top:22617;width:137;height:96" coordorigin="4539,22617" coordsize="137,96">
              <v:shape style="position:absolute;left:4539;top:22617;width:137;height:96" coordorigin="4539,22617" coordsize="137,96" path="m4587,22617l4569,22618,4555,22622,4543,22637,4539,22652,4542,22667,4610,22711,4630,22712,4648,22710,4662,22703,4668,22698,4675,22685,4675,22670,4629,22627,4587,22617xe" filled="true" fillcolor="#ffffff" stroked="false">
                <v:path arrowok="t"/>
                <v:fill type="solid"/>
              </v:shape>
            </v:group>
            <v:group style="position:absolute;left:4852;top:22290;width:119;height:82" coordorigin="4852,22290" coordsize="119,82">
              <v:shape style="position:absolute;left:4852;top:22290;width:119;height:82" coordorigin="4852,22290" coordsize="119,82" path="m4898,22290l4879,22293,4863,22300,4853,22316,4852,22331,4859,22346,4873,22359,4896,22368,4918,22372,4937,22372,4953,22367,4965,22358,4971,22343,4969,22328,4958,22313,4940,22300,4919,22293,4898,22290xe" filled="true" fillcolor="#ffffff" stroked="false">
                <v:path arrowok="t"/>
                <v:fill type="solid"/>
              </v:shape>
            </v:group>
            <v:group style="position:absolute;left:5146;top:21967;width:95;height:61" coordorigin="5146,21967" coordsize="95,61">
              <v:shape style="position:absolute;left:5146;top:21967;width:95;height:61" coordorigin="5146,21967" coordsize="95,61" path="m5173,21967l5156,21972,5146,21988,5147,22003,5157,22015,5182,22025,5203,22028,5220,22025,5233,22018,5235,22016,5240,22001,5233,21986,5216,21973,5194,21967,5173,21967xe" filled="true" fillcolor="#ffffff" stroked="false">
                <v:path arrowok="t"/>
                <v:fill type="solid"/>
              </v:shape>
            </v:group>
            <v:group style="position:absolute;left:5402;top:21647;width:75;height:48" coordorigin="5402,21647" coordsize="75,48">
              <v:shape style="position:absolute;left:5402;top:21647;width:75;height:48" coordorigin="5402,21647" coordsize="75,48" path="m5441,21647l5422,21648,5408,21654,5402,21671,5409,21685,5435,21694,5454,21694,5469,21689,5474,21684,5477,21668,5466,21654,5441,21647xe" filled="true" fillcolor="#ffffff" stroked="false">
                <v:path arrowok="t"/>
                <v:fill type="solid"/>
              </v:shape>
            </v:group>
            <v:group style="position:absolute;left:5640;top:21305;width:60;height:39" coordorigin="5640,21305" coordsize="60,39">
              <v:shape style="position:absolute;left:5640;top:21305;width:60;height:39" coordorigin="5640,21305" coordsize="60,39" path="m5657,21305l5641,21314,5640,21331,5654,21343,5675,21344,5691,21335,5693,21332,5699,21322,5692,21310,5678,21305,5657,21305xe" filled="true" fillcolor="#ffffff" stroked="false">
                <v:path arrowok="t"/>
                <v:fill type="solid"/>
              </v:shape>
            </v:group>
            <v:group style="position:absolute;left:5851;top:20939;width:41;height:31" coordorigin="5851,20939" coordsize="41,31">
              <v:shape style="position:absolute;left:5851;top:20939;width:41;height:31" coordorigin="5851,20939" coordsize="41,31" path="m5868,20939l5858,20943,5851,20958,5855,20965,5874,20970,5884,20966,5891,20952,5887,20944,5868,20939xe" filled="true" fillcolor="#ffffff" stroked="false">
                <v:path arrowok="t"/>
                <v:fill type="solid"/>
              </v:shape>
            </v:group>
            <v:group style="position:absolute;left:6042;top:20552;width:19;height:15" coordorigin="6042,20552" coordsize="19,15">
              <v:shape style="position:absolute;left:6042;top:20552;width:19;height:15" coordorigin="6042,20552" coordsize="19,15" path="m6050,20552l6045,20554,6044,20558,6042,20561,6045,20565,6053,20567,6058,20564,6059,20561,6061,20557,6058,20554,6054,20553,6050,20552xe" filled="true" fillcolor="#ffffff" stroked="false">
                <v:path arrowok="t"/>
                <v:fill type="solid"/>
              </v:shape>
            </v:group>
            <v:group style="position:absolute;left:313;top:28233;width:101;height:144" coordorigin="313,28233" coordsize="101,144">
              <v:shape style="position:absolute;left:313;top:28233;width:101;height:144" coordorigin="313,28233" coordsize="101,144" path="m329,28233l319,28237,314,28249,313,28265,317,28284,352,28347,396,28376,406,28373,408,28371,413,28359,413,28343,409,28324,373,28261,329,28233xe" filled="true" fillcolor="#ffffff" stroked="false">
                <v:path arrowok="t"/>
                <v:fill type="solid"/>
              </v:shape>
            </v:group>
            <v:group style="position:absolute;left:732;top:27696;width:135;height:179" coordorigin="732,27696" coordsize="135,179">
              <v:shape style="position:absolute;left:732;top:27696;width:135;height:179" coordorigin="732,27696" coordsize="135,179" path="m760,27696l749,27697,740,27703,734,27714,732,27728,734,27746,758,27807,810,27862,838,27874,849,27874,858,27868,859,27867,865,27856,867,27841,865,27824,840,27763,788,27709,760,27696xe" filled="true" fillcolor="#ffffff" stroked="false">
                <v:path arrowok="t"/>
                <v:fill type="solid"/>
              </v:shape>
            </v:group>
            <v:group style="position:absolute;left:1156;top:27186;width:166;height:208" coordorigin="1156,27186" coordsize="166,208">
              <v:shape style="position:absolute;left:1156;top:27186;width:166;height:208" coordorigin="1156,27186" coordsize="166,208" path="m1191,27186l1156,27232,1158,27250,1182,27309,1230,27365,1293,27393,1304,27390,1312,27384,1318,27373,1321,27359,1321,27343,1302,27285,1253,27223,1191,27186xe" filled="true" fillcolor="#ffffff" stroked="false">
                <v:path arrowok="t"/>
                <v:fill type="solid"/>
              </v:shape>
            </v:group>
            <v:group style="position:absolute;left:1581;top:26701;width:194;height:227" coordorigin="1581,26701" coordsize="194,227">
              <v:shape style="position:absolute;left:1581;top:26701;width:194;height:227" coordorigin="1581,26701" coordsize="194,227" path="m1618,26701l1581,26748,1583,26765,1603,26823,1647,26881,1700,26919,1732,26927,1745,26926,1775,26876,1772,26858,1749,26800,1698,26741,1647,26707,1618,26701xe" filled="true" fillcolor="#ffffff" stroked="false">
                <v:path arrowok="t"/>
                <v:fill type="solid"/>
              </v:shape>
            </v:group>
            <v:group style="position:absolute;left:2010;top:26240;width:213;height:233" coordorigin="2010,26240" coordsize="213,233">
              <v:shape style="position:absolute;left:2010;top:26240;width:213;height:233" coordorigin="2010,26240" coordsize="213,233" path="m2050,26240l2010,26289,2011,26305,2042,26381,2094,26436,2147,26467,2178,26473,2191,26471,2223,26420,2221,26403,2199,26346,2153,26290,2099,26251,2050,26240xe" filled="true" fillcolor="#ffffff" stroked="false">
                <v:path arrowok="t"/>
                <v:fill type="solid"/>
              </v:shape>
            </v:group>
            <v:group style="position:absolute;left:2396;top:25827;width:220;height:232" coordorigin="2396,25827" coordsize="220,232">
              <v:shape style="position:absolute;left:2396;top:25827;width:220;height:232" coordorigin="2396,25827" coordsize="220,232" path="m2434,25827l2396,25873,2397,25889,2431,25962,2485,26018,2540,26051,2571,26059,2584,26059,2616,26009,2613,25992,2588,25937,2539,25881,2483,25841,2434,25827xe" filled="true" fillcolor="#ffffff" stroked="false">
                <v:path arrowok="t"/>
                <v:fill type="solid"/>
              </v:shape>
            </v:group>
            <v:group style="position:absolute;left:2752;top:25442;width:233;height:230" coordorigin="2752,25442" coordsize="233,230">
              <v:shape style="position:absolute;left:2752;top:25442;width:233;height:230" coordorigin="2752,25442" coordsize="233,230" path="m2799,25442l2752,25492,2754,25508,2792,25582,2848,25635,2904,25665,2937,25672,2950,25671,2985,25620,2982,25603,2943,25531,2887,25479,2831,25449,2799,25442xe" filled="true" fillcolor="#ffffff" stroked="false">
                <v:path arrowok="t"/>
                <v:fill type="solid"/>
              </v:shape>
            </v:group>
            <v:group style="position:absolute;left:3111;top:25071;width:234;height:220" coordorigin="3111,25071" coordsize="234,220">
              <v:shape style="position:absolute;left:3111;top:25071;width:234;height:220" coordorigin="3111,25071" coordsize="234,220" path="m3154,25071l3111,25118,3112,25134,3146,25204,3202,25254,3260,25284,3293,25290,3307,25289,3344,25236,3342,25220,3301,25149,3244,25101,3187,25075,3154,25071xe" filled="true" fillcolor="#ffffff" stroked="false">
                <v:path arrowok="t"/>
                <v:fill type="solid"/>
              </v:shape>
            </v:group>
            <v:group style="position:absolute;left:3461;top:24706;width:237;height:210" coordorigin="3461,24706" coordsize="237,210">
              <v:shape style="position:absolute;left:3461;top:24706;width:237;height:210" coordorigin="3461,24706" coordsize="237,210" path="m3518,24706l3462,24742,3461,24757,3462,24773,3500,24842,3558,24888,3616,24913,3634,24916,3650,24916,3697,24875,3697,24860,3694,24843,3652,24774,3594,24730,3536,24708,3518,24706xe" filled="true" fillcolor="#ffffff" stroked="false">
                <v:path arrowok="t"/>
                <v:fill type="solid"/>
              </v:shape>
            </v:group>
            <v:group style="position:absolute;left:3808;top:24349;width:231;height:196" coordorigin="3808,24349" coordsize="231,196">
              <v:shape style="position:absolute;left:3808;top:24349;width:231;height:196" coordorigin="3808,24349" coordsize="231,196" path="m3868,24349l3810,24385,3808,24400,3810,24416,3848,24482,3906,24524,3965,24543,3983,24544,3999,24542,4039,24485,4035,24468,3988,24401,3925,24363,3868,24349xe" filled="true" fillcolor="#ffffff" stroked="false">
                <v:path arrowok="t"/>
                <v:fill type="solid"/>
              </v:shape>
            </v:group>
            <v:group style="position:absolute;left:4148;top:23994;width:221;height:178" coordorigin="4148,23994" coordsize="221,178">
              <v:shape style="position:absolute;left:4148;top:23994;width:221;height:178" coordorigin="4148,23994" coordsize="221,178" path="m4209,23994l4154,24020,4148,24050,4151,24066,4197,24130,4261,24163,4300,24171,4317,24171,4368,24125,4368,24110,4328,24044,4269,24007,4209,23994xe" filled="true" fillcolor="#ffffff" stroked="false">
                <v:path arrowok="t"/>
                <v:fill type="solid"/>
              </v:shape>
            </v:group>
            <v:group style="position:absolute;left:4478;top:23639;width:208;height:160" coordorigin="4478,23639" coordsize="208,160">
              <v:shape style="position:absolute;left:4478;top:23639;width:208;height:160" coordorigin="4478,23639" coordsize="208,160" path="m4534,23639l4478,23683,4479,23699,4520,23762,4587,23793,4625,23798,4642,23796,4686,23750,4684,23734,4638,23671,4573,23643,4534,23639xe" filled="true" fillcolor="#ffffff" stroked="false">
                <v:path arrowok="t"/>
                <v:fill type="solid"/>
              </v:shape>
            </v:group>
            <v:group style="position:absolute;left:4800;top:23280;width:190;height:143" coordorigin="4800,23280" coordsize="190,143">
              <v:shape style="position:absolute;left:4800;top:23280;width:190;height:143" coordorigin="4800,23280" coordsize="190,143" path="m4865,23280l4807,23307,4800,23339,4804,23355,4863,23409,4926,23422,4944,23420,4990,23370,4987,23354,4929,23296,4865,23280xe" filled="true" fillcolor="#ffffff" stroked="false">
                <v:path arrowok="t"/>
                <v:fill type="solid"/>
              </v:shape>
            </v:group>
            <v:group style="position:absolute;left:5106;top:22913;width:173;height:128" coordorigin="5106,22913" coordsize="173,128">
              <v:shape style="position:absolute;left:5106;top:22913;width:173;height:128" coordorigin="5106,22913" coordsize="173,128" path="m5170,22913l5110,22946,5106,22963,5108,22979,5165,23031,5208,23040,5227,23039,5277,23002,5279,22986,5275,22969,5211,22919,5170,22913xe" filled="true" fillcolor="#ffffff" stroked="false">
                <v:path arrowok="t"/>
                <v:fill type="solid"/>
              </v:shape>
            </v:group>
            <v:group style="position:absolute;left:5402;top:22539;width:148;height:112" coordorigin="5402,22539" coordsize="148,112">
              <v:shape style="position:absolute;left:5402;top:22539;width:148;height:112" coordorigin="5402,22539" coordsize="148,112" path="m5471,22539l5407,22570,5402,22588,5404,22604,5461,22647,5482,22650,5502,22648,5520,22643,5535,22634,5543,22624,5550,22608,5550,22592,5492,22542,5471,22539xe" filled="true" fillcolor="#ffffff" stroked="false">
                <v:path arrowok="t"/>
                <v:fill type="solid"/>
              </v:shape>
            </v:group>
            <v:group style="position:absolute;left:5670;top:22171;width:129;height:89" coordorigin="5670,22171" coordsize="129,89">
              <v:shape style="position:absolute;left:5670;top:22171;width:129;height:89" coordorigin="5670,22171" coordsize="129,89" path="m5723,22171l5704,22173,5688,22180,5676,22191,5670,22206,5673,22222,5682,22237,5699,22249,5722,22256,5744,22259,5763,22256,5779,22250,5791,22240,5793,22237,5799,22222,5795,22206,5785,22191,5767,22179,5744,22172,5723,22171xe" filled="true" fillcolor="#ffffff" stroked="false">
                <v:path arrowok="t"/>
                <v:fill type="solid"/>
              </v:shape>
            </v:group>
            <v:group style="position:absolute;left:5910;top:21814;width:105;height:76" coordorigin="5910,21814" coordsize="105,76">
              <v:shape style="position:absolute;left:5910;top:21814;width:105;height:76" coordorigin="5910,21814" coordsize="105,76" path="m5948,21814l5931,21818,5917,21827,5910,21846,5911,21862,5921,21876,5937,21885,5959,21889,5980,21887,5997,21880,6009,21868,6010,21867,6014,21850,6008,21834,5994,21821,5970,21815,5948,21814xe" filled="true" fillcolor="#ffffff" stroked="false">
                <v:path arrowok="t"/>
                <v:fill type="solid"/>
              </v:shape>
            </v:group>
            <v:group style="position:absolute;left:6130;top:21442;width:79;height:59" coordorigin="6130,21442" coordsize="79,59">
              <v:shape style="position:absolute;left:6130;top:21442;width:79;height:59" coordorigin="6130,21442" coordsize="79,59" path="m6173,21442l6153,21442,6138,21449,6130,21470,6132,21486,6144,21496,6167,21500,6187,21497,6201,21488,6206,21480,6208,21463,6199,21448,6173,21442xe" filled="true" fillcolor="#ffffff" stroked="false">
                <v:path arrowok="t"/>
                <v:fill type="solid"/>
              </v:shape>
            </v:group>
            <v:group style="position:absolute;left:6325;top:21046;width:59;height:48" coordorigin="6325,21046" coordsize="59,48">
              <v:shape style="position:absolute;left:6325;top:21046;width:59;height:48" coordorigin="6325,21046" coordsize="59,48" path="m6347,21046l6330,21055,6325,21076,6333,21090,6357,21093,6374,21087,6383,21076,6383,21058,6369,21046,6347,21046xe" filled="true" fillcolor="#ffffff" stroked="false">
                <v:path arrowok="t"/>
                <v:fill type="solid"/>
              </v:shape>
            </v:group>
            <v:group style="position:absolute;left:6497;top:20629;width:43;height:37" coordorigin="6497,20629" coordsize="43,37">
              <v:shape style="position:absolute;left:6497;top:20629;width:43;height:37" coordorigin="6497,20629" coordsize="43,37" path="m6514,20629l6503,20635,6500,20644,6497,20653,6502,20662,6522,20666,6533,20660,6539,20641,6534,20632,6514,20629xe" filled="true" fillcolor="#ffffff" stroked="false">
                <v:path arrowok="t"/>
                <v:fill type="solid"/>
              </v:shape>
            </v:group>
            <v:group style="position:absolute;left:6648;top:20190;width:22;height:20" coordorigin="6648,20190" coordsize="22,20">
              <v:shape style="position:absolute;left:6648;top:20190;width:22;height:20" coordorigin="6648,20190" coordsize="22,20" path="m6656,20190l6651,20194,6649,20199,6648,20204,6651,20209,6661,20210,6666,20207,6669,20196,6666,20192,6661,20191,6656,20190xe" filled="true" fillcolor="#ffffff" stroked="false">
                <v:path arrowok="t"/>
                <v:fill type="solid"/>
              </v:shape>
            </v:group>
            <v:group style="position:absolute;left:0;top:31513;width:11;height:31" coordorigin="0,31513" coordsize="11,31">
              <v:shape style="position:absolute;left:0;top:31513;width:11;height:31" coordorigin="0,31513" coordsize="11,31" path="m0,31540l0,31541,7,31544,9,31540,11,31536,9,31526,0,31513,0,31540e" filled="true" fillcolor="#ffffff" stroked="false">
                <v:path arrowok="t"/>
                <v:fill type="solid"/>
              </v:shape>
            </v:group>
            <v:group style="position:absolute;left:379;top:30769;width:64;height:97" coordorigin="379,30769" coordsize="64,97">
              <v:shape style="position:absolute;left:379;top:30769;width:64;height:97" coordorigin="379,30769" coordsize="64,97" path="m386,30769l379,30784,379,30802,385,30821,396,30840,412,30858,427,30866,438,30862,439,30861,442,30847,439,30828,430,30808,413,30785,397,30772,386,30769xe" filled="true" fillcolor="#ffffff" stroked="false">
                <v:path arrowok="t"/>
                <v:fill type="solid"/>
              </v:shape>
            </v:group>
            <v:group style="position:absolute;left:769;top:30069;width:110;height:152" coordorigin="769,30069" coordsize="110,152">
              <v:shape style="position:absolute;left:769;top:30069;width:110;height:152" coordorigin="769,30069" coordsize="110,152" path="m792,30069l782,30070,774,30077,769,30089,769,30105,773,30124,809,30188,855,30220,866,30219,874,30212,874,30212,878,30199,878,30183,875,30164,838,30101,792,30069xe" filled="true" fillcolor="#ffffff" stroked="false">
                <v:path arrowok="t"/>
                <v:fill type="solid"/>
              </v:shape>
            </v:group>
            <v:group style="position:absolute;left:1168;top:29406;width:148;height:195" coordorigin="1168,29406" coordsize="148,195">
              <v:shape style="position:absolute;left:1168;top:29406;width:148;height:195" coordorigin="1168,29406" coordsize="148,195" path="m1197,29406l1186,29408,1176,29415,1170,29427,1168,29442,1169,29459,1189,29518,1237,29576,1284,29600,1296,29599,1305,29593,1309,29588,1314,29576,1316,29561,1314,29544,1292,29485,1244,29428,1197,29406xe" filled="true" fillcolor="#ffffff" stroked="false">
                <v:path arrowok="t"/>
                <v:fill type="solid"/>
              </v:shape>
            </v:group>
            <v:group style="position:absolute;left:1569;top:28777;width:185;height:230" coordorigin="1569,28777" coordsize="185,230">
              <v:shape style="position:absolute;left:1569;top:28777;width:185;height:230" coordorigin="1569,28777" coordsize="185,230" path="m1612,28777l1569,28831,1571,28849,1593,28906,1636,28964,1689,29001,1719,29006,1731,29002,1742,28995,1745,28991,1750,28979,1753,28964,1753,28948,1727,28872,1677,28812,1626,28780,1612,28777xe" filled="true" fillcolor="#ffffff" stroked="false">
                <v:path arrowok="t"/>
                <v:fill type="solid"/>
              </v:shape>
            </v:group>
            <v:group style="position:absolute;left:1974;top:28178;width:215;height:255" coordorigin="1974,28178" coordsize="215,255">
              <v:shape style="position:absolute;left:1974;top:28178;width:215;height:255" coordorigin="1974,28178" coordsize="215,255" path="m2025,28178l1976,28218,1974,28234,1975,28251,2002,28326,2046,28383,2100,28422,2148,28432,2161,28429,2189,28373,2188,28356,2158,28280,2112,28224,2058,28187,2025,28178xe" filled="true" fillcolor="#ffffff" stroked="false">
                <v:path arrowok="t"/>
                <v:fill type="solid"/>
              </v:shape>
            </v:group>
            <v:group style="position:absolute;left:2380;top:27610;width:242;height:270" coordorigin="2380,27610" coordsize="242,270">
              <v:shape style="position:absolute;left:2380;top:27610;width:242;height:270" coordorigin="2380,27610" coordsize="242,270" path="m2442,27610l2387,27639,2380,27668,2381,27685,2406,27759,2446,27815,2501,27860,2570,27879,2584,27876,2622,27816,2621,27800,2594,27725,2549,27668,2492,27626,2442,27610xe" filled="true" fillcolor="#ffffff" stroked="false">
                <v:path arrowok="t"/>
                <v:fill type="solid"/>
              </v:shape>
            </v:group>
            <v:group style="position:absolute;left:2787;top:27063;width:264;height:281" coordorigin="2787,27063" coordsize="264,281">
              <v:shape style="position:absolute;left:2787;top:27063;width:264;height:281" coordorigin="2787,27063" coordsize="264,281" path="m2859,27063l2797,27093,2787,27139,2789,27156,2817,27229,2863,27284,2921,27326,2989,27344,3003,27342,3049,27295,3051,27279,3051,27263,3027,27190,2988,27135,2930,27089,2859,27063xe" filled="true" fillcolor="#ffffff" stroked="false">
                <v:path arrowok="t"/>
                <v:fill type="solid"/>
              </v:shape>
            </v:group>
            <v:group style="position:absolute;left:3150;top:26575;width:272;height:278" coordorigin="3150,26575" coordsize="272,278">
              <v:shape style="position:absolute;left:3150;top:26575;width:272;height:278" coordorigin="3150,26575" coordsize="272,278" path="m3201,26575l3152,26615,3150,26630,3150,26646,3174,26717,3212,26770,3268,26819,3325,26847,3360,26853,3375,26852,3420,26805,3421,26790,3420,26774,3392,26702,3349,26649,3289,26603,3233,26578,3201,26575xe" filled="true" fillcolor="#ffffff" stroked="false">
                <v:path arrowok="t"/>
                <v:fill type="solid"/>
              </v:shape>
            </v:group>
            <v:group style="position:absolute;left:3485;top:26118;width:280;height:273" coordorigin="3485,26118" coordsize="280,273">
              <v:shape style="position:absolute;left:3485;top:26118;width:280;height:273" coordorigin="3485,26118" coordsize="280,273" path="m3540,26118l3488,26160,3485,26191,3488,26207,3519,26277,3563,26328,3623,26370,3680,26389,3697,26391,3713,26390,3764,26340,3765,26325,3764,26309,3735,26239,3692,26187,3630,26143,3573,26121,3540,26118xe" filled="true" fillcolor="#ffffff" stroked="false">
                <v:path arrowok="t"/>
                <v:fill type="solid"/>
              </v:shape>
            </v:group>
            <v:group style="position:absolute;left:3817;top:25678;width:283;height:261" coordorigin="3817,25678" coordsize="283,261">
              <v:shape style="position:absolute;left:3817;top:25678;width:283;height:261" coordorigin="3817,25678" coordsize="283,261" path="m3885,25678l3824,25711,3817,25740,3818,25756,3845,25825,3888,25876,3951,25917,4010,25937,4027,25938,4043,25937,4094,25900,4099,25870,4098,25854,4068,25785,4022,25735,3960,25696,3902,25679,3885,25678xe" filled="true" fillcolor="#ffffff" stroked="false">
                <v:path arrowok="t"/>
                <v:fill type="solid"/>
              </v:shape>
            </v:group>
            <v:group style="position:absolute;left:4147;top:25250;width:279;height:246" coordorigin="4147,25250" coordsize="279,246">
              <v:shape style="position:absolute;left:4147;top:25250;width:279;height:246" coordorigin="4147,25250" coordsize="279,246" path="m4218,25250l4155,25282,4147,25312,4147,25328,4174,25395,4218,25443,4281,25480,4340,25495,4358,25495,4413,25467,4425,25425,4423,25408,4390,25340,4337,25292,4274,25260,4218,25250xe" filled="true" fillcolor="#ffffff" stroked="false">
                <v:path arrowok="t"/>
                <v:fill type="solid"/>
              </v:shape>
            </v:group>
            <v:group style="position:absolute;left:4469;top:24828;width:274;height:234" coordorigin="4469,24828" coordsize="274,234">
              <v:shape style="position:absolute;left:4469;top:24828;width:274;height:234" coordorigin="4469,24828" coordsize="274,234" path="m4547,24828l4487,24847,4469,24908,4471,24925,4508,24990,4562,25032,4625,25058,4663,25061,4681,25060,4737,25017,4742,24987,4740,24971,4704,24904,4650,24860,4586,24834,4547,24828xe" filled="true" fillcolor="#ffffff" stroked="false">
                <v:path arrowok="t"/>
                <v:fill type="solid"/>
              </v:shape>
            </v:group>
            <v:group style="position:absolute;left:4784;top:24416;width:262;height:214" coordorigin="4784,24416" coordsize="262,214">
              <v:shape style="position:absolute;left:4784;top:24416;width:262;height:214" coordorigin="4784,24416" coordsize="262,214" path="m4858,24416l4800,24438,4784,24484,4785,24501,4818,24565,4872,24606,4936,24628,4956,24630,4975,24629,5031,24600,5045,24552,5042,24536,5002,24471,4939,24432,4876,24416,4858,24416xe" filled="true" fillcolor="#ffffff" stroked="false">
                <v:path arrowok="t"/>
                <v:fill type="solid"/>
              </v:shape>
            </v:group>
            <v:group style="position:absolute;left:5089;top:24004;width:247;height:197" coordorigin="5089,24004" coordsize="247,197">
              <v:shape style="position:absolute;left:5089;top:24004;width:247;height:197" coordorigin="5089,24004" coordsize="247,197" path="m5183,24004l5114,24023,5089,24080,5092,24097,5135,24159,5196,24192,5258,24201,5276,24198,5333,24152,5336,24136,5336,24120,5302,24055,5246,24018,5183,24004xe" filled="true" fillcolor="#ffffff" stroked="false">
                <v:path arrowok="t"/>
                <v:fill type="solid"/>
              </v:shape>
            </v:group>
            <v:group style="position:absolute;left:5388;top:23593;width:227;height:180" coordorigin="5388,23593" coordsize="227,180">
              <v:shape style="position:absolute;left:5388;top:23593;width:227;height:180" coordorigin="5388,23593" coordsize="227,180" path="m5470,23593l5405,23617,5388,23667,5390,23684,5432,23742,5491,23769,5532,23773,5551,23770,5605,23736,5615,23705,5614,23688,5573,23626,5512,23598,5470,23593xe" filled="true" fillcolor="#ffffff" stroked="false">
                <v:path arrowok="t"/>
                <v:fill type="solid"/>
              </v:shape>
            </v:group>
            <v:group style="position:absolute;left:5671;top:23179;width:209;height:161" coordorigin="5671,23179" coordsize="209,161">
              <v:shape style="position:absolute;left:5671;top:23179;width:209;height:161" coordorigin="5671,23179" coordsize="209,161" path="m5764,23179l5695,23199,5671,23244,5672,23260,5713,23319,5780,23340,5800,23340,5818,23338,5870,23304,5880,23271,5877,23254,5829,23196,5764,23179xe" filled="true" fillcolor="#ffffff" stroked="false">
                <v:path arrowok="t"/>
                <v:fill type="solid"/>
              </v:shape>
            </v:group>
            <v:group style="position:absolute;left:5945;top:22761;width:182;height:144" coordorigin="5945,22761" coordsize="182,144">
              <v:shape style="position:absolute;left:5945;top:22761;width:182;height:144" coordorigin="5945,22761" coordsize="182,144" path="m6019,22761l5957,22791,5945,22827,5947,22844,5996,22896,6037,22905,6057,22904,6118,22867,6126,22832,6123,22815,6062,22765,6019,22761xe" filled="true" fillcolor="#ffffff" stroked="false">
                <v:path arrowok="t"/>
                <v:fill type="solid"/>
              </v:shape>
            </v:group>
            <v:group style="position:absolute;left:6196;top:22354;width:155;height:115" coordorigin="6196,22354" coordsize="155,115">
              <v:shape style="position:absolute;left:6196;top:22354;width:155;height:115" coordorigin="6196,22354" coordsize="155,115" path="m6265,22354l6202,22383,6196,22400,6196,22417,6253,22466,6275,22469,6296,22468,6350,22420,6349,22404,6287,22356,6265,22354xe" filled="true" fillcolor="#ffffff" stroked="false">
                <v:path arrowok="t"/>
                <v:fill type="solid"/>
              </v:shape>
            </v:group>
            <v:group style="position:absolute;left:6414;top:21963;width:129;height:101" coordorigin="6414,21963" coordsize="129,101">
              <v:shape style="position:absolute;left:6414;top:21963;width:129;height:101" coordorigin="6414,21963" coordsize="129,101" path="m6468,21963l6449,21967,6433,21975,6421,21986,6414,22006,6415,22024,6422,22039,6435,22052,6452,22060,6474,22064,6494,22062,6543,22013,6540,21995,6530,21980,6513,21969,6489,21963,6468,21963xe" filled="true" fillcolor="#ffffff" stroked="false">
                <v:path arrowok="t"/>
                <v:fill type="solid"/>
              </v:shape>
            </v:group>
            <v:group style="position:absolute;left:6611;top:21558;width:109;height:84" coordorigin="6611,21558" coordsize="109,84">
              <v:shape style="position:absolute;left:6611;top:21558;width:109;height:84" coordorigin="6611,21558" coordsize="109,84" path="m6675,21558l6614,21587,6611,21605,6616,21622,6630,21635,6655,21641,6676,21640,6719,21593,6713,21576,6700,21563,6675,21558xe" filled="true" fillcolor="#ffffff" stroked="false">
                <v:path arrowok="t"/>
                <v:fill type="solid"/>
              </v:shape>
            </v:group>
            <v:group style="position:absolute;left:6793;top:21134;width:82;height:72" coordorigin="6793,21134" coordsize="82,72">
              <v:shape style="position:absolute;left:6793;top:21134;width:82;height:72" coordorigin="6793,21134" coordsize="82,72" path="m6847,21134l6826,21135,6808,21143,6795,21158,6793,21179,6800,21196,6816,21205,6838,21206,6856,21199,6869,21185,6873,21178,6874,21158,6865,21143,6847,21134xe" filled="true" fillcolor="#ffffff" stroked="false">
                <v:path arrowok="t"/>
                <v:fill type="solid"/>
              </v:shape>
            </v:group>
            <v:group style="position:absolute;left:6953;top:20695;width:57;height:54" coordorigin="6953,20695" coordsize="57,54">
              <v:shape style="position:absolute;left:6953;top:20695;width:57;height:54" coordorigin="6953,20695" coordsize="57,54" path="m6994,20695l6973,20697,6957,20708,6953,20732,6961,20746,6985,20748,7001,20740,7010,20727,7009,20707,6994,20695xe" filled="true" fillcolor="#ffffff" stroked="false">
                <v:path arrowok="t"/>
                <v:fill type="solid"/>
              </v:shape>
            </v:group>
            <v:group style="position:absolute;left:7087;top:20233;width:42;height:42" coordorigin="7087,20233" coordsize="42,42">
              <v:shape style="position:absolute;left:7087;top:20233;width:42;height:42" coordorigin="7087,20233" coordsize="42,42" path="m7102,20233l7092,20241,7089,20252,7087,20262,7093,20272,7113,20274,7123,20266,7125,20255,7128,20245,7122,20235,7102,20233xe" filled="true" fillcolor="#ffffff" stroked="false">
                <v:path arrowok="t"/>
                <v:fill type="solid"/>
              </v:shape>
            </v:group>
            <v:group style="position:absolute;left:7202;top:19751;width:18;height:20" coordorigin="7202,19751" coordsize="18,20">
              <v:shape style="position:absolute;left:7202;top:19751;width:18;height:20" coordorigin="7202,19751" coordsize="18,20" path="m7208,19751l7203,19755,7202,19765,7204,19769,7209,19770,7213,19770,7217,19766,7218,19761,7219,19756,7217,19752,7208,19751xe" filled="true" fillcolor="#ffffff" stroked="false">
                <v:path arrowok="t"/>
                <v:fill type="solid"/>
              </v:shape>
            </v:group>
            <v:group style="position:absolute;left:1687;top:31219;width:153;height:200" coordorigin="1687,31219" coordsize="153,200">
              <v:shape style="position:absolute;left:1687;top:31219;width:153;height:200" coordorigin="1687,31219" coordsize="153,200" path="m1717,31219l1705,31221,1696,31227,1689,31242,1687,31258,1687,31276,1714,31350,1764,31402,1811,31418,1823,31414,1832,31404,1834,31402,1838,31388,1839,31373,1838,31355,1816,31298,1765,31241,1717,31219xe" filled="true" fillcolor="#ffffff" stroked="false">
                <v:path arrowok="t"/>
                <v:fill type="solid"/>
              </v:shape>
            </v:group>
            <v:group style="position:absolute;left:2060;top:30468;width:197;height:242" coordorigin="2060,30468" coordsize="197,242">
              <v:shape style="position:absolute;left:2060;top:30468;width:197;height:242" coordorigin="2060,30468" coordsize="197,242" path="m2101,30468l2060,30515,2060,30532,2062,30550,2083,30607,2127,30665,2182,30703,2213,30710,2226,30708,2256,30661,2256,30644,2231,30569,2187,30512,2132,30475,2101,30468xe" filled="true" fillcolor="#ffffff" stroked="false">
                <v:path arrowok="t"/>
                <v:fill type="solid"/>
              </v:shape>
            </v:group>
            <v:group style="position:absolute;left:2440;top:29756;width:230;height:274" coordorigin="2440,29756" coordsize="230,274">
              <v:shape style="position:absolute;left:2440;top:29756;width:230;height:274" coordorigin="2440,29756" coordsize="230,274" path="m2493,29756l2442,29801,2440,29818,2440,29835,2462,29909,2497,29962,2556,30010,2608,30029,2623,30029,2669,29976,2670,29960,2669,29942,2641,29868,2601,29814,2545,29770,2493,29756xe" filled="true" fillcolor="#ffffff" stroked="false">
                <v:path arrowok="t"/>
                <v:fill type="solid"/>
              </v:shape>
            </v:group>
            <v:group style="position:absolute;left:2817;top:29077;width:265;height:300" coordorigin="2817,29077" coordsize="265,300">
              <v:shape style="position:absolute;left:2817;top:29077;width:265;height:300" coordorigin="2817,29077" coordsize="265,300" path="m2879,29077l2823,29117,2817,29147,2817,29164,2838,29238,2873,29293,2927,29343,2984,29372,3017,29376,3032,29374,3076,29333,3082,29302,3081,29285,3058,29212,3022,29157,2968,29109,2912,29081,2879,29077xe" filled="true" fillcolor="#ffffff" stroked="false">
                <v:path arrowok="t"/>
                <v:fill type="solid"/>
              </v:shape>
            </v:group>
            <v:group style="position:absolute;left:3195;top:28428;width:295;height:321" coordorigin="3195,28428" coordsize="295,321">
              <v:shape style="position:absolute;left:3195;top:28428;width:295;height:321" coordorigin="3195,28428" coordsize="295,321" path="m3276,28428l3210,28458,3195,28518,3196,28535,3221,28609,3257,28663,3312,28712,3370,28741,3406,28748,3422,28747,3477,28713,3490,28653,3488,28635,3461,28562,3423,28509,3369,28462,3311,28434,3276,28428xe" filled="true" fillcolor="#ffffff" stroked="false">
                <v:path arrowok="t"/>
                <v:fill type="solid"/>
              </v:shape>
            </v:group>
            <v:group style="position:absolute;left:3576;top:27812;width:312;height:325" coordorigin="3576,27812" coordsize="312,325">
              <v:shape style="position:absolute;left:3576;top:27812;width:312;height:325" coordorigin="3576,27812" coordsize="312,325" path="m3656,27812l3592,27846,3576,27905,3578,27923,3601,27995,3638,28049,3694,28098,3753,28128,3806,28136,3822,28134,3873,28098,3888,28037,3887,28020,3861,27948,3824,27895,3768,27848,3710,27819,3656,27812xe" filled="true" fillcolor="#ffffff" stroked="false">
                <v:path arrowok="t"/>
                <v:fill type="solid"/>
              </v:shape>
            </v:group>
            <v:group style="position:absolute;left:3917;top:27255;width:315;height:317" coordorigin="3917,27255" coordsize="315,317">
              <v:shape style="position:absolute;left:3917;top:27255;width:315;height:317" coordorigin="3917,27255" coordsize="315,317" path="m3984,27255l3925,27292,3917,27339,3918,27356,3942,27427,3978,27478,4030,27525,4091,27559,4148,27571,4164,27571,4220,27535,4231,27492,4231,27475,4208,27405,4172,27352,4119,27304,4057,27269,3984,27255xe" filled="true" fillcolor="#ffffff" stroked="false">
                <v:path arrowok="t"/>
                <v:fill type="solid"/>
              </v:shape>
            </v:group>
            <v:group style="position:absolute;left:4223;top:26729;width:328;height:312" coordorigin="4223,26729" coordsize="328,312">
              <v:shape style="position:absolute;left:4223;top:26729;width:328;height:312" coordorigin="4223,26729" coordsize="328,312" path="m4316,26729l4256,26744,4223,26807,4223,26823,4245,26892,4280,26945,4334,26993,4397,27028,4455,27041,4472,27041,4536,27007,4551,26959,4550,26942,4527,26873,4490,26821,4436,26775,4374,26742,4316,26729xe" filled="true" fillcolor="#ffffff" stroked="false">
                <v:path arrowok="t"/>
                <v:fill type="solid"/>
              </v:shape>
            </v:group>
            <v:group style="position:absolute;left:4532;top:26223;width:328;height:302" coordorigin="4532,26223" coordsize="328,302">
              <v:shape style="position:absolute;left:4532;top:26223;width:328;height:302" coordorigin="4532,26223" coordsize="328,302" path="m4620,26223l4559,26244,4532,26300,4532,26316,4533,26333,4560,26402,4599,26450,4660,26494,4723,26520,4761,26525,4779,26525,4834,26501,4859,26439,4859,26423,4835,26354,4796,26304,4741,26260,4678,26232,4620,26223xe" filled="true" fillcolor="#ffffff" stroked="false">
                <v:path arrowok="t"/>
                <v:fill type="solid"/>
              </v:shape>
            </v:group>
            <v:group style="position:absolute;left:4831;top:25734;width:328;height:290" coordorigin="4831,25734" coordsize="328,290">
              <v:shape style="position:absolute;left:4831;top:25734;width:328;height:290" coordorigin="4831,25734" coordsize="328,290" path="m4927,25734l4865,25753,4831,25818,4832,25835,4856,25903,4895,25952,4951,25994,5014,26019,5054,26024,5073,26023,5133,25996,5159,25933,5158,25916,5132,25848,5092,25800,5029,25760,4965,25738,4927,25734xe" filled="true" fillcolor="#ffffff" stroked="false">
                <v:path arrowok="t"/>
                <v:fill type="solid"/>
              </v:shape>
            </v:group>
            <v:group style="position:absolute;left:5128;top:25257;width:319;height:274" coordorigin="5128,25257" coordsize="319,274">
              <v:shape style="position:absolute;left:5128;top:25257;width:319;height:274" coordorigin="5128,25257" coordsize="319,274" path="m5229,25257l5164,25277,5130,25329,5128,25345,5129,25362,5156,25429,5198,25476,5260,25512,5323,25529,5342,25530,5361,25528,5420,25502,5447,25436,5446,25419,5417,25352,5373,25306,5312,25272,5249,25257,5229,25257xe" filled="true" fillcolor="#ffffff" stroked="false">
                <v:path arrowok="t"/>
                <v:fill type="solid"/>
              </v:shape>
            </v:group>
            <v:group style="position:absolute;left:5418;top:24790;width:307;height:255" coordorigin="5418,24790" coordsize="307,255">
              <v:shape style="position:absolute;left:5418;top:24790;width:307;height:255" coordorigin="5418,24790" coordsize="307,255" path="m5535,24790l5465,24803,5423,24850,5418,24882,5419,24898,5449,24965,5496,25009,5562,25037,5623,25044,5641,25042,5699,25014,5724,24948,5722,24931,5690,24864,5642,24822,5577,24796,5535,24790xe" filled="true" fillcolor="#ffffff" stroked="false">
                <v:path arrowok="t"/>
                <v:fill type="solid"/>
              </v:shape>
            </v:group>
            <v:group style="position:absolute;left:5702;top:24329;width:287;height:237" coordorigin="5702,24329" coordsize="287,237">
              <v:shape style="position:absolute;left:5702;top:24329;width:287;height:237" coordorigin="5702,24329" coordsize="287,237" path="m5808,24329l5740,24348,5704,24403,5702,24420,5703,24437,5733,24502,5780,24541,5844,24563,5885,24566,5904,24563,5964,24532,5988,24465,5986,24447,5949,24383,5893,24346,5828,24330,5808,24329xe" filled="true" fillcolor="#ffffff" stroked="false">
                <v:path arrowok="t"/>
                <v:fill type="solid"/>
              </v:shape>
            </v:group>
            <v:group style="position:absolute;left:5976;top:23873;width:263;height:217" coordorigin="5976,23873" coordsize="263,217">
              <v:shape style="position:absolute;left:5976;top:23873;width:263;height:217" coordorigin="5976,23873" coordsize="263,217" path="m6086,23873l6016,23890,5978,23946,5976,23964,5977,23981,6010,24044,6064,24077,6128,24089,6147,24087,6210,24060,6238,24002,6238,23985,6206,23920,6151,23885,6086,23873xe" filled="true" fillcolor="#ffffff" stroked="false">
                <v:path arrowok="t"/>
                <v:fill type="solid"/>
              </v:shape>
            </v:group>
            <v:group style="position:absolute;left:6239;top:23417;width:236;height:196" coordorigin="6239,23417" coordsize="236,196">
              <v:shape style="position:absolute;left:6239;top:23417;width:236;height:196" coordorigin="6239,23417" coordsize="236,196" path="m6351,23417l6278,23434,6240,23493,6239,23511,6241,23529,6280,23587,6341,23610,6362,23612,6382,23612,6447,23584,6474,23524,6473,23507,6434,23444,6372,23420,6351,23417xe" filled="true" fillcolor="#ffffff" stroked="false">
                <v:path arrowok="t"/>
                <v:fill type="solid"/>
              </v:shape>
            </v:group>
            <v:group style="position:absolute;left:6484;top:22959;width:214;height:180" coordorigin="6484,22959" coordsize="214,180">
              <v:shape style="position:absolute;left:6484;top:22959;width:214;height:180" coordorigin="6484,22959" coordsize="214,180" path="m6582,22959l6514,22983,6484,23045,6486,23062,6531,23121,6591,23138,6611,23137,6677,23102,6698,23046,6695,23028,6648,22970,6582,22959xe" filled="true" fillcolor="#ffffff" stroked="false">
                <v:path arrowok="t"/>
                <v:fill type="solid"/>
              </v:shape>
            </v:group>
            <v:group style="position:absolute;left:6715;top:22516;width:183;height:149" coordorigin="6715,22516" coordsize="183,149">
              <v:shape style="position:absolute;left:6715;top:22516;width:183;height:149" coordorigin="6715,22516" coordsize="183,149" path="m6804,22516l6734,22540,6715,22591,6718,22608,6770,22659,6813,22665,6833,22662,6891,22620,6898,22599,6897,22581,6850,22524,6804,22516xe" filled="true" fillcolor="#ffffff" stroked="false">
                <v:path arrowok="t"/>
                <v:fill type="solid"/>
              </v:shape>
            </v:group>
            <v:group style="position:absolute;left:6914;top:22092;width:155;height:130" coordorigin="6914,22092" coordsize="155,130">
              <v:shape style="position:absolute;left:6914;top:22092;width:155;height:130" coordorigin="6914,22092" coordsize="155,130" path="m6984,22092l6921,22126,6914,22166,6919,22183,6928,22198,6942,22210,6959,22218,6981,22222,7002,22221,7063,22180,7069,22156,7067,22138,7006,22092,6984,22092xe" filled="true" fillcolor="#ffffff" stroked="false">
                <v:path arrowok="t"/>
                <v:fill type="solid"/>
              </v:shape>
            </v:group>
            <v:group style="position:absolute;left:7096;top:21657;width:127;height:113" coordorigin="7096,21657" coordsize="127,113">
              <v:shape style="position:absolute;left:7096;top:21657;width:127;height:113" coordorigin="7096,21657" coordsize="127,113" path="m7168,21657l7102,21688,7096,21710,7097,21730,7104,21746,7116,21759,7132,21767,7155,21769,7175,21766,7220,21725,7223,21705,7219,21687,7209,21672,7193,21660,7168,21657xe" filled="true" fillcolor="#ffffff" stroked="false">
                <v:path arrowok="t"/>
                <v:fill type="solid"/>
              </v:shape>
            </v:group>
            <v:group style="position:absolute;left:7260;top:21210;width:101;height:94" coordorigin="7260,21210" coordsize="101,94">
              <v:shape style="position:absolute;left:7260;top:21210;width:101;height:94" coordorigin="7260,21210" coordsize="101,94" path="m7315,21210l7294,21213,7278,21222,7266,21234,7260,21258,7262,21278,7270,21293,7284,21302,7307,21303,7328,21298,7344,21288,7355,21274,7359,21264,7361,21244,7354,21226,7340,21213,7315,21210xe" filled="true" fillcolor="#ffffff" stroked="false">
                <v:path arrowok="t"/>
                <v:fill type="solid"/>
              </v:shape>
            </v:group>
            <v:group style="position:absolute;left:7403;top:20749;width:76;height:71" coordorigin="7403,20749" coordsize="76,71">
              <v:shape style="position:absolute;left:7403;top:20749;width:76;height:71" coordorigin="7403,20749" coordsize="76,71" path="m7443,20749l7424,20754,7411,20765,7403,20779,7403,20801,7413,20817,7438,20820,7458,20816,7471,20805,7479,20791,7479,20789,7479,20768,7469,20752,7443,20749xe" filled="true" fillcolor="#ffffff" stroked="false">
                <v:path arrowok="t"/>
                <v:fill type="solid"/>
              </v:shape>
            </v:group>
            <v:group style="position:absolute;left:7529;top:20266;width:52;height:58" coordorigin="7529,20266" coordsize="52,58">
              <v:shape style="position:absolute;left:7529;top:20266;width:52;height:58" coordorigin="7529,20266" coordsize="52,58" path="m7562,20266l7542,20271,7529,20286,7529,20310,7539,20324,7562,20321,7576,20309,7580,20298,7578,20277,7562,20266xe" filled="true" fillcolor="#ffffff" stroked="false">
                <v:path arrowok="t"/>
                <v:fill type="solid"/>
              </v:shape>
            </v:group>
            <v:group style="position:absolute;left:7628;top:19767;width:35;height:39" coordorigin="7628,19767" coordsize="35,39">
              <v:shape style="position:absolute;left:7628;top:19767;width:35;height:39" coordorigin="7628,19767" coordsize="35,39" path="m7639,19767l7631,19775,7628,19796,7634,19805,7651,19805,7659,19797,7661,19787,7663,19776,7657,19767,7639,19767xe" filled="true" fillcolor="#ffffff" stroked="false">
                <v:path arrowok="t"/>
                <v:fill type="solid"/>
              </v:shape>
            </v:group>
            <v:group style="position:absolute;left:7709;top:19246;width:13;height:16" coordorigin="7709,19246" coordsize="13,16">
              <v:shape style="position:absolute;left:7709;top:19246;width:13;height:16" coordorigin="7709,19246" coordsize="13,16" path="m7713,19246l7710,19249,7709,19253,7709,19257,7711,19261,7718,19261,7721,19258,7721,19253,7722,19249,7719,19246,7713,19246xe" filled="true" fillcolor="#ffffff" stroked="false">
                <v:path arrowok="t"/>
                <v:fill type="solid"/>
              </v:shape>
            </v:group>
            <v:group style="position:absolute;left:2989;top:31422;width:242;height:239" coordorigin="2989,31422" coordsize="242,239">
              <v:shape style="position:absolute;left:2989;top:31422;width:242;height:239" coordorigin="2989,31422" coordsize="242,239" path="m3047,31422l2993,31464,2989,31496,2990,31514,3014,31588,3050,31640,3070,31660,3226,31660,3227,31656,3230,31640,3230,31623,3228,31606,3200,31532,3161,31480,3100,31436,3047,31422xe" filled="true" fillcolor="#ffffff" stroked="false">
                <v:path arrowok="t"/>
                <v:fill type="solid"/>
              </v:shape>
            </v:group>
            <v:group style="position:absolute;left:3335;top:30631;width:283;height:320" coordorigin="3335,30631" coordsize="283,320">
              <v:shape style="position:absolute;left:3335;top:30631;width:283;height:320" coordorigin="3335,30631" coordsize="283,320" path="m3415,30631l3357,30651,3335,30710,3335,30728,3337,30746,3362,30819,3397,30871,3453,30920,3512,30947,3547,30951,3562,30948,3613,30896,3617,30864,3617,30846,3594,30773,3560,30720,3510,30671,3451,30638,3415,30631xe" filled="true" fillcolor="#ffffff" stroked="false">
                <v:path arrowok="t"/>
                <v:fill type="solid"/>
              </v:shape>
            </v:group>
            <v:group style="position:absolute;left:3684;top:29881;width:313;height:343" coordorigin="3684,29881" coordsize="313,343">
              <v:shape style="position:absolute;left:3684;top:29881;width:313;height:343" coordorigin="3684,29881" coordsize="313,343" path="m3766,29881l3709,29904,3685,29964,3684,29982,3685,29999,3706,30072,3738,30125,3787,30174,3849,30210,3905,30223,3922,30223,3983,30182,3996,30131,3996,30114,3977,30042,3946,29988,3902,29940,3842,29899,3784,29882,3766,29881xe" filled="true" fillcolor="#ffffff" stroked="false">
                <v:path arrowok="t"/>
                <v:fill type="solid"/>
              </v:shape>
            </v:group>
            <v:group style="position:absolute;left:4031;top:29168;width:338;height:357" coordorigin="4031,29168" coordsize="338,357">
              <v:shape style="position:absolute;left:4031;top:29168;width:338;height:357" coordorigin="4031,29168" coordsize="338,357" path="m4122,29168l4065,29189,4034,29243,4031,29276,4033,29293,4054,29366,4086,29419,4131,29467,4192,29506,4251,29524,4270,29524,4287,29523,4343,29492,4368,29426,4368,29409,4367,29391,4343,29319,4310,29266,4259,29218,4196,29183,4122,29168xe" filled="true" fillcolor="#ffffff" stroked="false">
                <v:path arrowok="t"/>
                <v:fill type="solid"/>
              </v:shape>
            </v:group>
            <v:group style="position:absolute;left:4378;top:28482;width:357;height:370" coordorigin="4378,28482" coordsize="357,370">
              <v:shape style="position:absolute;left:4378;top:28482;width:357;height:370" coordorigin="4378,28482" coordsize="357,370" path="m4494,28482l4429,28497,4388,28545,4378,28594,4379,28612,4397,28684,4427,28736,4469,28784,4526,28825,4586,28848,4624,28852,4642,28850,4701,28822,4732,28764,4735,28730,4734,28713,4712,28641,4680,28588,4636,28542,4573,28503,4513,28484,4494,28482xe" filled="true" fillcolor="#ffffff" stroked="false">
                <v:path arrowok="t"/>
                <v:fill type="solid"/>
              </v:shape>
            </v:group>
            <v:group style="position:absolute;left:4686;top:27861;width:365;height:360" coordorigin="4686,27861" coordsize="365,360">
              <v:shape style="position:absolute;left:4686;top:27861;width:365;height:360" coordorigin="4686,27861" coordsize="365,360" path="m4794,27861l4730,27876,4692,27924,4686,27971,4688,27988,4712,28059,4745,28111,4791,28158,4857,28199,4918,28218,4937,28220,4955,28220,5014,28199,5049,28136,5050,28119,5050,28103,5031,28032,5000,27980,4956,27933,4895,27891,4832,27866,4794,27861xe" filled="true" fillcolor="#ffffff" stroked="false">
                <v:path arrowok="t"/>
                <v:fill type="solid"/>
              </v:shape>
            </v:group>
            <v:group style="position:absolute;left:4969;top:27272;width:375;height:359" coordorigin="4969,27272" coordsize="375,359">
              <v:shape style="position:absolute;left:4969;top:27272;width:375;height:359" coordorigin="4969,27272" coordsize="375,359" path="m5084,27272l5018,27287,4977,27334,4969,27383,4970,27400,4992,27470,5024,27521,5069,27567,5129,27605,5191,27627,5230,27630,5248,27629,5308,27603,5342,27540,5343,27523,5343,27506,5324,27437,5292,27385,5248,27339,5187,27300,5123,27277,5084,27272xe" filled="true" fillcolor="#ffffff" stroked="false">
                <v:path arrowok="t"/>
                <v:fill type="solid"/>
              </v:shape>
            </v:group>
            <v:group style="position:absolute;left:5248;top:26706;width:378;height:349" coordorigin="5248,26706" coordsize="378,349">
              <v:shape style="position:absolute;left:5248;top:26706;width:378;height:349" coordorigin="5248,26706" coordsize="378,349" path="m5363,26706l5296,26725,5255,26774,5248,26823,5249,26841,5272,26910,5307,26960,5354,27003,5420,27038,5482,27054,5501,27055,5519,27054,5581,27033,5620,26977,5626,26945,5625,26928,5605,26858,5559,26793,5508,26751,5444,26720,5382,26707,5363,26706xe" filled="true" fillcolor="#ffffff" stroked="false">
                <v:path arrowok="t"/>
                <v:fill type="solid"/>
              </v:shape>
            </v:group>
            <v:group style="position:absolute;left:5525;top:26162;width:372;height:334" coordorigin="5525,26162" coordsize="372,334">
              <v:shape style="position:absolute;left:5525;top:26162;width:372;height:334" coordorigin="5525,26162" coordsize="372,334" path="m5642,26162l5576,26180,5534,26228,5525,26279,5526,26296,5548,26365,5597,26427,5653,26466,5717,26490,5758,26496,5777,26496,5843,26477,5885,26430,5897,26381,5896,26364,5874,26295,5825,26232,5768,26193,5703,26169,5642,26162xe" filled="true" fillcolor="#ffffff" stroked="false">
                <v:path arrowok="t"/>
                <v:fill type="solid"/>
              </v:shape>
            </v:group>
            <v:group style="position:absolute;left:5795;top:25632;width:361;height:318" coordorigin="5795,25632" coordsize="361,318">
              <v:shape style="position:absolute;left:5795;top:25632;width:361;height:318" coordorigin="5795,25632" coordsize="361,318" path="m5936,25632l5862,25645,5810,25688,5795,25756,5796,25773,5822,25841,5876,25900,5938,25934,6002,25949,6022,25950,6041,25949,6105,25927,6144,25882,6156,25832,6155,25815,6131,25746,6077,25686,6020,25652,5957,25634,5936,25632xe" filled="true" fillcolor="#ffffff" stroked="false">
                <v:path arrowok="t"/>
                <v:fill type="solid"/>
              </v:shape>
            </v:group>
            <v:group style="position:absolute;left:6057;top:25117;width:346;height:299" coordorigin="6057,25117" coordsize="346,299">
              <v:shape style="position:absolute;left:6057;top:25117;width:346;height:299" coordorigin="6057,25117" coordsize="346,299" path="m6191,25117l6119,25135,6070,25182,6057,25232,6058,25249,6083,25318,6139,25376,6201,25406,6263,25416,6283,25415,6350,25393,6392,25345,6403,25294,6401,25277,6374,25209,6332,25165,6275,25133,6211,25118,6191,25117xe" filled="true" fillcolor="#ffffff" stroked="false">
                <v:path arrowok="t"/>
                <v:fill type="solid"/>
              </v:shape>
            </v:group>
            <v:group style="position:absolute;left:6315;top:24612;width:324;height:281" coordorigin="6315,24612" coordsize="324,281">
              <v:shape style="position:absolute;left:6315;top:24612;width:324;height:281" coordorigin="6315,24612" coordsize="324,281" path="m6455,24612l6381,24627,6329,24672,6315,24726,6315,24743,6340,24811,6398,24864,6458,24888,6499,24893,6519,24892,6588,24866,6628,24819,6638,24766,6636,24749,6605,24682,6559,24642,6497,24617,6455,24612xe" filled="true" fillcolor="#ffffff" stroked="false">
                <v:path arrowok="t"/>
                <v:fill type="solid"/>
              </v:shape>
            </v:group>
            <v:group style="position:absolute;left:6562;top:24114;width:298;height:261" coordorigin="6562,24114" coordsize="298,261">
              <v:shape style="position:absolute;left:6562;top:24114;width:298;height:261" coordorigin="6562,24114" coordsize="298,261" path="m6706,24114l6630,24127,6576,24173,6562,24229,6563,24247,6592,24313,6654,24360,6717,24374,6737,24374,6808,24350,6851,24299,6860,24246,6857,24228,6821,24163,6770,24128,6706,24114xe" filled="true" fillcolor="#ffffff" stroked="false">
                <v:path arrowok="t"/>
                <v:fill type="solid"/>
              </v:shape>
            </v:group>
            <v:group style="position:absolute;left:6799;top:23620;width:270;height:237" coordorigin="6799,23620" coordsize="270,237">
              <v:shape style="position:absolute;left:6799;top:23620;width:270;height:237" coordorigin="6799,23620" coordsize="270,237" path="m6923,23620l6850,23642,6804,23701,6799,23739,6802,23757,6837,23820,6891,23850,6934,23857,6955,23856,7024,23832,7067,23767,7069,23748,7068,23730,7036,23663,6985,23630,6923,23620xe" filled="true" fillcolor="#ffffff" stroked="false">
                <v:path arrowok="t"/>
                <v:fill type="solid"/>
              </v:shape>
            </v:group>
            <v:group style="position:absolute;left:7025;top:23128;width:239;height:217" coordorigin="7025,23128" coordsize="239,217">
              <v:shape style="position:absolute;left:7025;top:23128;width:239;height:217" coordorigin="7025,23128" coordsize="239,217" path="m7146,23128l7072,23151,7028,23213,7025,23233,7026,23252,7060,23315,7114,23342,7136,23344,7156,23344,7226,23316,7262,23254,7264,23235,7262,23216,7222,23153,7166,23130,7146,23128xe" filled="true" fillcolor="#ffffff" stroked="false">
                <v:path arrowok="t"/>
                <v:fill type="solid"/>
              </v:shape>
            </v:group>
            <v:group style="position:absolute;left:7232;top:22658;width:207;height:180" coordorigin="7232,22658" coordsize="207,180">
              <v:shape style="position:absolute;left:7232;top:22658;width:207;height:180" coordorigin="7232,22658" coordsize="207,180" path="m7335,22658l7262,22682,7232,22750,7235,22768,7279,22825,7340,22838,7360,22836,7423,22796,7438,22756,7438,22737,7399,22675,7335,22658xe" filled="true" fillcolor="#ffffff" stroked="false">
                <v:path arrowok="t"/>
                <v:fill type="solid"/>
              </v:shape>
            </v:group>
            <v:group style="position:absolute;left:7411;top:22202;width:178;height:161" coordorigin="7411,22202" coordsize="178,161">
              <v:shape style="position:absolute;left:7411;top:22202;width:178;height:161" coordorigin="7411,22202" coordsize="178,161" path="m7515,22202l7455,22213,7411,22273,7411,22293,7415,22312,7468,22360,7489,22363,7510,22362,7575,22322,7589,22281,7588,22262,7539,22206,7515,22202xe" filled="true" fillcolor="#ffffff" stroked="false">
                <v:path arrowok="t"/>
                <v:fill type="solid"/>
              </v:shape>
            </v:group>
            <v:group style="position:absolute;left:7574;top:21739;width:150;height:143" coordorigin="7574,21739" coordsize="150,143">
              <v:shape style="position:absolute;left:7574;top:21739;width:150;height:143" coordorigin="7574,21739" coordsize="150,143" path="m7659,21739l7602,21757,7574,21808,7575,21829,7623,21880,7645,21881,7665,21878,7720,21825,7724,21801,7721,21782,7713,21765,7700,21751,7682,21741,7659,21739xe" filled="true" fillcolor="#ffffff" stroked="false">
                <v:path arrowok="t"/>
                <v:fill type="solid"/>
              </v:shape>
            </v:group>
            <v:group style="position:absolute;left:7722;top:21268;width:121;height:117" coordorigin="7722,21268" coordsize="121,117">
              <v:shape style="position:absolute;left:7722;top:21268;width:121;height:117" coordorigin="7722,21268" coordsize="121,117" path="m7786,21268l7725,21312,7722,21335,7725,21355,7734,21372,7748,21383,7773,21385,7794,21382,7841,21335,7842,21314,7837,21295,7826,21279,7809,21269,7786,21268xe" filled="true" fillcolor="#ffffff" stroked="false">
                <v:path arrowok="t"/>
                <v:fill type="solid"/>
              </v:shape>
            </v:group>
            <v:group style="position:absolute;left:7851;top:20785;width:96;height:101" coordorigin="7851,20785" coordsize="96,101">
              <v:shape style="position:absolute;left:7851;top:20785;width:96;height:101" coordorigin="7851,20785" coordsize="96,101" path="m7900,20785l7880,20791,7864,20802,7854,20818,7851,20843,7855,20864,7865,20878,7880,20886,7902,20885,7946,20839,7946,20817,7939,20798,7924,20786,7900,20785xe" filled="true" fillcolor="#ffffff" stroked="false">
                <v:path arrowok="t"/>
                <v:fill type="solid"/>
              </v:shape>
            </v:group>
            <v:group style="position:absolute;left:7964;top:20291;width:69;height:76" coordorigin="7964,20291" coordsize="69,76">
              <v:shape style="position:absolute;left:7964;top:20291;width:69;height:76" coordorigin="7964,20291" coordsize="69,76" path="m8019,20291l7994,20291,7976,20299,7966,20314,7964,20340,7971,20358,7985,20367,8006,20363,8022,20351,8031,20332,8032,20329,8030,20306,8019,20291xe" filled="true" fillcolor="#ffffff" stroked="false">
                <v:path arrowok="t"/>
                <v:fill type="solid"/>
              </v:shape>
            </v:group>
            <v:group style="position:absolute;left:8052;top:19773;width:52;height:59" coordorigin="8052,19773" coordsize="52,59">
              <v:shape style="position:absolute;left:8052;top:19773;width:52;height:59" coordorigin="8052,19773" coordsize="52,59" path="m8082,19773l8064,19781,8054,19802,8052,19818,8061,19831,8074,19832,8092,19824,8101,19803,8104,19787,8095,19774,8082,19773xe" filled="true" fillcolor="#ffffff" stroked="false">
                <v:path arrowok="t"/>
                <v:fill type="solid"/>
              </v:shape>
            </v:group>
            <v:group style="position:absolute;left:8126;top:19242;width:26;height:32" coordorigin="8126,19242" coordsize="26,32">
              <v:shape style="position:absolute;left:8126;top:19242;width:26;height:32" coordorigin="8126,19242" coordsize="26,32" path="m8134,19242l8128,19250,8126,19267,8131,19274,8144,19274,8150,19267,8152,19250,8147,19242,8134,19242xe" filled="true" fillcolor="#ffffff" stroked="false">
                <v:path arrowok="t"/>
                <v:fill type="solid"/>
              </v:shape>
            </v:group>
            <v:group style="position:absolute;left:8179;top:18689;width:4;height:5" coordorigin="8179,18689" coordsize="4,5">
              <v:shape style="position:absolute;left:8179;top:18689;width:4;height:5" coordorigin="8179,18689" coordsize="4,5" path="m8182,18689l8180,18689,8179,18691,8179,18693,8180,18694,8181,18694,8182,18693,8182,18692,8182,18690,8182,18689xe" filled="true" fillcolor="#ffffff" stroked="false">
                <v:path arrowok="t"/>
                <v:fill type="solid"/>
              </v:shape>
            </v:group>
            <v:group style="position:absolute;left:4260;top:31408;width:327;height:252" coordorigin="4260,31408" coordsize="327,252">
              <v:shape style="position:absolute;left:4260;top:31408;width:327;height:252" coordorigin="4260,31408" coordsize="327,252" path="m4349,31408l4291,31430,4262,31488,4260,31523,4262,31541,4284,31614,4312,31660,4586,31660,4586,31656,4585,31638,4565,31565,4534,31512,4490,31465,4426,31426,4367,31409,4349,31408xe" filled="true" fillcolor="#ffffff" stroked="false">
                <v:path arrowok="t"/>
                <v:fill type="solid"/>
              </v:shape>
            </v:group>
            <v:group style="position:absolute;left:4573;top:30594;width:357;height:380" coordorigin="4573,30594" coordsize="357,380">
              <v:shape style="position:absolute;left:4573;top:30594;width:357;height:380" coordorigin="4573,30594" coordsize="357,380" path="m4682,30594l4619,30610,4581,30660,4573,30712,4573,30730,4592,30803,4632,30872,4674,30916,4739,30955,4798,30972,4817,30974,4834,30973,4892,30948,4924,30892,4929,30859,4929,30842,4911,30769,4883,30716,4842,30668,4782,30625,4720,30600,4682,30594xe" filled="true" fillcolor="#ffffff" stroked="false">
                <v:path arrowok="t"/>
                <v:fill type="solid"/>
              </v:shape>
            </v:group>
            <v:group style="position:absolute;left:4882;top:29817;width:384;height:401" coordorigin="4882,29817" coordsize="384,401">
              <v:shape style="position:absolute;left:4882;top:29817;width:384;height:401" coordorigin="4882,29817" coordsize="384,401" path="m5010,29817l4944,29829,4897,29872,4882,29941,4882,29959,4898,30032,4935,30101,4975,30147,5034,30188,5096,30212,5134,30217,5152,30217,5213,30196,5253,30146,5265,30078,5264,30060,5243,29987,5212,29935,5170,29888,5111,29847,5049,29823,5010,29817xe" filled="true" fillcolor="#ffffff" stroked="false">
                <v:path arrowok="t"/>
                <v:fill type="solid"/>
              </v:shape>
            </v:group>
            <v:group style="position:absolute;left:5191;top:29075;width:399;height:413" coordorigin="5191,29075" coordsize="399,413">
              <v:shape style="position:absolute;left:5191;top:29075;width:399;height:413" coordorigin="5191,29075" coordsize="399,413" path="m5325,29075l5257,29090,5209,29136,5192,29205,5191,29223,5193,29242,5212,29314,5252,29381,5295,29425,5352,29463,5413,29484,5452,29488,5470,29487,5533,29465,5576,29414,5590,29341,5589,29323,5569,29251,5528,29182,5484,29138,5425,29100,5364,29079,5325,29075xe" filled="true" fillcolor="#ffffff" stroked="false">
                <v:path arrowok="t"/>
                <v:fill type="solid"/>
              </v:shape>
            </v:group>
            <v:group style="position:absolute;left:5467;top:28394;width:409;height:407" coordorigin="5467,28394" coordsize="409,407">
              <v:shape style="position:absolute;left:5467;top:28394;width:409;height:407" coordorigin="5467,28394" coordsize="409,407" path="m5596,28394l5528,28410,5481,28455,5467,28523,5468,28541,5485,28613,5524,28681,5566,28727,5620,28766,5683,28793,5742,28801,5761,28800,5823,28777,5864,28726,5876,28672,5876,28655,5859,28583,5819,28514,5776,28468,5720,28429,5656,28403,5596,28394xe" filled="true" fillcolor="#ffffff" stroked="false">
                <v:path arrowok="t"/>
                <v:fill type="solid"/>
              </v:shape>
            </v:group>
            <v:group style="position:absolute;left:5720;top:27749;width:421;height:403" coordorigin="5720,27749" coordsize="421,403">
              <v:shape style="position:absolute;left:5720;top:27749;width:421;height:403" coordorigin="5720,27749" coordsize="421,403" path="m5857,27749l5788,27765,5739,27810,5720,27874,5720,27891,5721,27909,5742,27979,5786,28047,5832,28091,5893,28127,5957,28147,5996,28151,6015,28150,6079,28130,6123,28083,6140,28017,6140,28000,6123,27929,6082,27861,6038,27816,5981,27779,5917,27756,5857,27749xe" filled="true" fillcolor="#ffffff" stroked="false">
                <v:path arrowok="t"/>
                <v:fill type="solid"/>
              </v:shape>
            </v:group>
            <v:group style="position:absolute;left:5970;top:27128;width:425;height:397" coordorigin="5970,27128" coordsize="425,397">
              <v:shape style="position:absolute;left:5970;top:27128;width:425;height:397" coordorigin="5970,27128" coordsize="425,397" path="m6127,27128l6054,27141,6000,27181,5972,27243,5970,27279,5972,27295,5994,27365,6040,27431,6087,27474,6149,27506,6212,27523,6232,27525,6251,27525,6320,27507,6370,27464,6393,27402,6395,27384,6394,27367,6376,27296,6334,27230,6288,27187,6231,27153,6168,27132,6127,27128xe" filled="true" fillcolor="#ffffff" stroked="false">
                <v:path arrowok="t"/>
                <v:fill type="solid"/>
              </v:shape>
            </v:group>
            <v:group style="position:absolute;left:6219;top:26534;width:417;height:383" coordorigin="6219,26534" coordsize="417,383">
              <v:shape style="position:absolute;left:6219;top:26534;width:417;height:383" coordorigin="6219,26534" coordsize="417,383" path="m6377,26534l6304,26548,6249,26588,6221,26650,6219,26685,6221,26702,6244,26772,6291,26836,6341,26876,6401,26904,6463,26916,6483,26916,6502,26915,6570,26891,6617,26840,6636,26771,6635,26753,6616,26682,6571,26618,6522,26578,6460,26548,6397,26535,6377,26534xe" filled="true" fillcolor="#ffffff" stroked="false">
                <v:path arrowok="t"/>
                <v:fill type="solid"/>
              </v:shape>
            </v:group>
            <v:group style="position:absolute;left:6460;top:25959;width:406;height:366" coordorigin="6460,25959" coordsize="406,366">
              <v:shape style="position:absolute;left:6460;top:25959;width:406;height:366" coordorigin="6460,25959" coordsize="406,366" path="m6616,25959l6543,25974,6490,26015,6462,26078,6460,26096,6461,26113,6479,26184,6524,26248,6573,26287,6634,26314,6697,26324,6717,26323,6788,26304,6840,26259,6865,26193,6866,26175,6866,26157,6844,26087,6796,26024,6745,25988,6678,25965,6616,25959xe" filled="true" fillcolor="#ffffff" stroked="false">
                <v:path arrowok="t"/>
                <v:fill type="solid"/>
              </v:shape>
            </v:group>
            <v:group style="position:absolute;left:6699;top:25401;width:385;height:344" coordorigin="6699,25401" coordsize="385,344">
              <v:shape style="position:absolute;left:6699;top:25401;width:385;height:344" coordorigin="6699,25401" coordsize="385,344" path="m6861,25401l6786,25415,6730,25454,6701,25519,6699,25537,6699,25555,6718,25626,6765,25687,6816,25721,6881,25741,6923,25745,6942,25743,7012,25721,7061,25673,7082,25612,7083,25594,7082,25576,7057,25506,7005,25447,6947,25416,6881,25402,6861,25401xe" filled="true" fillcolor="#ffffff" stroked="false">
                <v:path arrowok="t"/>
                <v:fill type="solid"/>
              </v:shape>
            </v:group>
            <v:group style="position:absolute;left:6928;top:24857;width:360;height:322" coordorigin="6928,24857" coordsize="360,322">
              <v:shape style="position:absolute;left:6928;top:24857;width:360;height:322" coordorigin="6928,24857" coordsize="360,322" path="m7094,24857l7017,24870,6960,24910,6930,24976,6928,24995,6929,25014,6951,25083,7003,25140,7060,25169,7124,25179,7144,25178,7216,25156,7266,25107,7287,25045,7288,25026,7286,25008,7257,24939,7199,24885,7136,24862,7094,24857xe" filled="true" fillcolor="#ffffff" stroked="false">
                <v:path arrowok="t"/>
                <v:fill type="solid"/>
              </v:shape>
            </v:group>
            <v:group style="position:absolute;left:7149;top:24323;width:331;height:301" coordorigin="7149,24323" coordsize="331,301">
              <v:shape style="position:absolute;left:7149;top:24323;width:331;height:301" coordorigin="7149,24323" coordsize="331,301" path="m7314,24323l7236,24336,7178,24379,7150,24447,7149,24466,7150,24485,7179,24553,7238,24603,7299,24622,7320,24624,7340,24623,7412,24599,7463,24546,7479,24488,7479,24469,7455,24399,7398,24345,7335,24325,7314,24323xe" filled="true" fillcolor="#ffffff" stroked="false">
                <v:path arrowok="t"/>
                <v:fill type="solid"/>
              </v:shape>
            </v:group>
            <v:group style="position:absolute;left:7359;top:23797;width:301;height:277" coordorigin="7359,23797" coordsize="301,277">
              <v:shape style="position:absolute;left:7359;top:23797;width:301;height:277" coordorigin="7359,23797" coordsize="301,277" path="m7502,23797l7428,23818,7375,23870,7359,23925,7359,23944,7385,24013,7446,24062,7512,24073,7532,24072,7603,24046,7648,23991,7660,23941,7659,23922,7630,23852,7566,23806,7502,23797xe" filled="true" fillcolor="#ffffff" stroked="false">
                <v:path arrowok="t"/>
                <v:fill type="solid"/>
              </v:shape>
            </v:group>
            <v:group style="position:absolute;left:7562;top:23277;width:266;height:256" coordorigin="7562,23277" coordsize="266,256">
              <v:shape style="position:absolute;left:7562;top:23277;width:266;height:256" coordorigin="7562,23277" coordsize="266,256" path="m7698,23277l7623,23297,7572,23353,7562,23416,7564,23435,7600,23498,7670,23531,7690,23532,7710,23531,7780,23500,7821,23439,7827,23399,7825,23380,7791,23313,7719,23278,7698,23277xe" filled="true" fillcolor="#ffffff" stroked="false">
                <v:path arrowok="t"/>
                <v:fill type="solid"/>
              </v:shape>
            </v:group>
            <v:group style="position:absolute;left:7746;top:22780;width:229;height:214" coordorigin="7746,22780" coordsize="229,214">
              <v:shape style="position:absolute;left:7746;top:22780;width:229;height:214" coordorigin="7746,22780" coordsize="229,214" path="m7861,22780l7803,22794,7753,22847,7746,22889,7748,22909,7786,22971,7842,22993,7864,22994,7884,22991,7949,22953,7975,22892,7975,22873,7941,22806,7883,22781,7861,22780xe" filled="true" fillcolor="#ffffff" stroked="false">
                <v:path arrowok="t"/>
                <v:fill type="solid"/>
              </v:shape>
            </v:group>
            <v:group style="position:absolute;left:7905;top:22294;width:199;height:190" coordorigin="7905,22294" coordsize="199,190">
              <v:shape style="position:absolute;left:7905;top:22294;width:199;height:190" coordorigin="7905,22294" coordsize="199,190" path="m8019,22294l7959,22307,7910,22363,7905,22385,7905,22406,7942,22470,8005,22483,8026,22480,8087,22438,8104,22387,8103,22367,8060,22305,8019,22294xe" filled="true" fillcolor="#ffffff" stroked="false">
                <v:path arrowok="t"/>
                <v:fill type="solid"/>
              </v:shape>
            </v:group>
            <v:group style="position:absolute;left:8049;top:21804;width:172;height:170" coordorigin="8049,21804" coordsize="172,170">
              <v:shape style="position:absolute;left:8049;top:21804;width:172;height:170" coordorigin="8049,21804" coordsize="172,170" path="m8144,21804l8086,21824,8049,21894,8051,21915,8098,21972,8121,21974,8143,21972,8206,21930,8221,21880,8218,21860,8167,21806,8144,21804xe" filled="true" fillcolor="#ffffff" stroked="false">
                <v:path arrowok="t"/>
                <v:fill type="solid"/>
              </v:shape>
            </v:group>
            <v:group style="position:absolute;left:8180;top:21311;width:142;height:148" coordorigin="8180,21311" coordsize="142,148">
              <v:shape style="position:absolute;left:8180;top:21311;width:142;height:148" coordorigin="8180,21311" coordsize="142,148" path="m8276,21311l8215,21326,8180,21398,8184,21419,8193,21436,8207,21449,8224,21458,8247,21458,8268,21453,8319,21396,8322,21370,8318,21349,8308,21332,8294,21319,8276,21311xe" filled="true" fillcolor="#ffffff" stroked="false">
                <v:path arrowok="t"/>
                <v:fill type="solid"/>
              </v:shape>
            </v:group>
            <v:group style="position:absolute;left:8300;top:20810;width:109;height:125" coordorigin="8300,20810" coordsize="109,125">
              <v:shape style="position:absolute;left:8300;top:20810;width:109;height:125" coordorigin="8300,20810" coordsize="109,125" path="m8371,20810l8314,20833,8300,20877,8302,20900,8310,20917,8322,20928,8337,20934,8358,20932,8403,20891,8408,20852,8401,20833,8389,20818,8371,20810xe" filled="true" fillcolor="#ffffff" stroked="false">
                <v:path arrowok="t"/>
                <v:fill type="solid"/>
              </v:shape>
            </v:group>
            <v:group style="position:absolute;left:8399;top:20297;width:83;height:101" coordorigin="8399,20297" coordsize="83,101">
              <v:shape style="position:absolute;left:8399;top:20297;width:83;height:101" coordorigin="8399,20297" coordsize="83,101" path="m8454,20297l8432,20300,8414,20310,8402,20327,8399,20356,8402,20377,8411,20391,8425,20398,8446,20395,8464,20384,8476,20367,8481,20349,8480,20326,8471,20307,8454,20297xe" filled="true" fillcolor="#ffffff" stroked="false">
                <v:path arrowok="t"/>
                <v:fill type="solid"/>
              </v:shape>
            </v:group>
            <v:group style="position:absolute;left:8481;top:19773;width:58;height:75" coordorigin="8481,19773" coordsize="58,75">
              <v:shape style="position:absolute;left:8481;top:19773;width:58;height:75" coordorigin="8481,19773" coordsize="58,75" path="m8522,19773l8499,19777,8484,19790,8481,19820,8486,19839,8497,19847,8519,19843,8533,19828,8539,19810,8535,19787,8522,19773xe" filled="true" fillcolor="#ffffff" stroked="false">
                <v:path arrowok="t"/>
                <v:fill type="solid"/>
              </v:shape>
            </v:group>
            <v:group style="position:absolute;left:8541;top:19231;width:40;height:51" coordorigin="8541,19231" coordsize="40,51">
              <v:shape style="position:absolute;left:8541;top:19231;width:40;height:51" coordorigin="8541,19231" coordsize="40,51" path="m8574,19231l8563,19231,8553,19231,8544,19243,8543,19256,8541,19270,8549,19281,8570,19281,8579,19270,8581,19242,8574,19231xe" filled="true" fillcolor="#ffffff" stroked="false">
                <v:path arrowok="t"/>
                <v:fill type="solid"/>
              </v:shape>
            </v:group>
            <v:group style="position:absolute;left:8588;top:18671;width:18;height:24" coordorigin="8588,18671" coordsize="18,24">
              <v:shape style="position:absolute;left:8588;top:18671;width:18;height:24" coordorigin="8588,18671" coordsize="18,24" path="m8602,18671l8597,18672,8593,18672,8589,18677,8589,18684,8588,18690,8592,18695,8601,18695,8605,18690,8605,18683,8606,18677,8602,18671xe" filled="true" fillcolor="#ffffff" stroked="false">
                <v:path arrowok="t"/>
                <v:fill type="solid"/>
              </v:shape>
            </v:group>
            <v:group style="position:absolute;left:5476;top:31211;width:404;height:421" coordorigin="5476,31211" coordsize="404,421">
              <v:shape style="position:absolute;left:5476;top:31211;width:404;height:421" coordorigin="5476,31211" coordsize="404,421" path="m5604,31211l5538,31229,5493,31278,5476,31344,5476,31363,5492,31436,5529,31506,5569,31554,5618,31593,5680,31622,5739,31632,5757,31631,5822,31607,5866,31554,5880,31487,5879,31469,5861,31396,5822,31327,5780,31281,5725,31242,5662,31217,5604,31211xe" filled="true" fillcolor="#ffffff" stroked="false">
                <v:path arrowok="t"/>
                <v:fill type="solid"/>
              </v:shape>
            </v:group>
            <v:group style="position:absolute;left:5747;top:30382;width:424;height:440" coordorigin="5747,30382" coordsize="424,440">
              <v:shape style="position:absolute;left:5747;top:30382;width:424;height:440" coordorigin="5747,30382" coordsize="424,440" path="m5886,30382l5818,30400,5769,30445,5748,30515,5747,30533,5747,30552,5763,30626,5799,30695,5852,30755,5906,30791,5969,30815,6027,30822,6045,30820,6109,30796,6153,30745,6171,30671,6171,30653,6155,30580,6118,30510,6077,30463,6028,30424,5965,30394,5905,30383,5886,30382xe" filled="true" fillcolor="#ffffff" stroked="false">
                <v:path arrowok="t"/>
                <v:fill type="solid"/>
              </v:shape>
            </v:group>
            <v:group style="position:absolute;left:6008;top:29590;width:445;height:457" coordorigin="6008,29590" coordsize="445,457">
              <v:shape style="position:absolute;left:6008;top:29590;width:445;height:457" coordorigin="6008,29590" coordsize="445,457" path="m6179,29590l6106,29602,6049,29640,6015,29704,6008,29757,6009,29775,6026,29848,6063,29918,6102,29965,6150,30004,6214,30034,6275,30046,6294,30047,6312,30046,6378,30025,6426,29978,6451,29906,6453,29870,6452,29852,6432,29779,6392,29710,6350,29665,6300,29628,6238,29601,6179,29590xe" filled="true" fillcolor="#ffffff" stroked="false">
                <v:path arrowok="t"/>
                <v:fill type="solid"/>
              </v:shape>
            </v:group>
            <v:group style="position:absolute;left:6252;top:28857;width:454;height:453" coordorigin="6252,28857" coordsize="454,453">
              <v:shape style="position:absolute;left:6252;top:28857;width:454;height:453" coordorigin="6252,28857" coordsize="454,453" path="m6419,28857l6346,28869,6290,28908,6257,28971,6252,29024,6253,29042,6272,29114,6311,29183,6352,29229,6402,29268,6466,29297,6528,29309,6547,29309,6566,29308,6631,29286,6679,29240,6701,29184,6705,29148,6705,29130,6689,29057,6651,28988,6611,28942,6561,28903,6501,28873,6439,28858,6419,28857xe" filled="true" fillcolor="#ffffff" stroked="false">
                <v:path arrowok="t"/>
                <v:fill type="solid"/>
              </v:shape>
            </v:group>
            <v:group style="position:absolute;left:6479;top:28158;width:463;height:454" coordorigin="6479,28158" coordsize="463,454">
              <v:shape style="position:absolute;left:6479;top:28158;width:463;height:454" coordorigin="6479,28158" coordsize="463,454" path="m6652,28158l6578,28172,6520,28211,6485,28273,6479,28328,6480,28346,6498,28419,6536,28487,6577,28532,6626,28569,6686,28598,6747,28610,6767,28611,6786,28610,6855,28589,6908,28544,6938,28477,6942,28441,6941,28423,6925,28350,6886,28282,6845,28237,6795,28199,6734,28172,6672,28159,6652,28158xe" filled="true" fillcolor="#ffffff" stroked="false">
                <v:path arrowok="t"/>
                <v:fill type="solid"/>
              </v:shape>
            </v:group>
            <v:group style="position:absolute;left:6700;top:27491;width:468;height:444" coordorigin="6700,27491" coordsize="468,444">
              <v:shape style="position:absolute;left:6700;top:27491;width:468;height:444" coordorigin="6700,27491" coordsize="468,444" path="m6886,27491l6811,27501,6752,27536,6712,27592,6700,27664,6701,27683,6719,27755,6759,27822,6800,27866,6851,27901,6917,27925,6979,27934,6999,27934,7069,27916,7124,27876,7158,27816,7167,27760,7167,27742,7150,27669,7110,27602,7068,27558,7016,27523,6949,27499,6886,27491xe" filled="true" fillcolor="#ffffff" stroked="false">
                <v:path arrowok="t"/>
                <v:fill type="solid"/>
              </v:shape>
            </v:group>
            <v:group style="position:absolute;left:6919;top:26848;width:461;height:434" coordorigin="6919,26848" coordsize="461,434">
              <v:shape style="position:absolute;left:6919;top:26848;width:461;height:434" coordorigin="6919,26848" coordsize="461,434" path="m7113,26848l7037,26859,6974,26894,6931,26951,6919,27026,6920,27045,6939,27117,6979,27182,7039,27236,7096,27265,7160,27280,7180,27281,7200,27281,7273,27265,7331,27224,7368,27163,7379,27102,7378,27083,7360,27011,7318,26945,7273,26903,7219,26871,7155,26852,7113,26848xe" filled="true" fillcolor="#ffffff" stroked="false">
                <v:path arrowok="t"/>
                <v:fill type="solid"/>
              </v:shape>
            </v:group>
            <v:group style="position:absolute;left:7131;top:26231;width:448;height:417" coordorigin="7131,26231" coordsize="448,417">
              <v:shape style="position:absolute;left:7131;top:26231;width:448;height:417" coordorigin="7131,26231" coordsize="448,417" path="m7321,26231l7245,26245,7183,26282,7142,26341,7131,26416,7133,26434,7155,26506,7200,26569,7246,26607,7304,26635,7368,26647,7388,26648,7408,26647,7481,26626,7537,26582,7570,26521,7579,26465,7578,26446,7557,26374,7512,26310,7465,26271,7406,26244,7342,26232,7321,26231xe" filled="true" fillcolor="#ffffff" stroked="false">
                <v:path arrowok="t"/>
                <v:fill type="solid"/>
              </v:shape>
            </v:group>
            <v:group style="position:absolute;left:7340;top:25636;width:425;height:396" coordorigin="7340,25636" coordsize="425,396">
              <v:shape style="position:absolute;left:7340;top:25636;width:425;height:396" coordorigin="7340,25636" coordsize="425,396" path="m7535,25636l7457,25648,7394,25685,7351,25744,7340,25802,7340,25821,7358,25894,7400,25957,7463,26005,7525,26026,7567,26031,7588,26030,7662,26011,7720,25968,7756,25905,7764,25846,7763,25827,7740,25755,7691,25694,7640,25660,7577,25640,7535,25636xe" filled="true" fillcolor="#ffffff" stroked="false">
                <v:path arrowok="t"/>
                <v:fill type="solid"/>
              </v:shape>
            </v:group>
            <v:group style="position:absolute;left:7541;top:25058;width:396;height:369" coordorigin="7541,25058" coordsize="396,369">
              <v:shape style="position:absolute;left:7541;top:25058;width:396;height:369" coordorigin="7541,25058" coordsize="396,369" path="m7736,25058l7676,25064,7607,25097,7559,25154,7541,25230,7542,25249,7565,25321,7614,25380,7666,25412,7732,25426,7753,25427,7774,25425,7847,25404,7902,25358,7930,25303,7937,25245,7935,25225,7908,25154,7854,25097,7799,25069,7736,25058xe" filled="true" fillcolor="#ffffff" stroked="false">
                <v:path arrowok="t"/>
                <v:fill type="solid"/>
              </v:shape>
            </v:group>
            <v:group style="position:absolute;left:7734;top:24494;width:365;height:347" coordorigin="7734,24494" coordsize="365,347">
              <v:shape style="position:absolute;left:7734;top:24494;width:365;height:347" coordorigin="7734,24494" coordsize="365,347" path="m7905,24494l7829,24513,7769,24561,7736,24632,7734,24671,7736,24689,7764,24760,7822,24814,7881,24837,7923,24841,7943,24839,8017,24815,8071,24764,8097,24697,8099,24678,8098,24658,8075,24585,8022,24528,7967,24501,7905,24494xe" filled="true" fillcolor="#ffffff" stroked="false">
                <v:path arrowok="t"/>
                <v:fill type="solid"/>
              </v:shape>
            </v:group>
            <v:group style="position:absolute;left:7921;top:23946;width:327;height:317" coordorigin="7921,23946" coordsize="327,317">
              <v:shape style="position:absolute;left:7921;top:23946;width:327;height:317" coordorigin="7921,23946" coordsize="327,317" path="m8097,23946l8036,23953,7970,23990,7928,24053,7921,24094,7921,24114,7944,24187,7999,24240,8057,24261,8077,24263,8098,24262,8171,24237,8225,24183,8246,24123,8247,24103,8246,24083,8219,24011,8159,23961,8097,23946xe" filled="true" fillcolor="#ffffff" stroked="false">
                <v:path arrowok="t"/>
                <v:fill type="solid"/>
              </v:shape>
            </v:group>
            <v:group style="position:absolute;left:8097;top:23403;width:289;height:291" coordorigin="8097,23403" coordsize="289,291">
              <v:shape style="position:absolute;left:8097;top:23403;width:289;height:291" coordorigin="8097,23403" coordsize="289,291" path="m8242,23403l8167,23425,8113,23481,8097,23543,8097,23564,8122,23636,8180,23682,8239,23693,8259,23691,8330,23659,8376,23595,8385,23539,8383,23519,8350,23449,8284,23407,8242,23403xe" filled="true" fillcolor="#ffffff" stroked="false">
                <v:path arrowok="t"/>
                <v:fill type="solid"/>
              </v:shape>
            </v:group>
            <v:group style="position:absolute;left:8257;top:22881;width:252;height:251" coordorigin="8257,22881" coordsize="252,251">
              <v:shape style="position:absolute;left:8257;top:22881;width:252;height:251" coordorigin="8257,22881" coordsize="252,251" path="m8383,22881l8324,22896,8270,22949,8257,23010,8259,23031,8293,23098,8363,23130,8385,23131,8405,23128,8473,23090,8505,23030,8508,23009,8508,22988,8477,22917,8405,22881,8383,22881xe" filled="true" fillcolor="#ffffff" stroked="false">
                <v:path arrowok="t"/>
                <v:fill type="solid"/>
              </v:shape>
            </v:group>
            <v:group style="position:absolute;left:8396;top:22367;width:221;height:225" coordorigin="8396,22367" coordsize="221,225">
              <v:shape style="position:absolute;left:8396;top:22367;width:221;height:225" coordorigin="8396,22367" coordsize="221,225" path="m8519,22367l8459,22382,8406,22440,8396,22481,8397,22502,8433,22570,8490,22591,8511,22590,8582,22556,8614,22496,8616,22475,8615,22453,8577,22386,8519,22367xe" filled="true" fillcolor="#ffffff" stroked="false">
                <v:path arrowok="t"/>
                <v:fill type="solid"/>
              </v:shape>
            </v:group>
            <v:group style="position:absolute;left:8527;top:21855;width:186;height:197" coordorigin="8527,21855" coordsize="186,197">
              <v:shape style="position:absolute;left:8527;top:21855;width:186;height:197" coordorigin="8527,21855" coordsize="186,197" path="m8622,21855l8566,21878,8531,21929,8527,21954,8527,21977,8564,22042,8604,22052,8626,22050,8692,22008,8712,21943,8710,21921,8663,21861,8622,21855xe" filled="true" fillcolor="#ffffff" stroked="false">
                <v:path arrowok="t"/>
                <v:fill type="solid"/>
              </v:shape>
            </v:group>
            <v:group style="position:absolute;left:8641;top:21340;width:156;height:174" coordorigin="8641,21340" coordsize="156,174">
              <v:shape style="position:absolute;left:8641;top:21340;width:156;height:174" coordorigin="8641,21340" coordsize="156,174" path="m8736,21340l8678,21359,8643,21411,8641,21437,8643,21459,8650,21479,8660,21495,8674,21506,8691,21514,8714,21513,8768,21487,8797,21411,8793,21389,8784,21371,8771,21356,8755,21345,8736,21340xe" filled="true" fillcolor="#ffffff" stroked="false">
                <v:path arrowok="t"/>
                <v:fill type="solid"/>
              </v:shape>
            </v:group>
            <v:group style="position:absolute;left:8742;top:20822;width:127;height:149" coordorigin="8742,20822" coordsize="127,149">
              <v:shape style="position:absolute;left:8742;top:20822;width:127;height:149" coordorigin="8742,20822" coordsize="127,149" path="m8816,20822l8750,20866,8742,20913,8746,20934,8756,20952,8770,20964,8787,20970,8809,20968,8857,20931,8868,20875,8862,20854,8851,20838,8835,20826,8816,20822xe" filled="true" fillcolor="#ffffff" stroked="false">
                <v:path arrowok="t"/>
                <v:fill type="solid"/>
              </v:shape>
            </v:group>
            <v:group style="position:absolute;left:8829;top:20296;width:99;height:123" coordorigin="8829,20296" coordsize="99,123">
              <v:shape style="position:absolute;left:8829;top:20296;width:99;height:123" coordorigin="8829,20296" coordsize="99,123" path="m8885,20296l8866,20300,8849,20312,8836,20330,8829,20352,8829,20378,8836,20398,8849,20412,8866,20419,8887,20415,8904,20404,8918,20387,8926,20367,8927,20358,8926,20334,8918,20314,8904,20301,8885,20296xe" filled="true" fillcolor="#ffffff" stroked="false">
                <v:path arrowok="t"/>
                <v:fill type="solid"/>
              </v:shape>
            </v:group>
            <v:group style="position:absolute;left:8901;top:19760;width:74;height:97" coordorigin="8901,19760" coordsize="74,97">
              <v:shape style="position:absolute;left:8901;top:19760;width:74;height:97" coordorigin="8901,19760" coordsize="74,97" path="m8943,19760l8924,19766,8909,19781,8901,19803,8902,19829,8911,19847,8926,19856,8947,19851,8963,19838,8972,19818,8974,19808,8971,19784,8960,19767,8943,19760xe" filled="true" fillcolor="#ffffff" stroked="false">
                <v:path arrowok="t"/>
                <v:fill type="solid"/>
              </v:shape>
            </v:group>
            <v:group style="position:absolute;left:8958;top:19213;width:50;height:68" coordorigin="8958,19213" coordsize="50,68">
              <v:shape style="position:absolute;left:8958;top:19213;width:50;height:68" coordorigin="8958,19213" coordsize="50,68" path="m8987,19213l8968,19220,8958,19240,8960,19266,8971,19280,8993,19274,9005,19258,9007,19246,9002,19223,8987,19213xe" filled="true" fillcolor="#ffffff" stroked="false">
                <v:path arrowok="t"/>
                <v:fill type="solid"/>
              </v:shape>
            </v:group>
            <v:group style="position:absolute;left:8999;top:18652;width:26;height:37" coordorigin="8999,18652" coordsize="26,37">
              <v:shape style="position:absolute;left:8999;top:18652;width:26;height:37" coordorigin="8999,18652" coordsize="26,37" path="m9020,18652l9006,18652,9000,18661,8999,18680,9004,18688,9018,18687,9024,18679,9024,18669,9025,18660,9020,18652xe" filled="true" fillcolor="#ffffff" stroked="false">
                <v:path arrowok="t"/>
                <v:fill type="solid"/>
              </v:shape>
            </v:group>
            <v:group style="position:absolute;left:9025;top:18072;width:4;height:6" coordorigin="9025,18072" coordsize="4,6">
              <v:shape style="position:absolute;left:9025;top:18072;width:4;height:6" coordorigin="9025,18072" coordsize="4,6" path="m9028,18072l9027,18072,9026,18072,9025,18073,9025,18076,9026,18077,9027,18077,9028,18077,9029,18076,9029,18073,9028,18072xe" filled="true" fillcolor="#ffffff" stroked="false">
                <v:path arrowok="t"/>
                <v:fill type="solid"/>
              </v:shape>
            </v:group>
            <v:group style="position:absolute;left:6623;top:30863;width:465;height:478" coordorigin="6623,30863" coordsize="465,478">
              <v:shape style="position:absolute;left:6623;top:30863;width:465;height:478" coordorigin="6623,30863" coordsize="465,478" path="m6799,30863l6726,30875,6669,30912,6632,30972,6623,31050,6624,31069,6644,31147,6673,31201,6712,31250,6760,31291,6817,31322,6879,31339,6918,31341,6937,31340,7005,31316,7056,31268,7081,31212,7088,31157,7087,31138,7069,31064,7031,30994,6991,30947,6943,30909,6882,30879,6819,30865,6799,30863xe" filled="true" fillcolor="#ffffff" stroked="false">
                <v:path arrowok="t"/>
                <v:fill type="solid"/>
              </v:shape>
            </v:group>
            <v:group style="position:absolute;left:6839;top:30030;width:483;height:500" coordorigin="6839,30030" coordsize="483,500">
              <v:shape style="position:absolute;left:6839;top:30030;width:483;height:500" coordorigin="6839,30030" coordsize="483,500" path="m7019,30030l6946,30045,6888,30085,6849,30149,6839,30209,6839,30230,6840,30250,6854,30311,6879,30368,6916,30421,6963,30466,7018,30501,7080,30523,7140,30529,7159,30528,7228,30506,7281,30460,7314,30393,7321,30335,7320,30316,7303,30239,7277,30185,7240,30135,7194,30092,7140,30059,7078,30037,7019,30030xe" filled="true" fillcolor="#ffffff" stroked="false">
                <v:path arrowok="t"/>
                <v:fill type="solid"/>
              </v:shape>
            </v:group>
            <v:group style="position:absolute;left:7046;top:29247;width:494;height:504" coordorigin="7046,29247" coordsize="494,504">
              <v:shape style="position:absolute;left:7046;top:29247;width:494;height:504" coordorigin="7046,29247" coordsize="494,504" path="m7229,29247l7156,29263,7096,29303,7057,29365,7046,29428,7046,29451,7055,29512,7078,29573,7112,29628,7157,29675,7211,29714,7272,29740,7333,29750,7352,29750,7371,29749,7441,29727,7496,29682,7530,29616,7540,29548,7539,29528,7521,29451,7494,29397,7456,29347,7408,29305,7352,29273,7290,29253,7229,29247xe" filled="true" fillcolor="#ffffff" stroked="false">
                <v:path arrowok="t"/>
                <v:fill type="solid"/>
              </v:shape>
            </v:group>
            <v:group style="position:absolute;left:7240;top:28501;width:508;height:505" coordorigin="7240,28501" coordsize="508,505">
              <v:shape style="position:absolute;left:7240;top:28501;width:508;height:505" coordorigin="7240,28501" coordsize="508,505" path="m7452,28501l7375,28511,7311,28546,7264,28602,7241,28677,7240,28697,7240,28717,7251,28777,7274,28835,7310,28889,7356,28935,7411,28972,7473,28996,7534,29005,7553,29005,7626,28987,7686,28947,7728,28887,7747,28814,7747,28794,7747,28774,7728,28697,7700,28643,7661,28594,7612,28554,7555,28523,7492,28505,7452,28501xe" filled="true" fillcolor="#ffffff" stroked="false">
                <v:path arrowok="t"/>
                <v:fill type="solid"/>
              </v:shape>
            </v:group>
            <v:group style="position:absolute;left:7431;top:27786;width:513;height:502" coordorigin="7431,27786" coordsize="513,502">
              <v:shape style="position:absolute;left:7431;top:27786;width:513;height:502" coordorigin="7431,27786" coordsize="513,502" path="m7645,27786l7568,27799,7504,27835,7456,27892,7432,27968,7431,27988,7431,28008,7442,28069,7465,28127,7501,28179,7548,28224,7604,28259,7666,28281,7727,28288,7747,28287,7820,28269,7881,28227,7923,28167,7942,28090,7943,28071,7942,28051,7923,27974,7895,27921,7855,27874,7806,27835,7749,27806,7686,27789,7645,27786xe" filled="true" fillcolor="#ffffff" stroked="false">
                <v:path arrowok="t"/>
                <v:fill type="solid"/>
              </v:shape>
            </v:group>
            <v:group style="position:absolute;left:7618;top:27105;width:507;height:491" coordorigin="7618,27105" coordsize="507,491">
              <v:shape style="position:absolute;left:7618;top:27105;width:507;height:491" coordorigin="7618,27105" coordsize="507,491" path="m7849,27105l7770,27115,7703,27148,7651,27201,7622,27274,7618,27313,7618,27332,7635,27409,7663,27463,7702,27510,7752,27550,7810,27579,7872,27594,7893,27595,7913,27595,7989,27580,8052,27541,8099,27483,8121,27414,8124,27375,8123,27356,8105,27281,8065,27213,8022,27171,7971,27137,7911,27114,7849,27105xe" filled="true" fillcolor="#ffffff" stroked="false">
                <v:path arrowok="t"/>
                <v:fill type="solid"/>
              </v:shape>
            </v:group>
            <v:group style="position:absolute;left:7803;top:26452;width:489;height:473" coordorigin="7803,26452" coordsize="489,473">
              <v:shape style="position:absolute;left:7803;top:26452;width:489;height:473" coordorigin="7803,26452" coordsize="489,473" path="m8024,26452l7965,26460,7895,26490,7840,26542,7808,26613,7803,26654,7804,26674,7819,26750,7857,26819,7915,26874,7968,26904,8030,26922,8071,26925,8091,26924,8166,26905,8228,26863,8272,26801,8289,26742,8292,26703,8291,26683,8270,26608,8227,26542,8182,26502,8128,26472,8066,26455,8024,26452xe" filled="true" fillcolor="#ffffff" stroked="false">
                <v:path arrowok="t"/>
                <v:fill type="solid"/>
              </v:shape>
            </v:group>
            <v:group style="position:absolute;left:7982;top:25824;width:464;height:450" coordorigin="7982,25824" coordsize="464,450">
              <v:shape style="position:absolute;left:7982;top:25824;width:464;height:450" coordorigin="7982,25824" coordsize="464,450" path="m8207,25824l8146,25830,8075,25860,8019,25913,7987,25985,7982,26026,7983,26046,8000,26121,8040,26187,8099,26238,8155,26263,8218,26274,8239,26274,8316,26257,8380,26216,8425,26155,8444,26092,8446,26052,8444,26033,8421,25958,8374,25895,8326,25858,8269,25834,8207,25824xe" filled="true" fillcolor="#ffffff" stroked="false">
                <v:path arrowok="t"/>
                <v:fill type="solid"/>
              </v:shape>
            </v:group>
            <v:group style="position:absolute;left:8154;top:25221;width:434;height:420" coordorigin="8154,25221" coordsize="434,420">
              <v:shape style="position:absolute;left:8154;top:25221;width:434;height:420" coordorigin="8154,25221" coordsize="434,420" path="m8370,25221l8308,25229,8238,25260,8186,25314,8157,25387,8154,25426,8155,25446,8178,25520,8225,25582,8275,25616,8335,25637,8377,25641,8398,25640,8474,25619,8535,25573,8575,25508,8587,25443,8587,25422,8567,25346,8522,25282,8473,25247,8413,25226,8370,25221xe" filled="true" fillcolor="#ffffff" stroked="false">
                <v:path arrowok="t"/>
                <v:fill type="solid"/>
              </v:shape>
            </v:group>
            <v:group style="position:absolute;left:8322;top:24634;width:394;height:387" coordorigin="8322,24634" coordsize="394,387">
              <v:shape style="position:absolute;left:8322;top:24634;width:394;height:387" coordorigin="8322,24634" coordsize="394,387" path="m8526,24634l8465,24641,8395,24676,8344,24735,8324,24793,8322,24834,8324,24854,8349,24928,8401,24985,8477,25018,8521,25021,8542,25020,8618,24996,8675,24948,8709,24880,8716,24831,8715,24810,8691,24735,8640,24675,8588,24646,8526,24634xe" filled="true" fillcolor="#ffffff" stroked="false">
                <v:path arrowok="t"/>
                <v:fill type="solid"/>
              </v:shape>
            </v:group>
            <v:group style="position:absolute;left:8480;top:24065;width:355;height:356" coordorigin="8480,24065" coordsize="355,356">
              <v:shape style="position:absolute;left:8480;top:24065;width:355;height:356" coordorigin="8480,24065" coordsize="355,356" path="m8667,24065l8606,24073,8538,24111,8493,24173,8480,24235,8480,24256,8501,24332,8551,24389,8626,24419,8648,24421,8669,24420,8727,24405,8789,24359,8827,24291,8834,24236,8832,24215,8805,24141,8748,24086,8689,24066,8667,24065xe" filled="true" fillcolor="#ffffff" stroked="false">
                <v:path arrowok="t"/>
                <v:fill type="solid"/>
              </v:shape>
            </v:group>
            <v:group style="position:absolute;left:8629;top:23506;width:312;height:322" coordorigin="8629,23506" coordsize="312,322">
              <v:shape style="position:absolute;left:8629;top:23506;width:312;height:322" coordorigin="8629,23506" coordsize="312,322" path="m8781,23506l8706,23530,8651,23587,8630,23648,8629,23670,8630,23691,8646,23749,8696,23806,8754,23827,8776,23828,8797,23826,8871,23798,8921,23741,8940,23675,8940,23654,8938,23633,8916,23577,8860,23523,8802,23506,8781,23506xe" filled="true" fillcolor="#ffffff" stroked="false">
                <v:path arrowok="t"/>
                <v:fill type="solid"/>
              </v:shape>
            </v:group>
            <v:group style="position:absolute;left:8765;top:22962;width:273;height:288" coordorigin="8765,22962" coordsize="273,288">
              <v:shape style="position:absolute;left:8765;top:22962;width:273;height:288" coordorigin="8765,22962" coordsize="273,288" path="m8921,22962l8859,22971,8796,23017,8766,23093,8765,23116,8767,23137,8800,23208,8865,23247,8886,23250,8907,23249,8980,23219,9027,23155,9037,23105,9037,23083,9019,23025,8962,22971,8921,22962xe" filled="true" fillcolor="#ffffff" stroked="false">
                <v:path arrowok="t"/>
                <v:fill type="solid"/>
              </v:shape>
            </v:group>
            <v:group style="position:absolute;left:8889;top:22423;width:236;height:259" coordorigin="8889,22423" coordsize="236,259">
              <v:shape style="position:absolute;left:8889;top:22423;width:236;height:259" coordorigin="8889,22423" coordsize="236,259" path="m9013,22423l8955,22441,8911,22482,8889,22545,8889,22569,8892,22591,8929,22658,8999,22682,9019,22680,9088,22639,9118,22584,9124,22544,9123,22522,9100,22465,9035,22424,9013,22423xe" filled="true" fillcolor="#ffffff" stroked="false">
                <v:path arrowok="t"/>
                <v:fill type="solid"/>
              </v:shape>
            </v:group>
            <v:group style="position:absolute;left:8998;top:21893;width:204;height:226" coordorigin="8998,21893" coordsize="204,226">
              <v:shape style="position:absolute;left:8998;top:21893;width:204;height:226" coordorigin="8998,21893" coordsize="204,226" path="m9113,21893l9053,21912,9005,21975,8998,22018,9000,22040,9027,22093,9080,22118,9100,22118,9169,22079,9198,22020,9201,21989,9198,21967,9170,21913,9113,21893xe" filled="true" fillcolor="#ffffff" stroked="false">
                <v:path arrowok="t"/>
                <v:fill type="solid"/>
              </v:shape>
            </v:group>
            <v:group style="position:absolute;left:9098;top:21360;width:170;height:197" coordorigin="9098,21360" coordsize="170,197">
              <v:shape style="position:absolute;left:9098;top:21360;width:170;height:197" coordorigin="9098,21360" coordsize="170,197" path="m9211,21360l9148,21375,9107,21421,9098,21467,9101,21491,9145,21551,9162,21556,9183,21555,9237,21525,9266,21468,9268,21437,9264,21415,9256,21396,9244,21379,9229,21367,9211,21360xe" filled="true" fillcolor="#ffffff" stroked="false">
                <v:path arrowok="t"/>
                <v:fill type="solid"/>
              </v:shape>
            </v:group>
            <v:group style="position:absolute;left:9185;top:20825;width:140;height:167" coordorigin="9185,20825" coordsize="140,167">
              <v:shape style="position:absolute;left:9185;top:20825;width:140;height:167" coordorigin="9185,20825" coordsize="140,167" path="m9276,20825l9216,20846,9185,20901,9185,20927,9189,20950,9198,20969,9211,20983,9227,20992,9251,20991,9304,20960,9324,20910,9324,20886,9319,20864,9308,20846,9294,20833,9276,20825xe" filled="true" fillcolor="#ffffff" stroked="false">
                <v:path arrowok="t"/>
                <v:fill type="solid"/>
              </v:shape>
            </v:group>
            <v:group style="position:absolute;left:9259;top:20288;width:111;height:139" coordorigin="9259,20288" coordsize="111,139">
              <v:shape style="position:absolute;left:9259;top:20288;width:111;height:139" coordorigin="9259,20288" coordsize="111,139" path="m9332,20288l9275,20315,9259,20356,9260,20381,9267,20402,9279,20418,9296,20426,9319,20424,9364,20382,9370,20357,9369,20332,9362,20311,9349,20296,9332,20288xe" filled="true" fillcolor="#ffffff" stroked="false">
                <v:path arrowok="t"/>
                <v:fill type="solid"/>
              </v:shape>
            </v:group>
            <v:group style="position:absolute;left:9321;top:19744;width:86;height:110" coordorigin="9321,19744" coordsize="86,110">
              <v:shape style="position:absolute;left:9321;top:19744;width:86;height:110" coordorigin="9321,19744" coordsize="86,110" path="m9379,19744l9356,19747,9339,19759,9327,19776,9321,19797,9323,19823,9332,19842,9346,19853,9370,19850,9388,19840,9400,19823,9406,19803,9407,19797,9404,19773,9395,19754,9379,19744xe" filled="true" fillcolor="#ffffff" stroked="false">
                <v:path arrowok="t"/>
                <v:fill type="solid"/>
              </v:shape>
            </v:group>
            <v:group style="position:absolute;left:9375;top:19192;width:56;height:79" coordorigin="9375,19192" coordsize="56,79">
              <v:shape style="position:absolute;left:9375;top:19192;width:56;height:79" coordorigin="9375,19192" coordsize="56,79" path="m9412,19192l9390,19197,9376,19212,9375,19243,9381,19262,9391,19271,9413,19265,9426,19248,9430,19230,9426,19206,9412,19192xe" filled="true" fillcolor="#ffffff" stroked="false">
                <v:path arrowok="t"/>
                <v:fill type="solid"/>
              </v:shape>
            </v:group>
            <v:group style="position:absolute;left:9408;top:18626;width:36;height:51" coordorigin="9408,18626" coordsize="36,51">
              <v:shape style="position:absolute;left:9408;top:18626;width:36;height:51" coordorigin="9408,18626" coordsize="36,51" path="m9436,18626l9426,18626,9417,18627,9408,18639,9408,18652,9408,18666,9415,18677,9425,18676,9434,18676,9443,18664,9444,18637,9436,18626xe" filled="true" fillcolor="#ffffff" stroked="false">
                <v:path arrowok="t"/>
                <v:fill type="solid"/>
              </v:shape>
            </v:group>
            <v:group style="position:absolute;left:9432;top:18047;width:14;height:20" coordorigin="9432,18047" coordsize="14,20">
              <v:shape style="position:absolute;left:9432;top:18047;width:14;height:20" coordorigin="9432,18047" coordsize="14,20" path="m9442,18047l9435,18047,9432,18052,9432,18063,9434,18067,9442,18067,9445,18062,9445,18051,9442,18047xe" filled="true" fillcolor="#ffffff" stroked="false">
                <v:path arrowok="t"/>
                <v:fill type="solid"/>
              </v:shape>
            </v:group>
            <v:group style="position:absolute;left:7505;top:31269;width:488;height:392" coordorigin="7505,31269" coordsize="488,392">
              <v:shape style="position:absolute;left:7505;top:31269;width:488;height:392" coordorigin="7505,31269" coordsize="488,392" path="m7695,31269l7621,31282,7561,31321,7519,31383,7505,31446,7505,31468,7505,31490,7517,31555,7541,31616,7569,31660,7979,31660,7992,31589,7992,31568,7983,31508,7961,31450,7928,31396,7886,31349,7835,31311,7776,31283,7715,31270,7695,31269xe" filled="true" fillcolor="#ffffff" stroked="false">
                <v:path arrowok="t"/>
                <v:fill type="solid"/>
              </v:shape>
            </v:group>
            <v:group style="position:absolute;left:7675;top:30397;width:513;height:540" coordorigin="7675,30397" coordsize="513,540">
              <v:shape style="position:absolute;left:7675;top:30397;width:513;height:540" coordorigin="7675,30397" coordsize="513,540" path="m7881,30397l7806,30410,7743,30448,7698,30507,7678,30566,7675,30612,7676,30634,7688,30701,7714,30764,7751,30821,7799,30869,7856,30906,7919,30930,7980,30937,8000,30935,8072,30915,8131,30870,8171,30805,8186,30744,8187,30723,8187,30702,8178,30639,8155,30579,8121,30523,8076,30475,8023,30437,7963,30410,7901,30398,7881,30397xe" filled="true" fillcolor="#ffffff" stroked="false">
                <v:path arrowok="t"/>
                <v:fill type="solid"/>
              </v:shape>
            </v:group>
            <v:group style="position:absolute;left:7839;top:29576;width:532;height:549" coordorigin="7839,29576" coordsize="532,549">
              <v:shape style="position:absolute;left:7839;top:29576;width:532;height:549" coordorigin="7839,29576" coordsize="532,549" path="m8055,29576l7979,29589,7914,29626,7867,29685,7845,29743,7839,29806,7840,29828,7854,29892,7881,29954,7920,30010,7970,30058,8029,30095,8094,30118,8157,30124,8177,30123,8252,30101,8313,30054,8354,29987,8369,29926,8370,29904,8370,29883,8360,29819,8336,29758,8301,29702,8255,29654,8200,29615,8138,29588,8075,29577,8055,29576xe" filled="true" fillcolor="#ffffff" stroked="false">
                <v:path arrowok="t"/>
                <v:fill type="solid"/>
              </v:shape>
            </v:group>
            <v:group style="position:absolute;left:8000;top:28793;width:542;height:559" coordorigin="8000,28793" coordsize="542,559">
              <v:shape style="position:absolute;left:8000;top:28793;width:542;height:559" coordorigin="8000,28793" coordsize="542,559" path="m8221,28793l8143,28807,8077,28846,8029,28907,8007,28966,8000,29031,8001,29053,8015,29118,8043,29181,8083,29238,8133,29286,8194,29323,8260,29346,8324,29352,8345,29350,8403,29334,8469,29292,8517,29228,8537,29167,8542,29123,8542,29101,8531,29037,8507,28975,8471,28918,8424,28869,8368,28831,8305,28804,8241,28793,8221,28793xe" filled="true" fillcolor="#ffffff" stroked="false">
                <v:path arrowok="t"/>
                <v:fill type="solid"/>
              </v:shape>
            </v:group>
            <v:group style="position:absolute;left:8158;top:28046;width:544;height:562" coordorigin="8158,28046" coordsize="544,562">
              <v:shape style="position:absolute;left:8158;top:28046;width:544;height:562" coordorigin="8158,28046" coordsize="544,562" path="m8379,28046l8320,28055,8250,28089,8197,28146,8170,28202,8158,28267,8158,28289,8159,28311,8173,28377,8201,28439,8241,28496,8292,28544,8352,28580,8419,28602,8462,28607,8484,28607,8544,28595,8614,28558,8667,28497,8692,28439,8702,28373,8702,28351,8691,28286,8667,28224,8631,28168,8584,28119,8528,28081,8464,28056,8400,28046,8379,28046xe" filled="true" fillcolor="#ffffff" stroked="false">
                <v:path arrowok="t"/>
                <v:fill type="solid"/>
              </v:shape>
            </v:group>
            <v:group style="position:absolute;left:8313;top:27332;width:536;height:555" coordorigin="8313,27332" coordsize="536,555">
              <v:shape style="position:absolute;left:8313;top:27332;width:536;height:555" coordorigin="8313,27332" coordsize="536,555" path="m8552,27332l8492,27338,8420,27368,8363,27419,8333,27472,8316,27534,8313,27577,8314,27599,8328,27664,8355,27725,8395,27781,8445,27827,8505,27862,8570,27883,8613,27887,8634,27886,8694,27874,8763,27835,8815,27774,8839,27716,8849,27651,8849,27629,8838,27564,8815,27504,8779,27448,8733,27402,8677,27365,8615,27341,8552,27332xe" filled="true" fillcolor="#ffffff" stroked="false">
                <v:path arrowok="t"/>
                <v:fill type="solid"/>
              </v:shape>
            </v:group>
            <v:group style="position:absolute;left:8469;top:26651;width:514;height:537" coordorigin="8469,26651" coordsize="514,537">
              <v:shape style="position:absolute;left:8469;top:26651;width:514;height:537" coordorigin="8469,26651" coordsize="514,537" path="m8696,26651l8619,26664,8553,26700,8502,26758,8478,26813,8469,26883,8470,26906,8482,26973,8508,27034,8546,27088,8594,27133,8651,27166,8715,27184,8756,27188,8776,27187,8852,27166,8914,27122,8959,27057,8978,26997,8983,26954,8983,26933,8973,26870,8950,26812,8915,26759,8871,26714,8817,26680,8757,26658,8696,26651xe" filled="true" fillcolor="#ffffff" stroked="false">
                <v:path arrowok="t"/>
                <v:fill type="solid"/>
              </v:shape>
            </v:group>
            <v:group style="position:absolute;left:8618;top:25999;width:488;height:510" coordorigin="8618,25999" coordsize="488,510">
              <v:shape style="position:absolute;left:8618;top:25999;width:488;height:510" coordorigin="8618,25999" coordsize="488,510" path="m8839,25999l8762,26013,8696,26049,8648,26106,8621,26183,8618,26227,8619,26248,8631,26311,8655,26369,8691,26419,8737,26461,8791,26491,8853,26507,8893,26509,8912,26507,8985,26484,9045,26438,9087,26371,9104,26301,9105,26280,9105,26259,9095,26199,9073,26143,9039,26093,8996,26051,8944,26020,8882,26002,8839,25999xe" filled="true" fillcolor="#ffffff" stroked="false">
                <v:path arrowok="t"/>
                <v:fill type="solid"/>
              </v:shape>
            </v:group>
            <v:group style="position:absolute;left:8764;top:25369;width:452;height:476" coordorigin="8764,25369" coordsize="452,476">
              <v:shape style="position:absolute;left:8764;top:25369;width:452;height:476" coordorigin="8764,25369" coordsize="452,476" path="m8977,25369l8900,25383,8834,25422,8787,25484,8767,25544,8764,25587,8765,25608,8776,25668,8810,25740,8862,25796,8929,25834,8994,25845,9014,25845,9090,25827,9152,25784,9195,25721,9215,25645,9216,25624,9215,25603,9203,25542,9178,25487,9127,25426,9059,25384,8998,25370,8977,25369xe" filled="true" fillcolor="#ffffff" stroked="false">
                <v:path arrowok="t"/>
                <v:fill type="solid"/>
              </v:shape>
            </v:group>
            <v:group style="position:absolute;left:8899;top:24761;width:418;height:442" coordorigin="8899,24761" coordsize="418,442">
              <v:shape style="position:absolute;left:8899;top:24761;width:418;height:442" coordorigin="8899,24761" coordsize="418,442" path="m9099,24761l9039,24771,8972,24808,8924,24869,8904,24926,8899,24967,8900,24988,8912,25047,8938,25101,8992,25160,9044,25190,9105,25203,9125,25203,9145,25201,9218,25174,9274,25122,9303,25069,9316,25007,9317,24986,9315,24965,9302,24904,9273,24851,9217,24795,9141,24764,9099,24761xe" filled="true" fillcolor="#ffffff" stroked="false">
                <v:path arrowok="t"/>
                <v:fill type="solid"/>
              </v:shape>
            </v:group>
            <v:group style="position:absolute;left:9034;top:24168;width:373;height:406" coordorigin="9034,24168" coordsize="373,406">
              <v:shape style="position:absolute;left:9034;top:24168;width:373;height:406" coordorigin="9034,24168" coordsize="373,406" path="m9215,24168l9139,24187,9078,24236,9046,24290,9034,24356,9035,24378,9046,24440,9085,24508,9144,24555,9221,24573,9241,24572,9315,24546,9371,24492,9398,24436,9407,24364,9405,24343,9389,24283,9356,24232,9294,24184,9235,24168,9215,24168xe" filled="true" fillcolor="#ffffff" stroked="false">
                <v:path arrowok="t"/>
                <v:fill type="solid"/>
              </v:shape>
            </v:group>
            <v:group style="position:absolute;left:9158;top:23592;width:330;height:361" coordorigin="9158,23592" coordsize="330,361">
              <v:shape style="position:absolute;left:9158;top:23592;width:330;height:361" coordorigin="9158,23592" coordsize="330,361" path="m9336,23592l9276,23600,9210,23643,9175,23694,9158,23757,9158,23779,9159,23801,9177,23860,9226,23922,9299,23952,9321,23952,9342,23950,9414,23921,9465,23862,9485,23803,9488,23778,9487,23756,9473,23694,9441,23643,9376,23599,9336,23592xe" filled="true" fillcolor="#ffffff" stroked="false">
                <v:path arrowok="t"/>
                <v:fill type="solid"/>
              </v:shape>
            </v:group>
            <v:group style="position:absolute;left:9271;top:23031;width:292;height:318" coordorigin="9271,23031" coordsize="292,318">
              <v:shape style="position:absolute;left:9271;top:23031;width:292;height:318" coordorigin="9271,23031" coordsize="292,318" path="m9430,23031l9370,23042,9307,23089,9278,23144,9271,23188,9271,23210,9288,23270,9339,23329,9398,23348,9420,23347,9479,23330,9536,23277,9559,23220,9562,23188,9561,23166,9543,23105,9489,23047,9430,23031xe" filled="true" fillcolor="#ffffff" stroked="false">
                <v:path arrowok="t"/>
                <v:fill type="solid"/>
              </v:shape>
            </v:group>
            <v:group style="position:absolute;left:9375;top:22479;width:253;height:286" coordorigin="9375,22479" coordsize="253,286">
              <v:shape style="position:absolute;left:9375;top:22479;width:253;height:286" coordorigin="9375,22479" coordsize="253,286" path="m9504,22479l9431,22507,9392,22556,9375,22621,9376,22644,9395,22704,9451,22757,9491,22765,9512,22763,9568,22740,9617,22677,9628,22616,9626,22594,9604,22535,9544,22485,9504,22479xe" filled="true" fillcolor="#ffffff" stroked="false">
                <v:path arrowok="t"/>
                <v:fill type="solid"/>
              </v:shape>
            </v:group>
            <v:group style="position:absolute;left:9470;top:21937;width:216;height:250" coordorigin="9470,21937" coordsize="216,250">
              <v:shape style="position:absolute;left:9470;top:21937;width:216;height:250" coordorigin="9470,21937" coordsize="216,250" path="m9586,21937l9527,21954,9478,22016,9470,22062,9472,22085,9494,22144,9555,22186,9576,22186,9596,22183,9660,22137,9684,22077,9685,22050,9683,22028,9657,21971,9586,21937xe" filled="true" fillcolor="#ffffff" stroked="false">
                <v:path arrowok="t"/>
                <v:fill type="solid"/>
              </v:shape>
            </v:group>
            <v:group style="position:absolute;left:9556;top:21393;width:180;height:217" coordorigin="9556,21393" coordsize="180,217">
              <v:shape style="position:absolute;left:9556;top:21393;width:180;height:217" coordorigin="9556,21393" coordsize="180,217" path="m9644,21393l9576,21432,9556,21498,9557,21523,9580,21581,9644,21610,9665,21606,9723,21552,9735,21487,9731,21465,9700,21411,9644,21393xe" filled="true" fillcolor="#ffffff" stroked="false">
                <v:path arrowok="t"/>
                <v:fill type="solid"/>
              </v:shape>
            </v:group>
            <v:group style="position:absolute;left:9627;top:20848;width:151;height:190" coordorigin="9627,20848" coordsize="151,190">
              <v:shape style="position:absolute;left:9627;top:20848;width:151;height:190" coordorigin="9627,20848" coordsize="151,190" path="m9718,20848l9647,20880,9627,20946,9630,20971,9674,21032,9690,21037,9710,21036,9769,20983,9778,20949,9778,20925,9751,20867,9718,20848xe" filled="true" fillcolor="#ffffff" stroked="false">
                <v:path arrowok="t"/>
                <v:fill type="solid"/>
              </v:shape>
            </v:group>
            <v:group style="position:absolute;left:9690;top:20301;width:121;height:156" coordorigin="9690,20301" coordsize="121,156">
              <v:shape style="position:absolute;left:9690;top:20301;width:121;height:156" coordorigin="9690,20301" coordsize="121,156" path="m9760,20301l9697,20345,9690,20368,9691,20394,9696,20417,9706,20435,9719,20449,9735,20457,9757,20456,9809,20397,9811,20384,9810,20360,9803,20338,9792,20320,9777,20307,9760,20301xe" filled="true" fillcolor="#ffffff" stroked="false">
                <v:path arrowok="t"/>
                <v:fill type="solid"/>
              </v:shape>
            </v:group>
            <v:group style="position:absolute;left:9743;top:19749;width:93;height:125" coordorigin="9743,19749" coordsize="93,125">
              <v:shape style="position:absolute;left:9743;top:19749;width:93;height:125" coordorigin="9743,19749" coordsize="93,125" path="m9793,19749l9775,19753,9759,19766,9748,19785,9743,19809,9745,19833,9754,19854,9768,19868,9785,19874,9804,19870,9819,19858,9831,19839,9836,19815,9836,19814,9834,19790,9825,19769,9811,19755,9793,19749xe" filled="true" fillcolor="#ffffff" stroked="false">
                <v:path arrowok="t"/>
                <v:fill type="solid"/>
              </v:shape>
            </v:group>
            <v:group style="position:absolute;left:9788;top:19195;width:66;height:86" coordorigin="9788,19195" coordsize="66,86">
              <v:shape style="position:absolute;left:9788;top:19195;width:66;height:86" coordorigin="9788,19195" coordsize="66,86" path="m9813,19195l9797,19204,9788,19220,9788,19249,9796,19269,9808,19280,9830,19277,9845,19264,9852,19245,9853,19237,9849,19212,9837,19195,9813,19195xe" filled="true" fillcolor="#ffffff" stroked="false">
                <v:path arrowok="t"/>
                <v:fill type="solid"/>
              </v:shape>
            </v:group>
            <v:group style="position:absolute;left:9817;top:18617;width:45;height:63" coordorigin="9817,18617" coordsize="45,63">
              <v:shape style="position:absolute;left:9817;top:18617;width:45;height:63" coordorigin="9817,18617" coordsize="45,63" path="m9828,18617l9818,18631,9817,18665,9826,18679,9838,18680,9850,18680,9860,18666,9861,18632,9852,18617,9828,18617xe" filled="true" fillcolor="#ffffff" stroked="false">
                <v:path arrowok="t"/>
                <v:fill type="solid"/>
              </v:shape>
            </v:group>
            <v:group style="position:absolute;left:9840;top:18034;width:19;height:28" coordorigin="9840,18034" coordsize="19,28">
              <v:shape style="position:absolute;left:9840;top:18034;width:19;height:28" coordorigin="9840,18034" coordsize="19,28" path="m9854,18034l9844,18034,9840,18041,9840,18056,9844,18061,9854,18061,9858,18055,9858,18040,9854,18034xe" filled="true" fillcolor="#ffffff" stroked="false">
                <v:path arrowok="t"/>
                <v:fill type="solid"/>
              </v:shape>
            </v:group>
            <v:group style="position:absolute;left:8449;top:31600;width:322;height:61" coordorigin="8449,31600" coordsize="322,61">
              <v:shape style="position:absolute;left:8449;top:31600;width:322;height:61" coordorigin="8449,31600" coordsize="322,61" path="m8601,31600l8524,31612,8460,31649,8449,31660,8770,31660,8704,31621,8641,31603,8601,31600xe" filled="true" fillcolor="#ffffff" stroked="false">
                <v:path arrowok="t"/>
                <v:fill type="solid"/>
              </v:shape>
            </v:group>
            <v:group style="position:absolute;left:8512;top:30689;width:545;height:578" coordorigin="8512,30689" coordsize="545,578">
              <v:shape style="position:absolute;left:8512;top:30689;width:545;height:578" coordorigin="8512,30689" coordsize="545,578" path="m8743,30689l8682,30698,8611,30731,8556,30788,8528,30844,8513,30909,8512,30932,8513,30955,8525,31023,8551,31088,8589,31146,8638,31197,8697,31235,8763,31260,8829,31266,8850,31265,8910,31250,8962,31220,9005,31177,9036,31122,9054,31057,9057,31011,9056,30988,9043,30921,9016,30858,8978,30802,8929,30755,8871,30719,8807,30696,8743,30689xe" filled="true" fillcolor="#ffffff" stroked="false">
                <v:path arrowok="t"/>
                <v:fill type="solid"/>
              </v:shape>
            </v:group>
            <v:group style="position:absolute;left:8637;top:29842;width:566;height:585" coordorigin="8637,29842" coordsize="566,585">
              <v:shape style="position:absolute;left:8637;top:29842;width:566;height:585" coordorigin="8637,29842" coordsize="566,585" path="m8875,29842l8812,29851,8756,29875,8708,29912,8670,29961,8646,30021,8637,30090,8637,30113,8650,30182,8677,30247,8717,30307,8768,30357,8830,30396,8898,30420,8967,30427,8989,30425,9051,30409,9105,30379,9149,30335,9182,30279,9199,30214,9202,30167,9201,30144,9187,30076,9159,30013,9119,29956,9068,29909,9008,29872,8942,29849,8875,29842xe" filled="true" fillcolor="#ffffff" stroked="false">
                <v:path arrowok="t"/>
                <v:fill type="solid"/>
              </v:shape>
            </v:group>
            <v:group style="position:absolute;left:8759;top:29035;width:578;height:599" coordorigin="8759,29035" coordsize="578,599">
              <v:shape style="position:absolute;left:8759;top:29035;width:578;height:599" coordorigin="8759,29035" coordsize="578,599" path="m9003,29035l8939,29045,8881,29070,8832,29108,8794,29159,8768,29221,8759,29291,8759,29315,8772,29386,8800,29453,8840,29513,8893,29565,8955,29604,9026,29628,9073,29634,9096,29634,9161,29622,9219,29595,9268,29553,9305,29500,9329,29436,9336,29364,9335,29340,9321,29271,9292,29207,9251,29149,9199,29101,9138,29064,9070,29042,9003,29035xe" filled="true" fillcolor="#ffffff" stroked="false">
                <v:path arrowok="t"/>
                <v:fill type="solid"/>
              </v:shape>
            </v:group>
            <v:group style="position:absolute;left:8879;top:28264;width:581;height:605" coordorigin="8879,28264" coordsize="581,605">
              <v:shape style="position:absolute;left:8879;top:28264;width:581;height:605" coordorigin="8879,28264" coordsize="581,605" path="m9147,28264l9081,28270,9021,28291,8969,28326,8926,28374,8896,28433,8881,28503,8879,28527,8880,28551,8893,28622,8920,28689,8962,28750,9014,28801,9077,28840,9148,28863,9195,28869,9218,28868,9284,28856,9342,28827,9392,28785,9429,28730,9453,28665,9460,28592,9459,28568,9444,28498,9416,28433,9374,28376,9322,28328,9261,28292,9193,28270,9147,28264xe" filled="true" fillcolor="#ffffff" stroked="false">
                <v:path arrowok="t"/>
                <v:fill type="solid"/>
              </v:shape>
            </v:group>
            <v:group style="position:absolute;left:8997;top:27524;width:579;height:608" coordorigin="8997,27524" coordsize="579,608">
              <v:shape style="position:absolute;left:8997;top:27524;width:579;height:608" coordorigin="8997,27524" coordsize="579,608" path="m9264,27524l9198,27531,9138,27553,9086,27589,9043,27638,9013,27698,8998,27768,8997,27792,8997,27816,9010,27888,9038,27955,9078,28015,9131,28066,9194,28104,9264,28127,9312,28131,9335,28131,9400,28117,9459,28088,9508,28044,9545,27988,9568,27922,9576,27849,9574,27825,9560,27755,9531,27690,9490,27633,9438,27585,9377,27550,9309,27529,9264,27524xe" filled="true" fillcolor="#ffffff" stroked="false">
                <v:path arrowok="t"/>
                <v:fill type="solid"/>
              </v:shape>
              <v:shape style="position:absolute;left:9117;top:24469;width:6594;height:4806" type="#_x0000_t75" stroked="false">
                <v:imagedata r:id="rId6" o:title=""/>
              </v:shape>
            </v:group>
            <v:group style="position:absolute;left:9357;top:25498;width:486;height:526" coordorigin="9357,25498" coordsize="486,526">
              <v:shape style="position:absolute;left:9357;top:25498;width:486;height:526" coordorigin="9357,25498" coordsize="486,526" path="m9603,25498l9542,25503,9470,25533,9412,25585,9380,25637,9361,25698,9357,25741,9358,25763,9369,25825,9392,25883,9426,25934,9471,25975,9523,26005,9583,26021,9604,26023,9624,26023,9700,26004,9765,25961,9813,25897,9835,25838,9843,25763,9841,25741,9828,25679,9802,25622,9766,25574,9719,25535,9665,25509,9603,25498xe" filled="true" fillcolor="#ffffff" stroked="false">
                <v:path arrowok="t"/>
                <v:fill type="solid"/>
              </v:shape>
            </v:group>
            <v:group style="position:absolute;left:9474;top:24869;width:440;height:485" coordorigin="9474,24869" coordsize="440,485">
              <v:shape style="position:absolute;left:9474;top:24869;width:440;height:485" coordorigin="9474,24869" coordsize="440,485" path="m9696,24869l9635,24877,9564,24911,9510,24969,9484,25024,9474,25092,9474,25114,9485,25178,9508,25235,9556,25297,9620,25338,9698,25354,9719,25353,9793,25330,9854,25281,9888,25229,9908,25168,9913,25127,9913,25104,9903,25041,9878,24983,9842,24934,9777,24887,9717,24871,9696,24869xe" filled="true" fillcolor="#ffffff" stroked="false">
                <v:path arrowok="t"/>
                <v:fill type="solid"/>
              </v:shape>
            </v:group>
            <v:group style="position:absolute;left:9581;top:24258;width:397;height:441" coordorigin="9581,24258" coordsize="397,441">
              <v:shape style="position:absolute;left:9581;top:24258;width:397;height:441" coordorigin="9581,24258" coordsize="397,441" path="m9781,24258l9720,24269,9652,24308,9604,24372,9584,24431,9581,24477,9582,24500,9596,24562,9624,24617,9680,24671,9756,24697,9777,24698,9798,24697,9856,24680,9919,24634,9953,24584,9972,24524,9977,24485,9976,24462,9964,24398,9936,24342,9896,24297,9825,24261,9781,24258xe" filled="true" fillcolor="#ffffff" stroked="false">
                <v:path arrowok="t"/>
                <v:fill type="solid"/>
              </v:shape>
            </v:group>
            <v:group style="position:absolute;left:9686;top:23658;width:347;height:400" coordorigin="9686,23658" coordsize="347,400">
              <v:shape style="position:absolute;left:9686;top:23658;width:347;height:400" coordorigin="9686,23658" coordsize="347,400" path="m9863,23658l9787,23678,9739,23715,9704,23768,9686,23835,9686,23859,9687,23883,9702,23946,9745,24012,9808,24051,9847,24057,9868,24057,9943,24030,9987,23990,10018,23935,10032,23857,10032,23834,10016,23770,9985,23717,9921,23670,9863,23658xe" filled="true" fillcolor="#ffffff" stroked="false">
                <v:path arrowok="t"/>
                <v:fill type="solid"/>
              </v:shape>
            </v:group>
            <v:group style="position:absolute;left:9777;top:23086;width:306;height:343" coordorigin="9777,23086" coordsize="306,343">
              <v:shape style="position:absolute;left:9777;top:23086;width:306;height:343" coordorigin="9777,23086" coordsize="306,343" path="m9930,23086l9855,23111,9811,23154,9784,23213,9777,23259,9778,23282,9796,23344,9832,23392,9902,23427,9924,23429,9945,23427,10002,23406,10047,23365,10075,23308,10083,23250,10081,23228,10062,23166,10024,23119,9951,23087,9930,23086xe" filled="true" fillcolor="#ffffff" stroked="false">
                <v:path arrowok="t"/>
                <v:fill type="solid"/>
              </v:shape>
            </v:group>
            <v:group style="position:absolute;left:9862;top:22531;width:265;height:303" coordorigin="9862,22531" coordsize="265,303">
              <v:shape style="position:absolute;left:9862;top:22531;width:265;height:303" coordorigin="9862,22531" coordsize="265,303" path="m10001,22531l9941,22547,9895,22586,9868,22643,9862,22689,9864,22712,9885,22772,9943,22826,9984,22833,10006,22832,10063,22809,10113,22746,10127,22672,10125,22649,10102,22589,10060,22546,10001,22531xe" filled="true" fillcolor="#ffffff" stroked="false">
                <v:path arrowok="t"/>
                <v:fill type="solid"/>
              </v:shape>
            </v:group>
            <v:group style="position:absolute;left:9940;top:21978;width:227;height:269" coordorigin="9940,21978" coordsize="227,269">
              <v:shape style="position:absolute;left:9940;top:21978;width:227;height:269" coordorigin="9940,21978" coordsize="227,269" path="m10070,21978l10011,21989,9965,22029,9941,22091,9940,22116,9942,22140,9964,22201,10024,22246,10047,22246,10068,22243,10122,22216,10156,22165,10166,22099,10163,22076,10137,22017,10070,21978xe" filled="true" fillcolor="#ffffff" stroked="false">
                <v:path arrowok="t"/>
                <v:fill type="solid"/>
              </v:shape>
            </v:group>
            <v:group style="position:absolute;left:10009;top:21430;width:191;height:232" coordorigin="10009,21430" coordsize="191,232">
              <v:shape style="position:absolute;left:10009;top:21430;width:191;height:232" coordorigin="10009,21430" coordsize="191,232" path="m10108,21430l10050,21452,10016,21502,10009,21549,10012,21574,10037,21632,10082,21662,10105,21662,10160,21637,10193,21584,10199,21553,10199,21528,10177,21466,10108,21430xe" filled="true" fillcolor="#ffffff" stroked="false">
                <v:path arrowok="t"/>
                <v:fill type="solid"/>
              </v:shape>
            </v:group>
            <v:group style="position:absolute;left:10069;top:20878;width:159;height:198" coordorigin="10069,20878" coordsize="159,198">
              <v:shape style="position:absolute;left:10069;top:20878;width:159;height:198" coordorigin="10069,20878" coordsize="159,198" path="m10167,20878l10107,20895,10073,20946,10069,20968,10069,20994,10093,21054,10125,21076,10148,21076,10201,21048,10226,20990,10227,20983,10226,20958,10200,20899,10167,20878xe" filled="true" fillcolor="#ffffff" stroked="false">
                <v:path arrowok="t"/>
                <v:fill type="solid"/>
              </v:shape>
            </v:group>
            <v:group style="position:absolute;left:10122;top:20322;width:128;height:170" coordorigin="10122,20322" coordsize="128,170">
              <v:shape style="position:absolute;left:10122;top:20322;width:128;height:170" coordorigin="10122,20322" coordsize="128,170" path="m10199,20322l10143,20345,10122,20412,10126,20437,10133,20458,10143,20474,10156,20485,10171,20492,10193,20490,10246,20430,10249,20410,10248,20385,10242,20363,10231,20344,10217,20330,10199,20322xe" filled="true" fillcolor="#ffffff" stroked="false">
                <v:path arrowok="t"/>
                <v:fill type="solid"/>
              </v:shape>
            </v:group>
            <v:group style="position:absolute;left:10166;top:19762;width:100;height:138" coordorigin="10166,19762" coordsize="100,138">
              <v:shape style="position:absolute;left:10166;top:19762;width:100;height:138" coordorigin="10166,19762" coordsize="100,138" path="m10224,19762l10203,19765,10186,19776,10173,19793,10166,19814,10166,19843,10172,19866,10182,19884,10195,19895,10210,19900,10229,19896,10245,19884,10257,19866,10264,19843,10265,19832,10263,19807,10254,19786,10241,19771,10224,19762xe" filled="true" fillcolor="#ffffff" stroked="false">
                <v:path arrowok="t"/>
                <v:fill type="solid"/>
              </v:shape>
            </v:group>
            <v:group style="position:absolute;left:10200;top:19193;width:75;height:103" coordorigin="10200,19193" coordsize="75,103">
              <v:shape style="position:absolute;left:10200;top:19193;width:75;height:103" coordorigin="10200,19193" coordsize="75,103" path="m10244,19193l10224,19198,10209,19212,10200,19232,10202,19261,10209,19283,10221,19296,10244,19294,10261,19284,10271,19267,10275,19247,10271,19222,10260,19203,10244,19193xe" filled="true" fillcolor="#ffffff" stroked="false">
                <v:path arrowok="t"/>
                <v:fill type="solid"/>
              </v:shape>
            </v:group>
            <v:group style="position:absolute;left:10228;top:18614;width:51;height:71" coordorigin="10228,18614" coordsize="51,71">
              <v:shape style="position:absolute;left:10228;top:18614;width:51;height:71" coordorigin="10228,18614" coordsize="51,71" path="m10258,18614l10238,18620,10228,18639,10230,18667,10240,18684,10262,18681,10274,18668,10278,18651,10272,18627,10258,18614xe" filled="true" fillcolor="#ffffff" stroked="false">
                <v:path arrowok="t"/>
                <v:fill type="solid"/>
              </v:shape>
            </v:group>
            <v:group style="position:absolute;left:10247;top:18022;width:26;height:38" coordorigin="10247,18022" coordsize="26,38">
              <v:shape style="position:absolute;left:10247;top:18022;width:26;height:38" coordorigin="10247,18022" coordsize="26,38" path="m10266,18022l10260,18023,10253,18023,10247,18031,10247,18052,10252,18060,10259,18060,10266,18060,10272,18051,10272,18041,10272,18031,10266,18022xe" filled="true" fillcolor="#ffffff" stroked="false">
                <v:path arrowok="t"/>
                <v:fill type="solid"/>
              </v:shape>
            </v:group>
            <v:group style="position:absolute;left:10259;top:17414;width:2;height:3" coordorigin="10259,17414" coordsize="2,3">
              <v:shape style="position:absolute;left:10259;top:17414;width:2;height:3" coordorigin="10259,17414" coordsize="2,3" path="m10260,17414l10259,17414,10259,17415,10259,17416,10259,17417,10260,17417,10260,17416,10260,17415,10260,17414xe" filled="true" fillcolor="#ffffff" stroked="false">
                <v:path arrowok="t"/>
                <v:fill type="solid"/>
              </v:shape>
            </v:group>
            <v:group style="position:absolute;left:9358;top:30906;width:572;height:612" coordorigin="9358,30906" coordsize="572,612">
              <v:shape style="position:absolute;left:9358;top:30906;width:572;height:612" coordorigin="9358,30906" coordsize="572,612" path="m9608,30906l9544,30916,9485,30941,9436,30980,9396,31031,9370,31094,9358,31165,9358,31190,9359,31214,9375,31286,9405,31352,9448,31411,9501,31460,9564,31495,9634,31515,9681,31517,9703,31515,9767,31498,9823,31466,9869,31420,9904,31362,9924,31294,9929,31244,9928,31220,9916,31148,9890,31081,9851,31022,9801,30973,9742,30936,9676,30913,9608,30906xe" filled="true" fillcolor="#ffffff" stroked="false">
                <v:path arrowok="t"/>
                <v:fill type="solid"/>
              </v:shape>
            </v:group>
            <v:group style="position:absolute;left:9441;top:30041;width:594;height:615" coordorigin="9441,30041" coordsize="594,615">
              <v:shape style="position:absolute;left:9441;top:30041;width:594;height:615" coordorigin="9441,30041" coordsize="594,615" path="m9700,30041l9633,30051,9573,30076,9521,30115,9480,30167,9453,30230,9441,30302,9441,30327,9442,30351,9459,30423,9490,30490,9535,30550,9591,30598,9657,30634,9730,30653,9778,30655,9801,30653,9867,30636,9925,30603,9973,30557,10009,30498,10030,30430,10034,30380,10034,30356,10021,30284,9993,30217,9953,30158,9901,30109,9839,30071,9770,30048,9700,30041xe" filled="true" fillcolor="#ffffff" stroked="false">
                <v:path arrowok="t"/>
                <v:fill type="solid"/>
              </v:shape>
            </v:group>
            <v:group style="position:absolute;left:9523;top:29216;width:607;height:632" coordorigin="9523,29216" coordsize="607,632">
              <v:shape style="position:absolute;left:9523;top:29216;width:607;height:632" coordorigin="9523,29216" coordsize="607,632" path="m9788,29216l9720,29226,9659,29253,9606,29294,9564,29347,9536,29412,9523,29486,9523,29512,9525,29537,9542,29611,9574,29680,9619,29740,9677,29790,9744,29826,9818,29845,9843,29847,9868,29847,9937,29834,10000,29805,10053,29761,10094,29705,10120,29637,10130,29562,10129,29536,10116,29462,10088,29394,10046,29334,9993,29283,9931,29245,9860,29222,9788,29216xe" filled="true" fillcolor="#ffffff" stroked="false">
                <v:path arrowok="t"/>
                <v:fill type="solid"/>
              </v:shape>
            </v:group>
            <v:group style="position:absolute;left:9603;top:28423;width:618;height:648" coordorigin="9603,28423" coordsize="618,648">
              <v:shape style="position:absolute;left:9603;top:28423;width:618;height:648" coordorigin="9603,28423" coordsize="618,648" path="m9897,28423l9826,28429,9761,28452,9704,28489,9658,28540,9624,28603,9606,28677,9603,28729,9605,28755,9622,28831,9654,28901,9701,28963,9759,29013,9827,29050,9903,29069,9929,29070,9954,29070,10024,29057,10088,29026,10142,28980,10183,28921,10210,28852,10220,28774,10220,28748,10206,28673,10177,28603,10135,28541,10081,28490,10018,28452,9946,28429,9897,28423xe" filled="true" fillcolor="#ffffff" stroked="false">
                <v:path arrowok="t"/>
                <v:fill type="solid"/>
              </v:shape>
            </v:group>
            <v:group style="position:absolute;left:10043;top:24945;width:467;height:525" coordorigin="10043,24945" coordsize="467,525">
              <v:shape style="position:absolute;left:10043;top:24945;width:467;height:525" coordorigin="10043,24945" coordsize="467,525" path="m10289,24945l10227,24950,10171,24972,10122,25007,10083,25055,10056,25113,10044,25180,10043,25203,10045,25226,10058,25291,10083,25349,10119,25398,10181,25446,10258,25468,10280,25469,10301,25467,10361,25452,10428,25409,10467,25362,10494,25306,10508,25242,10510,25211,10509,25188,10496,25122,10471,25063,10433,25013,10386,24975,10331,24951,10289,24945xe" filled="true" fillcolor="#ffffff" stroked="false">
                <v:path arrowok="t"/>
                <v:fill type="solid"/>
              </v:shape>
            </v:group>
            <v:group style="position:absolute;left:10130;top:24319;width:413;height:475" coordorigin="10130,24319" coordsize="413,475">
              <v:shape style="position:absolute;left:10130;top:24319;width:413;height:475" coordorigin="10130,24319" coordsize="413,475" path="m10346,24319l10285,24328,10230,24354,10185,24395,10152,24448,10132,24512,10130,24561,10132,24584,10147,24650,10175,24706,10230,24762,10300,24792,10322,24794,10344,24794,10404,24780,10456,24750,10498,24706,10527,24651,10542,24586,10543,24555,10542,24531,10528,24466,10499,24408,10457,24363,10387,24325,10346,24319xe" filled="true" fillcolor="#ffffff" stroked="false">
                <v:path arrowok="t"/>
                <v:fill type="solid"/>
              </v:shape>
            </v:group>
            <v:group style="position:absolute;left:10208;top:23706;width:367;height:431" coordorigin="10208,23706" coordsize="367,431">
              <v:shape style="position:absolute;left:10208;top:23706;width:367;height:431" coordorigin="10208,23706" coordsize="367,431" path="m10401,23706l10340,23717,10287,23748,10246,23794,10219,23852,10208,23921,10209,23944,10223,24009,10253,24065,10313,24117,10390,24137,10410,24135,10484,24105,10528,24062,10559,24006,10574,23939,10574,23912,10573,23888,10556,23823,10524,23768,10479,23728,10401,23706xe" filled="true" fillcolor="#ffffff" stroked="false">
                <v:path arrowok="t"/>
                <v:fill type="solid"/>
              </v:shape>
            </v:group>
            <v:group style="position:absolute;left:10285;top:23127;width:316;height:361" coordorigin="10285,23127" coordsize="316,361">
              <v:shape style="position:absolute;left:10285;top:23127;width:316;height:361" coordorigin="10285,23127" coordsize="316,361" path="m10443,23127l10383,23142,10334,23178,10299,23232,10285,23300,10286,23325,10302,23391,10335,23443,10399,23483,10440,23487,10461,23485,10519,23462,10564,23420,10592,23363,10600,23294,10598,23271,10577,23209,10538,23160,10485,23131,10443,23127xe" filled="true" fillcolor="#ffffff" stroked="false">
                <v:path arrowok="t"/>
                <v:fill type="solid"/>
              </v:shape>
            </v:group>
            <v:group style="position:absolute;left:10350;top:22567;width:274;height:319" coordorigin="10350,22567" coordsize="274,319">
              <v:shape style="position:absolute;left:10350;top:22567;width:274;height:319" coordorigin="10350,22567" coordsize="274,319" path="m10493,22567l10432,22583,10385,22622,10356,22678,10350,22725,10352,22750,10371,22815,10424,22872,10483,22885,10504,22883,10561,22857,10601,22811,10622,22749,10624,22710,10621,22687,10597,22626,10553,22582,10493,22567xe" filled="true" fillcolor="#ffffff" stroked="false">
                <v:path arrowok="t"/>
                <v:fill type="solid"/>
              </v:shape>
            </v:group>
            <v:group style="position:absolute;left:10411;top:22008;width:234;height:284" coordorigin="10411,22008" coordsize="234,284">
              <v:shape style="position:absolute;left:10411;top:22008;width:234;height:284" coordorigin="10411,22008" coordsize="234,284" path="m10546,22008l10484,22019,10437,22059,10412,22119,10411,22147,10412,22173,10433,22237,10488,22286,10506,22291,10528,22291,10586,22269,10626,22222,10644,22158,10644,22147,10634,22087,10599,22034,10546,22008xe" filled="true" fillcolor="#ffffff" stroked="false">
                <v:path arrowok="t"/>
                <v:fill type="solid"/>
              </v:shape>
            </v:group>
            <v:group style="position:absolute;left:10462;top:21451;width:200;height:249" coordorigin="10462,21451" coordsize="200,249">
              <v:shape style="position:absolute;left:10462;top:21451;width:200;height:249" coordorigin="10462,21451" coordsize="200,249" path="m10573,21451l10499,21480,10467,21537,10462,21561,10462,21587,10482,21653,10541,21699,10564,21699,10620,21673,10654,21620,10661,21580,10661,21556,10638,21492,10573,21451xe" filled="true" fillcolor="#ffffff" stroked="false">
                <v:path arrowok="t"/>
                <v:fill type="solid"/>
              </v:shape>
            </v:group>
            <v:group style="position:absolute;left:10511;top:20898;width:164;height:210" coordorigin="10511,20898" coordsize="164,210">
              <v:shape style="position:absolute;left:10511;top:20898;width:164;height:210" coordorigin="10511,20898" coordsize="164,210" path="m10614,20898l10552,20913,10516,20963,10511,20984,10511,21005,10532,21077,10577,21107,10599,21106,10650,21074,10674,21012,10674,21005,10673,20980,10647,20919,10614,20898xe" filled="true" fillcolor="#ffffff" stroked="false">
                <v:path arrowok="t"/>
                <v:fill type="solid"/>
              </v:shape>
            </v:group>
            <v:group style="position:absolute;left:10550;top:20336;width:136;height:181" coordorigin="10550,20336" coordsize="136,181">
              <v:shape style="position:absolute;left:10550;top:20336;width:136;height:181" coordorigin="10550,20336" coordsize="136,181" path="m10636,20336l10576,20356,10550,20413,10551,20440,10578,20500,10610,20516,10630,20513,10674,20472,10685,20426,10684,20401,10677,20378,10667,20359,10652,20345,10636,20336xe" filled="true" fillcolor="#ffffff" stroked="false">
                <v:path arrowok="t"/>
                <v:fill type="solid"/>
              </v:shape>
            </v:group>
            <v:group style="position:absolute;left:10584;top:19769;width:108;height:145" coordorigin="10584,19769" coordsize="108,145">
              <v:shape style="position:absolute;left:10584;top:19769;width:108;height:145" coordorigin="10584,19769" coordsize="108,145" path="m10652,19769l10597,19795,10584,19837,10586,19864,10594,19886,10606,19903,10621,19913,10644,19912,10691,19849,10692,19843,10689,19817,10681,19795,10668,19779,10652,19769xe" filled="true" fillcolor="#ffffff" stroked="false">
                <v:path arrowok="t"/>
                <v:fill type="solid"/>
              </v:shape>
            </v:group>
            <v:group style="position:absolute;left:10616;top:19194;width:78;height:113" coordorigin="10616,19194" coordsize="78,113">
              <v:shape style="position:absolute;left:10616;top:19194;width:78;height:113" coordorigin="10616,19194" coordsize="78,113" path="m10664,19194l10642,19198,10626,19210,10616,19229,10616,19260,10622,19284,10631,19299,10644,19307,10665,19303,10681,19290,10691,19271,10694,19251,10690,19225,10680,19206,10664,19194xe" filled="true" fillcolor="#ffffff" stroked="false">
                <v:path arrowok="t"/>
                <v:fill type="solid"/>
              </v:shape>
            </v:group>
            <v:group style="position:absolute;left:10639;top:18609;width:52;height:79" coordorigin="10639,18609" coordsize="52,79">
              <v:shape style="position:absolute;left:10639;top:18609;width:52;height:79" coordorigin="10639,18609" coordsize="52,79" path="m10672,18609l10651,18615,10639,18631,10640,18661,10647,18680,10659,18688,10678,18681,10689,18663,10691,18648,10686,18624,10672,18609xe" filled="true" fillcolor="#ffffff" stroked="false">
                <v:path arrowok="t"/>
                <v:fill type="solid"/>
              </v:shape>
            </v:group>
            <v:group style="position:absolute;left:10654;top:18009;width:30;height:46" coordorigin="10654,18009" coordsize="30,46">
              <v:shape style="position:absolute;left:10654;top:18009;width:30;height:46" coordorigin="10654,18009" coordsize="30,46" path="m10677,18009l10661,18010,10654,18020,10654,18045,10660,18055,10677,18055,10684,18044,10684,18019,10677,18009xe" filled="true" fillcolor="#ffffff" stroked="false">
                <v:path arrowok="t"/>
                <v:fill type="solid"/>
              </v:shape>
            </v:group>
            <v:group style="position:absolute;left:10666;top:17395;width:5;height:8" coordorigin="10666,17395" coordsize="5,8">
              <v:shape style="position:absolute;left:10666;top:17395;width:5;height:8" coordorigin="10666,17395" coordsize="5,8" path="m10670,17395l10667,17396,10666,17397,10666,17402,10667,17403,10670,17403,10671,17401,10671,17397,10670,17395xe" filled="true" fillcolor="#ffffff" stroked="false">
                <v:path arrowok="t"/>
                <v:fill type="solid"/>
              </v:shape>
            </v:group>
            <v:group style="position:absolute;left:10211;top:31051;width:588;height:609" coordorigin="10211,31051" coordsize="588,609">
              <v:shape style="position:absolute;left:10211;top:31051;width:588;height:609" coordorigin="10211,31051" coordsize="588,609" path="m10477,31051l10410,31062,10349,31089,10297,31130,10255,31183,10226,31247,10212,31321,10211,31346,10212,31372,10226,31447,10255,31516,10298,31577,10352,31626,10410,31660,10633,31660,10701,31615,10746,31563,10779,31499,10796,31426,10799,31375,10797,31349,10781,31276,10751,31209,10708,31152,10655,31105,10593,31072,10524,31054,10477,31051xe" filled="true" fillcolor="#ffffff" stroked="false">
                <v:path arrowok="t"/>
                <v:fill type="solid"/>
              </v:shape>
            </v:group>
            <v:group style="position:absolute;left:10251;top:30173;width:613;height:635" coordorigin="10251,30173" coordsize="613,635">
              <v:shape style="position:absolute;left:10251;top:30173;width:613;height:635" coordorigin="10251,30173" coordsize="613,635" path="m10528,30173l10458,30184,10395,30211,10340,30252,10297,30305,10267,30370,10252,30444,10251,30469,10252,30495,10267,30570,10298,30639,10342,30700,10398,30750,10465,30786,10539,30805,10589,30808,10614,30806,10683,30787,10745,30753,10796,30704,10834,30644,10857,30574,10864,30497,10862,30472,10845,30398,10814,30332,10769,30274,10713,30227,10648,30194,10577,30176,10528,30173xe" filled="true" fillcolor="#ffffff" stroked="false">
                <v:path arrowok="t"/>
                <v:fill type="solid"/>
              </v:shape>
            </v:group>
            <v:group style="position:absolute;left:10290;top:29332;width:634;height:662" coordorigin="10290,29332" coordsize="634,662">
              <v:shape style="position:absolute;left:10290;top:29332;width:634;height:662" coordorigin="10290,29332" coordsize="634,662" path="m10577,29332l10505,29343,10439,29371,10383,29414,10338,29470,10307,29538,10292,29615,10290,29642,10292,29669,10307,29747,10338,29819,10384,29882,10443,29934,10511,29971,10588,29991,10614,29993,10640,29993,10715,29980,10781,29949,10838,29903,10882,29843,10912,29773,10924,29694,10924,29667,10922,29640,10905,29564,10872,29495,10826,29435,10768,29386,10701,29352,10627,29334,10577,29332xe" filled="true" fillcolor="#ffffff" stroked="false">
                <v:path arrowok="t"/>
                <v:fill type="solid"/>
              </v:shape>
            </v:group>
            <v:group style="position:absolute;left:10680;top:24360;width:426;height:499" coordorigin="10680,24360" coordsize="426,499">
              <v:shape style="position:absolute;left:10680;top:24360;width:426;height:499" coordorigin="10680,24360" coordsize="426,499" path="m10898,24360l10835,24371,10781,24399,10736,24441,10703,24496,10683,24560,10680,24608,10681,24632,10695,24700,10723,24759,10762,24806,10830,24848,10891,24858,10912,24856,10972,24839,11023,24805,11064,24757,11092,24698,11105,24631,11106,24620,11105,24595,11094,24526,11067,24464,11028,24414,10978,24379,10921,24360,10898,24360xe" filled="true" fillcolor="#ffffff" stroked="false">
                <v:path arrowok="t"/>
                <v:fill type="solid"/>
              </v:shape>
            </v:group>
            <v:group style="position:absolute;left:10737;top:23736;width:374;height:449" coordorigin="10737,23736" coordsize="374,449">
              <v:shape style="position:absolute;left:10737;top:23736;width:374;height:449" coordorigin="10737,23736" coordsize="374,449" path="m10930,23736l10868,23750,10815,23782,10774,23829,10747,23888,10737,23959,10739,23984,10754,24053,10783,24110,10825,24154,10895,24184,10918,24185,10940,24183,11000,24163,11049,24126,11085,24074,11106,24012,11111,23969,11111,23944,11098,23874,11068,23814,11026,23769,10953,23736,10930,23736xe" filled="true" fillcolor="#ffffff" stroked="false">
                <v:path arrowok="t"/>
                <v:fill type="solid"/>
              </v:shape>
            </v:group>
            <v:group style="position:absolute;left:10790;top:23152;width:324;height:372" coordorigin="10790,23152" coordsize="324,372">
              <v:shape style="position:absolute;left:10790;top:23152;width:324;height:372" coordorigin="10790,23152" coordsize="324,372" path="m10971,23152l10907,23161,10853,23193,10814,23242,10793,23306,10790,23353,10793,23376,10814,23439,10854,23488,10907,23518,10927,23523,10950,23523,11014,23507,11064,23470,11098,23417,11113,23352,11114,23343,11113,23319,11097,23252,11061,23198,11011,23162,10971,23152xe" filled="true" fillcolor="#ffffff" stroked="false">
                <v:path arrowok="t"/>
                <v:fill type="solid"/>
              </v:shape>
            </v:group>
            <v:group style="position:absolute;left:10836;top:22584;width:282;height:335" coordorigin="10836,22584" coordsize="282,335">
              <v:shape style="position:absolute;left:10836;top:22584;width:282;height:335" coordorigin="10836,22584" coordsize="282,335" path="m10985,22584l10925,22597,10877,22636,10845,22695,10836,22741,10836,22766,10853,22834,10890,22885,10961,22919,10983,22918,11042,22897,11087,22853,11113,22792,11117,22756,11117,22732,11098,22665,11059,22615,11005,22587,10985,22584xe" filled="true" fillcolor="#ffffff" stroked="false">
                <v:path arrowok="t"/>
                <v:fill type="solid"/>
              </v:shape>
            </v:group>
            <v:group style="position:absolute;left:10878;top:22025;width:241;height:293" coordorigin="10878,22025" coordsize="241,293">
              <v:shape style="position:absolute;left:10878;top:22025;width:241;height:293" coordorigin="10878,22025" coordsize="241,293" path="m11017,22025l10954,22038,10907,22079,10881,22140,10878,22164,10879,22189,10898,22255,10940,22301,10976,22317,10999,22316,11059,22294,11100,22248,11119,22184,11119,22175,11118,22150,11097,22084,11054,22039,11017,22025xe" filled="true" fillcolor="#ffffff" stroked="false">
                <v:path arrowok="t"/>
                <v:fill type="solid"/>
              </v:shape>
            </v:group>
            <v:group style="position:absolute;left:10917;top:21464;width:204;height:260" coordorigin="10917,21464" coordsize="204,260">
              <v:shape style="position:absolute;left:10917;top:21464;width:204;height:260" coordorigin="10917,21464" coordsize="204,260" path="m11029,21464l10970,21481,10930,21530,10917,21575,10917,21603,10937,21671,10994,21720,11013,21723,11033,21721,11084,21690,11116,21631,11120,21595,11119,21570,11095,21506,11048,21468,11029,21464xe" filled="true" fillcolor="#ffffff" stroked="false">
                <v:path arrowok="t"/>
                <v:fill type="solid"/>
              </v:shape>
            </v:group>
            <v:group style="position:absolute;left:10950;top:20903;width:170;height:223" coordorigin="10950,20903" coordsize="170,223">
              <v:shape style="position:absolute;left:10950;top:20903;width:170;height:223" coordorigin="10950,20903" coordsize="170,223" path="m11039,20903l10971,20942,10950,21009,10951,21035,10977,21098,11027,21126,11048,21123,11097,21088,11120,21022,11120,21016,11118,20990,11090,20929,11039,20903xe" filled="true" fillcolor="#ffffff" stroked="false">
                <v:path arrowok="t"/>
                <v:fill type="solid"/>
              </v:shape>
            </v:group>
            <v:group style="position:absolute;left:10980;top:20341;width:139;height:186" coordorigin="10980,20341" coordsize="139,186">
              <v:shape style="position:absolute;left:10980;top:20341;width:139;height:186" coordorigin="10980,20341" coordsize="139,186" path="m11068,20341l11007,20361,10980,20418,10981,20447,11007,20509,11038,20526,11059,20524,11106,20484,11119,20433,11116,20407,11110,20384,11099,20365,11085,20350,11068,20341xe" filled="true" fillcolor="#ffffff" stroked="false">
                <v:path arrowok="t"/>
                <v:fill type="solid"/>
              </v:shape>
            </v:group>
            <v:group style="position:absolute;left:11005;top:19770;width:111;height:153" coordorigin="11005,19770" coordsize="111,153">
              <v:shape style="position:absolute;left:11005;top:19770;width:111;height:153" coordorigin="11005,19770" coordsize="111,153" path="m11076,19770l11020,19796,11005,19836,11007,19864,11014,19888,11025,19906,11039,19918,11056,19923,11075,19919,11092,19907,11105,19890,11113,19868,11116,19845,11113,19819,11105,19797,11092,19780,11076,19770xe" filled="true" fillcolor="#ffffff" stroked="false">
                <v:path arrowok="t"/>
                <v:fill type="solid"/>
              </v:shape>
            </v:group>
            <v:group style="position:absolute;left:11027;top:19191;width:84;height:115" coordorigin="11027,19191" coordsize="84,115">
              <v:shape style="position:absolute;left:11027;top:19191;width:84;height:115" coordorigin="11027,19191" coordsize="84,115" path="m11082,19191l11059,19194,11042,19205,11032,19223,11027,19244,11030,19271,11039,19292,11052,19306,11076,19304,11093,19294,11105,19277,11110,19257,11111,19249,11107,19223,11097,19203,11082,19191xe" filled="true" fillcolor="#ffffff" stroked="false">
                <v:path arrowok="t"/>
                <v:fill type="solid"/>
              </v:shape>
            </v:group>
            <v:group style="position:absolute;left:11050;top:18602;width:53;height:81" coordorigin="11050,18602" coordsize="53,81">
              <v:shape style="position:absolute;left:11050;top:18602;width:53;height:81" coordorigin="11050,18602" coordsize="53,81" path="m11084,18602l11063,18606,11050,18622,11050,18653,11056,18673,11067,18683,11087,18677,11099,18660,11103,18641,11097,18617,11084,18602xe" filled="true" fillcolor="#ffffff" stroked="false">
                <v:path arrowok="t"/>
                <v:fill type="solid"/>
              </v:shape>
            </v:group>
            <v:group style="position:absolute;left:11061;top:17995;width:34;height:52" coordorigin="11061,17995" coordsize="34,52">
              <v:shape style="position:absolute;left:11061;top:17995;width:34;height:52" coordorigin="11061,17995" coordsize="34,52" path="m11086,17995l11077,17995,11068,17995,11061,18007,11061,18035,11068,18046,11086,18046,11094,18034,11094,18006,11086,17995xe" filled="true" fillcolor="#ffffff" stroked="false">
                <v:path arrowok="t"/>
                <v:fill type="solid"/>
              </v:shape>
            </v:group>
            <v:group style="position:absolute;left:11073;top:17376;width:9;height:14" coordorigin="11073,17376" coordsize="9,14">
              <v:shape style="position:absolute;left:11073;top:17376;width:9;height:14" coordorigin="11073,17376" coordsize="9,14" path="m11079,17376l11077,17376,11075,17377,11073,17379,11073,17387,11075,17390,11079,17390,11081,17386,11081,17379,11079,17376xe" filled="true" fillcolor="#ffffff" stroked="false">
                <v:path arrowok="t"/>
                <v:fill type="solid"/>
              </v:shape>
            </v:group>
            <v:group style="position:absolute;left:11071;top:31126;width:595;height:535" coordorigin="11071,31126" coordsize="595,535">
              <v:shape style="position:absolute;left:11071;top:31126;width:595;height:535" coordorigin="11071,31126" coordsize="595,535" path="m11348,31126l11279,31137,11217,31165,11163,31206,11120,31261,11089,31325,11073,31399,11071,31425,11071,31452,11084,31528,11112,31598,11153,31660,11595,31660,11608,31643,11642,31578,11662,31505,11666,31453,11665,31426,11650,31351,11621,31284,11579,31225,11526,31179,11465,31145,11396,31128,11348,31126xe" filled="true" fillcolor="#ffffff" stroked="false">
                <v:path arrowok="t"/>
                <v:fill type="solid"/>
              </v:shape>
            </v:group>
            <v:group style="position:absolute;left:11070;top:30242;width:619;height:642" coordorigin="11070,30242" coordsize="619,642">
              <v:shape style="position:absolute;left:11070;top:30242;width:619;height:642" coordorigin="11070,30242" coordsize="619,642" path="m11358,30242l11287,30253,11222,30281,11166,30322,11121,30377,11088,30441,11072,30515,11070,30541,11070,30567,11083,30644,11112,30714,11155,30775,11211,30825,11276,30861,11350,30880,11401,30883,11426,30881,11498,30862,11561,30826,11614,30777,11654,30716,11680,30645,11689,30568,11688,30542,11673,30467,11642,30399,11599,30341,11544,30295,11479,30261,11408,30244,11358,30242xe" filled="true" fillcolor="#ffffff" stroked="false">
                <v:path arrowok="t"/>
                <v:fill type="solid"/>
              </v:shape>
            </v:group>
            <v:group style="position:absolute;left:11068;top:29392;width:643;height:673" coordorigin="11068,29392" coordsize="643,673">
              <v:shape style="position:absolute;left:11068;top:29392;width:643;height:673" coordorigin="11068,29392" coordsize="643,673" path="m11368,29392l11294,29404,11226,29433,11168,29477,11121,29534,11088,29602,11070,29679,11068,29706,11068,29734,11082,29814,11112,29887,11157,29952,11214,30004,11282,30042,11359,30062,11385,30064,11412,30064,11489,30051,11558,30019,11617,29971,11663,29911,11695,29840,11710,29761,11711,29733,11710,29706,11694,29627,11663,29556,11617,29496,11560,29447,11493,29412,11420,29394,11368,29392xe" filled="true" fillcolor="#ffffff" stroked="false">
                <v:path arrowok="t"/>
                <v:fill type="solid"/>
              </v:shape>
            </v:group>
            <v:group style="position:absolute;left:11233;top:24376;width:432;height:512" coordorigin="11233,24376" coordsize="432,512">
              <v:shape style="position:absolute;left:11233;top:24376;width:432;height:512" coordorigin="11233,24376" coordsize="432,512" path="m11466,24376l11401,24385,11343,24411,11296,24453,11261,24507,11239,24572,11233,24619,11233,24644,11245,24715,11272,24777,11311,24828,11360,24865,11417,24885,11438,24888,11460,24887,11522,24872,11575,24839,11618,24792,11648,24733,11663,24665,11665,24632,11664,24607,11649,24537,11619,24475,11577,24426,11525,24392,11466,24376xe" filled="true" fillcolor="#ffffff" stroked="false">
                <v:path arrowok="t"/>
                <v:fill type="solid"/>
              </v:shape>
            </v:group>
            <v:group style="position:absolute;left:11267;top:23748;width:378;height:460" coordorigin="11267,23748" coordsize="378,460">
              <v:shape style="position:absolute;left:11267;top:23748;width:378;height:460" coordorigin="11267,23748" coordsize="378,460" path="m11475,23748l11410,23758,11354,23787,11310,23833,11280,23892,11267,23960,11267,23987,11280,24060,11308,24121,11349,24169,11419,24204,11438,24208,11461,24207,11523,24190,11575,24154,11614,24103,11638,24040,11645,23978,11643,23952,11627,23882,11595,23822,11550,23778,11495,23752,11475,23748xe" filled="true" fillcolor="#ffffff" stroked="false">
                <v:path arrowok="t"/>
                <v:fill type="solid"/>
              </v:shape>
            </v:group>
            <v:group style="position:absolute;left:11299;top:23160;width:326;height:380" coordorigin="11299,23160" coordsize="326,380">
              <v:shape style="position:absolute;left:11299;top:23160;width:326;height:380" coordorigin="11299,23160" coordsize="326,380" path="m11473,23160l11408,23172,11356,23207,11318,23260,11299,23326,11299,23350,11314,23426,11346,23483,11409,23531,11447,23540,11470,23539,11532,23519,11581,23478,11613,23421,11625,23353,11625,23350,11623,23325,11604,23257,11566,23204,11514,23170,11473,23160xe" filled="true" fillcolor="#ffffff" stroked="false">
                <v:path arrowok="t"/>
                <v:fill type="solid"/>
              </v:shape>
            </v:group>
            <v:group style="position:absolute;left:11325;top:22594;width:282;height:336" coordorigin="11325,22594" coordsize="282,336">
              <v:shape style="position:absolute;left:11325;top:22594;width:282;height:336" coordorigin="11325,22594" coordsize="282,336" path="m11487,22594l11420,22607,11368,22643,11336,22698,11325,22742,11326,22769,11343,22841,11379,22895,11447,22930,11471,22929,11533,22907,11578,22863,11603,22802,11607,22761,11606,22736,11584,22669,11543,22619,11487,22594xe" filled="true" fillcolor="#ffffff" stroked="false">
                <v:path arrowok="t"/>
                <v:fill type="solid"/>
              </v:shape>
            </v:group>
            <v:group style="position:absolute;left:11348;top:22029;width:244;height:299" coordorigin="11348,22029" coordsize="244,299">
              <v:shape style="position:absolute;left:11348;top:22029;width:244;height:299" coordorigin="11348,22029" coordsize="244,299" path="m11484,22029l11421,22044,11375,22087,11350,22150,11348,22174,11349,22200,11371,22267,11414,22313,11450,22327,11474,22326,11535,22302,11575,22253,11592,22188,11592,22178,11590,22153,11567,22086,11522,22042,11484,22029xe" filled="true" fillcolor="#ffffff" stroked="false">
                <v:path arrowok="t"/>
                <v:fill type="solid"/>
              </v:shape>
            </v:group>
            <v:group style="position:absolute;left:11371;top:21466;width:206;height:264" coordorigin="11371,21466" coordsize="206,264">
              <v:shape style="position:absolute;left:11371;top:21466;width:206;height:264" coordorigin="11371,21466" coordsize="206,264" path="m11481,21466l11422,21486,11383,21537,11371,21583,11372,21611,11394,21680,11454,21727,11472,21729,11492,21727,11543,21694,11573,21632,11577,21597,11575,21571,11549,21507,11501,21470,11481,21466xe" filled="true" fillcolor="#ffffff" stroked="false">
                <v:path arrowok="t"/>
                <v:fill type="solid"/>
              </v:shape>
            </v:group>
            <v:group style="position:absolute;left:11391;top:20903;width:172;height:226" coordorigin="11391,20903" coordsize="172,226">
              <v:shape style="position:absolute;left:11391;top:20903;width:172;height:226" coordorigin="11391,20903" coordsize="172,226" path="m11479,20903l11412,20944,11391,21012,11393,21038,11420,21101,11470,21129,11491,21126,11541,21090,11562,21024,11563,21015,11560,20989,11531,20928,11479,20903xe" filled="true" fillcolor="#ffffff" stroked="false">
                <v:path arrowok="t"/>
                <v:fill type="solid"/>
              </v:shape>
            </v:group>
            <v:group style="position:absolute;left:11410;top:20338;width:140;height:189" coordorigin="11410,20338" coordsize="140,189">
              <v:shape style="position:absolute;left:11410;top:20338;width:140;height:189" coordorigin="11410,20338" coordsize="140,189" path="m11498,20338l11437,20359,11410,20417,11411,20446,11437,20509,11468,20527,11490,20524,11537,20484,11550,20430,11547,20405,11540,20382,11529,20362,11515,20347,11498,20338xe" filled="true" fillcolor="#ffffff" stroked="false">
                <v:path arrowok="t"/>
                <v:fill type="solid"/>
              </v:shape>
            </v:group>
            <v:group style="position:absolute;left:11426;top:19764;width:112;height:156" coordorigin="11426,19764" coordsize="112,156">
              <v:shape style="position:absolute;left:11426;top:19764;width:112;height:156" coordorigin="11426,19764" coordsize="112,156" path="m11497,19764l11440,19790,11426,19831,11428,19859,11435,19883,11445,19902,11459,19914,11475,19920,11496,19916,11534,19866,11538,19840,11535,19814,11526,19792,11514,19775,11497,19764xe" filled="true" fillcolor="#ffffff" stroked="false">
                <v:path arrowok="t"/>
                <v:fill type="solid"/>
              </v:shape>
            </v:group>
            <v:group style="position:absolute;left:11441;top:19182;width:86;height:122" coordorigin="11441,19182" coordsize="86,122">
              <v:shape style="position:absolute;left:11441;top:19182;width:86;height:122" coordorigin="11441,19182" coordsize="86,122" path="m11497,19182l11474,19185,11457,19196,11446,19213,11441,19235,11443,19263,11452,19285,11465,19299,11481,19304,11499,19299,11514,19284,11523,19263,11526,19241,11522,19215,11512,19195,11497,19182xe" filled="true" fillcolor="#ffffff" stroked="false">
                <v:path arrowok="t"/>
                <v:fill type="solid"/>
              </v:shape>
            </v:group>
            <v:group style="position:absolute;left:11455;top:18590;width:58;height:82" coordorigin="11455,18590" coordsize="58,82">
              <v:shape style="position:absolute;left:11455;top:18590;width:58;height:82" coordorigin="11455,18590" coordsize="58,82" path="m11495,18590l11473,18595,11460,18609,11455,18631,11460,18656,11472,18672,11494,18668,11508,18654,11513,18633,11513,18630,11508,18606,11495,18590xe" filled="true" fillcolor="#ffffff" stroked="false">
                <v:path arrowok="t"/>
                <v:fill type="solid"/>
              </v:shape>
            </v:group>
            <v:group style="position:absolute;left:11468;top:17981;width:33;height:52" coordorigin="11468,17981" coordsize="33,52">
              <v:shape style="position:absolute;left:11468;top:17981;width:33;height:52" coordorigin="11468,17981" coordsize="33,52" path="m11494,17981l11475,17982,11468,17993,11468,18022,11475,18033,11484,18032,11494,18032,11501,18021,11501,17992,11494,17981xe" filled="true" fillcolor="#ffffff" stroked="false">
                <v:path arrowok="t"/>
                <v:fill type="solid"/>
              </v:shape>
            </v:group>
            <v:group style="position:absolute;left:11479;top:17358;width:10;height:17" coordorigin="11479,17358" coordsize="10,17">
              <v:shape style="position:absolute;left:11479;top:17358;width:10;height:17" coordorigin="11479,17358" coordsize="10,17" path="m11487,17358l11482,17358,11479,17362,11479,17370,11482,17374,11487,17374,11489,17370,11489,17361,11487,17358xe" filled="true" fillcolor="#ffffff" stroked="false">
                <v:path arrowok="t"/>
                <v:fill type="solid"/>
              </v:shape>
            </v:group>
            <v:group style="position:absolute;left:11937;top:31128;width:592;height:532" coordorigin="11937,31128" coordsize="592,532">
              <v:shape style="position:absolute;left:11937;top:31128;width:592;height:532" coordorigin="11937,31128" coordsize="592,532" path="m12245,31128l12174,31134,12109,31157,12051,31195,12003,31245,11967,31306,11944,31376,11937,31453,11939,31480,11954,31555,11985,31622,12012,31660,12453,31660,12492,31600,12518,31530,12529,31454,12528,31428,12516,31352,12488,31284,12448,31226,12396,31180,12336,31148,12269,31130,12245,31128xe" filled="true" fillcolor="#ffffff" stroked="false">
                <v:path arrowok="t"/>
                <v:fill type="solid"/>
              </v:shape>
            </v:group>
            <v:group style="position:absolute;left:11894;top:30244;width:617;height:639" coordorigin="11894,30244" coordsize="617,639">
              <v:shape style="position:absolute;left:11894;top:30244;width:617;height:639" coordorigin="11894,30244" coordsize="617,639" path="m12215,30244l12141,30250,12073,30273,12013,30310,11963,30361,11925,30422,11901,30492,11894,30568,11895,30595,11911,30669,11943,30737,11989,30794,12047,30839,12113,30869,12187,30882,12213,30882,12239,30880,12311,30861,12375,30825,12429,30775,12471,30714,12499,30645,12510,30569,12509,30542,12496,30467,12468,30399,12426,30341,12372,30295,12309,30263,12240,30246,12215,30244xe" filled="true" fillcolor="#ffffff" stroked="false">
                <v:path arrowok="t"/>
                <v:fill type="solid"/>
              </v:shape>
            </v:group>
            <v:group style="position:absolute;left:11854;top:29395;width:638;height:667" coordorigin="11854,29395" coordsize="638,667">
              <v:shape style="position:absolute;left:11854;top:29395;width:638;height:667" coordorigin="11854,29395" coordsize="638,667" path="m12186,29395l12110,29401,12039,29425,11977,29464,11925,29517,11886,29580,11862,29653,11854,29733,11855,29761,11872,29839,11905,29909,11953,29969,12012,30016,12081,30048,12157,30061,12184,30061,12210,30059,12286,30039,12352,30002,12408,29950,12451,29886,12480,29813,12491,29734,12490,29707,12477,29628,12447,29557,12404,29497,12348,29449,12283,29415,12211,29397,12186,29395xe" filled="true" fillcolor="#ffffff" stroked="false">
                <v:path arrowok="t"/>
                <v:fill type="solid"/>
              </v:shape>
            </v:group>
            <v:group style="position:absolute;left:11791;top:24374;width:428;height:508" coordorigin="11791,24374" coordsize="428,508">
              <v:shape style="position:absolute;left:11791;top:24374;width:428;height:508" coordorigin="11791,24374" coordsize="428,508" path="m12012,24374l11947,24385,11891,24414,11846,24459,11813,24515,11794,24581,11791,24628,11792,24653,11807,24723,11837,24783,11879,24832,11930,24865,11989,24881,12010,24882,12031,24880,12089,24861,12139,24826,12179,24776,12206,24715,12218,24647,12218,24623,12218,24618,12206,24546,12179,24483,12140,24432,12090,24395,12033,24376,12012,24374xe" filled="true" fillcolor="#ffffff" stroked="false">
                <v:path arrowok="t"/>
                <v:fill type="solid"/>
              </v:shape>
            </v:group>
            <v:group style="position:absolute;left:11798;top:23744;width:377;height:459" coordorigin="11798,23744" coordsize="377,459">
              <v:shape style="position:absolute;left:11798;top:23744;width:377;height:459" coordorigin="11798,23744" coordsize="377,459" path="m12000,23744l11934,23756,11879,23787,11837,23835,11809,23895,11798,23964,11800,23990,11815,24062,11846,24123,11889,24168,11960,24200,11980,24202,12002,24201,12062,24181,12112,24143,12148,24091,12170,24028,12174,23981,12174,23965,12162,23893,12133,23831,12091,23783,12039,23753,12000,23744xe" filled="true" fillcolor="#ffffff" stroked="false">
                <v:path arrowok="t"/>
                <v:fill type="solid"/>
              </v:shape>
            </v:group>
            <v:group style="position:absolute;left:11808;top:23155;width:325;height:379" coordorigin="11808,23155" coordsize="325,379">
              <v:shape style="position:absolute;left:11808;top:23155;width:325;height:379" coordorigin="11808,23155" coordsize="325,379" path="m11977,23155l11912,23169,11860,23206,11825,23259,11808,23325,11809,23352,11826,23425,11860,23481,11925,23526,11963,23534,11986,23532,12047,23510,12093,23467,12123,23410,12132,23342,12132,23338,12118,23268,12084,23211,12036,23172,11977,23155xe" filled="true" fillcolor="#ffffff" stroked="false">
                <v:path arrowok="t"/>
                <v:fill type="solid"/>
              </v:shape>
            </v:group>
            <v:group style="position:absolute;left:11813;top:22586;width:283;height:340" coordorigin="11813,22586" coordsize="283,340">
              <v:shape style="position:absolute;left:11813;top:22586;width:283;height:340" coordorigin="11813,22586" coordsize="283,340" path="m11953,22586l11894,22602,11847,22644,11819,22705,11813,22753,11815,22778,11836,22846,11876,22896,11949,22925,11971,22922,12029,22898,12071,22851,12093,22788,12096,22750,12093,22725,12071,22660,12029,22612,11974,22587,11953,22586xe" filled="true" fillcolor="#ffffff" stroked="false">
                <v:path arrowok="t"/>
                <v:fill type="solid"/>
              </v:shape>
            </v:group>
            <v:group style="position:absolute;left:11820;top:22022;width:242;height:298" coordorigin="11820,22022" coordsize="242,298">
              <v:shape style="position:absolute;left:11820;top:22022;width:242;height:298" coordorigin="11820,22022" coordsize="242,298" path="m11952,22022l11888,22039,11843,22083,11821,22146,11820,22170,11822,22196,11845,22262,11888,22306,11925,22320,11949,22317,12009,22291,12047,22242,12061,22176,12061,22167,12045,22097,12006,22046,11952,22022xe" filled="true" fillcolor="#ffffff" stroked="false">
                <v:path arrowok="t"/>
                <v:fill type="solid"/>
              </v:shape>
            </v:group>
            <v:group style="position:absolute;left:11827;top:21458;width:204;height:260" coordorigin="11827,21458" coordsize="204,260">
              <v:shape style="position:absolute;left:11827;top:21458;width:204;height:260" coordorigin="11827,21458" coordsize="204,260" path="m11933,21458l11875,21479,11837,21531,11827,21577,11829,21605,11852,21673,11913,21718,11936,21716,11993,21687,12025,21631,12031,21586,12028,21560,12001,21497,11953,21462,11933,21458xe" filled="true" fillcolor="#ffffff" stroked="false">
                <v:path arrowok="t"/>
                <v:fill type="solid"/>
              </v:shape>
            </v:group>
            <v:group style="position:absolute;left:11832;top:20893;width:172;height:227" coordorigin="11832,20893" coordsize="172,227">
              <v:shape style="position:absolute;left:11832;top:20893;width:172;height:227" coordorigin="11832,20893" coordsize="172,227" path="m11919,20893l11852,20935,11832,21002,11835,21029,11862,21092,11911,21120,11932,21117,11982,21080,12003,21016,12004,21004,12001,20978,11971,20918,11919,20893xe" filled="true" fillcolor="#ffffff" stroked="false">
                <v:path arrowok="t"/>
                <v:fill type="solid"/>
              </v:shape>
            </v:group>
            <v:group style="position:absolute;left:11839;top:20324;width:141;height:193" coordorigin="11839,20324" coordsize="141,193">
              <v:shape style="position:absolute;left:11839;top:20324;width:141;height:193" coordorigin="11839,20324" coordsize="141,193" path="m11908,20324l11848,20373,11839,20421,11841,20447,11874,20505,11909,20517,11928,20513,11970,20469,11979,20422,11979,20418,11958,20351,11908,20324xe" filled="true" fillcolor="#ffffff" stroked="false">
                <v:path arrowok="t"/>
                <v:fill type="solid"/>
              </v:shape>
            </v:group>
            <v:group style="position:absolute;left:11847;top:19753;width:111;height:155" coordorigin="11847,19753" coordsize="111,155">
              <v:shape style="position:absolute;left:11847;top:19753;width:111;height:155" coordorigin="11847,19753" coordsize="111,155" path="m11916,19753l11860,19781,11847,19823,11850,19851,11857,19874,11869,19892,11883,19903,11900,19908,11919,19903,11935,19891,11947,19873,11955,19851,11957,19827,11954,19802,11945,19780,11932,19763,11916,19753xe" filled="true" fillcolor="#ffffff" stroked="false">
                <v:path arrowok="t"/>
                <v:fill type="solid"/>
              </v:shape>
            </v:group>
            <v:group style="position:absolute;left:11854;top:19170;width:86;height:123" coordorigin="11854,19170" coordsize="86,123">
              <v:shape style="position:absolute;left:11854;top:19170;width:86;height:123" coordorigin="11854,19170" coordsize="86,123" path="m11910,19170l11887,19173,11870,19184,11859,19201,11854,19223,11857,19251,11866,19272,11879,19286,11895,19292,11913,19286,11927,19271,11936,19251,11939,19228,11935,19202,11925,19182,11910,19170xe" filled="true" fillcolor="#ffffff" stroked="false">
                <v:path arrowok="t"/>
                <v:fill type="solid"/>
              </v:shape>
            </v:group>
            <v:group style="position:absolute;left:11864;top:18576;width:58;height:82" coordorigin="11864,18576" coordsize="58,82">
              <v:shape style="position:absolute;left:11864;top:18576;width:58;height:82" coordorigin="11864,18576" coordsize="58,82" path="m11903,18576l11882,18581,11868,18596,11864,18617,11869,18642,11881,18658,11904,18654,11917,18640,11922,18618,11922,18616,11917,18592,11903,18576xe" filled="true" fillcolor="#ffffff" stroked="false">
                <v:path arrowok="t"/>
                <v:fill type="solid"/>
              </v:shape>
            </v:group>
            <v:group style="position:absolute;left:11874;top:17965;width:33;height:53" coordorigin="11874,17965" coordsize="33,53">
              <v:shape style="position:absolute;left:11874;top:17965;width:33;height:53" coordorigin="11874,17965" coordsize="33,53" path="m11900,17965l11882,17966,11874,17978,11874,18006,11882,18018,11900,18017,11907,18005,11907,17977,11900,17965xe" filled="true" fillcolor="#ffffff" stroked="false">
                <v:path arrowok="t"/>
                <v:fill type="solid"/>
              </v:shape>
            </v:group>
            <v:group style="position:absolute;left:11887;top:17342;width:9;height:14" coordorigin="11887,17342" coordsize="9,14">
              <v:shape style="position:absolute;left:11887;top:17342;width:9;height:14" coordorigin="11887,17342" coordsize="9,14" path="m11893,17342l11888,17342,11887,17345,11887,17353,11888,17355,11891,17355,11893,17355,11895,17352,11895,17345,11893,17342xe" filled="true" fillcolor="#ffffff" stroked="false">
                <v:path arrowok="t"/>
                <v:fill type="solid"/>
              </v:shape>
            </v:group>
            <v:group style="position:absolute;left:12807;top:31060;width:580;height:600" coordorigin="12807,31060" coordsize="580,600">
              <v:shape style="position:absolute;left:12807;top:31060;width:580;height:600" coordorigin="12807,31060" coordsize="580,600" path="m13118,31060l13048,31066,12983,31089,12925,31126,12877,31176,12840,31236,12816,31304,12807,31377,12808,31403,12822,31477,12851,31543,12893,31598,12945,31642,12979,31660,13196,31660,13254,31627,13306,31578,13347,31518,13374,31450,13386,31377,13387,31352,13385,31326,13370,31254,13339,31190,13297,31138,13244,31097,13184,31071,13118,31060xe" filled="true" fillcolor="#ffffff" stroked="false">
                <v:path arrowok="t"/>
                <v:fill type="solid"/>
              </v:shape>
            </v:group>
            <v:group style="position:absolute;left:12723;top:30182;width:602;height:622" coordorigin="12723,30182" coordsize="602,622">
              <v:shape style="position:absolute;left:12723;top:30182;width:602;height:622" coordorigin="12723,30182" coordsize="602,622" path="m13046,30182l12974,30188,12906,30211,12846,30248,12796,30298,12757,30357,12733,30425,12723,30499,12724,30524,12738,30598,12767,30663,12811,30719,12865,30762,12929,30791,13000,30803,13024,30803,13049,30801,13122,30782,13186,30747,13240,30698,13282,30639,13311,30571,13324,30498,13324,30472,13323,30447,13307,30375,13276,30311,13232,30259,13178,30219,13115,30192,13046,30182xe" filled="true" fillcolor="#ffffff" stroked="false">
                <v:path arrowok="t"/>
                <v:fill type="solid"/>
              </v:shape>
            </v:group>
            <v:group style="position:absolute;left:12647;top:29341;width:617;height:644" coordorigin="12647,29341" coordsize="617,644">
              <v:shape style="position:absolute;left:12647;top:29341;width:617;height:644" coordorigin="12647,29341" coordsize="617,644" path="m12977,29341l12904,29347,12834,29370,12773,29409,12721,29459,12682,29521,12656,29591,12647,29667,12647,29693,12661,29770,12692,29838,12736,29896,12792,29941,12858,29971,12930,29984,12955,29984,12981,29982,13056,29963,13121,29927,13177,29876,13220,29815,13250,29745,13263,29669,13263,29643,13262,29616,13245,29542,13213,29476,13168,29421,13112,29380,13048,29352,12977,29341xe" filled="true" fillcolor="#ffffff" stroked="false">
                <v:path arrowok="t"/>
                <v:fill type="solid"/>
              </v:shape>
            </v:group>
            <v:group style="position:absolute;left:12574;top:28533;width:629;height:664" coordorigin="12574,28533" coordsize="629,664">
              <v:shape style="position:absolute;left:12574;top:28533;width:629;height:664" coordorigin="12574,28533" coordsize="629,664" path="m12887,28533l12812,28545,12744,28574,12684,28618,12636,28674,12600,28740,12579,28815,12574,28867,12575,28895,12589,28974,12620,29044,12666,29104,12723,29151,12790,29182,12864,29196,12890,29196,12916,29194,12992,29175,13059,29138,13116,29086,13160,29023,13190,28951,13203,28873,13203,28846,13202,28819,13185,28741,13152,28673,13106,28617,13049,28574,12984,28545,12912,28533,12887,28533xe" filled="true" fillcolor="#ffffff" stroked="false">
                <v:path arrowok="t"/>
                <v:fill type="solid"/>
              </v:shape>
            </v:group>
            <v:group style="position:absolute;left:12352;top:24349;width:417;height:493" coordorigin="12352,24349" coordsize="417,493">
              <v:shape style="position:absolute;left:12352;top:24349;width:417;height:493" coordorigin="12352,24349" coordsize="417,493" path="m12555,24349l12493,24364,12440,24395,12398,24441,12368,24498,12353,24563,12352,24587,12354,24613,12370,24685,12399,24746,12439,24793,12506,24833,12562,24842,12584,24839,12644,24818,12694,24782,12733,24734,12758,24676,12769,24611,12769,24587,12753,24506,12724,24446,12683,24399,12632,24366,12555,24349xe" filled="true" fillcolor="#ffffff" stroked="false">
                <v:path arrowok="t"/>
                <v:fill type="solid"/>
              </v:shape>
            </v:group>
            <v:group style="position:absolute;left:12333;top:23722;width:369;height:447" coordorigin="12333,23722" coordsize="369,447">
              <v:shape style="position:absolute;left:12333;top:23722;width:369;height:447" coordorigin="12333,23722" coordsize="369,447" path="m12520,23722l12456,23737,12404,23770,12365,23819,12341,23879,12333,23948,12335,23973,12353,24042,12386,24099,12431,24141,12503,24168,12523,24169,12544,24166,12601,24144,12648,24104,12681,24051,12699,23987,12701,23941,12701,23930,12686,23860,12655,23801,12611,23756,12539,23724,12520,23722xe" filled="true" fillcolor="#ffffff" stroked="false">
                <v:path arrowok="t"/>
                <v:fill type="solid"/>
              </v:shape>
            </v:group>
            <v:group style="position:absolute;left:12318;top:23135;width:320;height:372" coordorigin="12318,23135" coordsize="320,372">
              <v:shape style="position:absolute;left:12318;top:23135;width:320;height:372" coordorigin="12318,23135" coordsize="320,372" path="m12479,23135l12415,23151,12366,23188,12332,23242,12318,23307,12321,23334,12340,23405,12375,23459,12441,23500,12478,23506,12501,23504,12559,23480,12604,23437,12630,23379,12637,23336,12637,23313,12621,23241,12586,23186,12537,23149,12479,23135xe" filled="true" fillcolor="#ffffff" stroked="false">
                <v:path arrowok="t"/>
                <v:fill type="solid"/>
              </v:shape>
            </v:group>
            <v:group style="position:absolute;left:12304;top:22566;width:278;height:333" coordorigin="12304,22566" coordsize="278,333">
              <v:shape style="position:absolute;left:12304;top:22566;width:278;height:333" coordorigin="12304,22566" coordsize="278,333" path="m12435,22566l12377,22585,12334,22628,12308,22689,12304,22737,12307,22761,12330,22826,12371,22874,12445,22899,12467,22896,12522,22869,12561,22820,12580,22757,12581,22734,12581,22723,12564,22654,12526,22602,12474,22571,12435,22566xe" filled="true" fillcolor="#ffffff" stroked="false">
                <v:path arrowok="t"/>
                <v:fill type="solid"/>
              </v:shape>
            </v:group>
            <v:group style="position:absolute;left:12293;top:22003;width:237;height:292" coordorigin="12293,22003" coordsize="237,292">
              <v:shape style="position:absolute;left:12293;top:22003;width:237;height:292" coordorigin="12293,22003" coordsize="237,292" path="m12416,22003l12355,22023,12312,22068,12293,22132,12293,22155,12295,22180,12321,22243,12366,22284,12404,22295,12427,22292,12483,22264,12518,22212,12529,22146,12529,22141,12511,22073,12470,22024,12416,22003xe" filled="true" fillcolor="#ffffff" stroked="false">
                <v:path arrowok="t"/>
                <v:fill type="solid"/>
              </v:shape>
            </v:group>
            <v:group style="position:absolute;left:12283;top:21440;width:201;height:256" coordorigin="12283,21440" coordsize="201,256">
              <v:shape style="position:absolute;left:12283;top:21440;width:201;height:256" coordorigin="12283,21440" coordsize="201,256" path="m12383,21440l12327,21462,12291,21515,12283,21560,12285,21588,12310,21654,12372,21696,12395,21693,12450,21662,12479,21606,12483,21562,12480,21537,12451,21476,12383,21440xe" filled="true" fillcolor="#ffffff" stroked="false">
                <v:path arrowok="t"/>
                <v:fill type="solid"/>
              </v:shape>
            </v:group>
            <v:group style="position:absolute;left:12275;top:20876;width:168;height:222" coordorigin="12275,20876" coordsize="168,222">
              <v:shape style="position:absolute;left:12275;top:20876;width:168;height:222" coordorigin="12275,20876" coordsize="168,222" path="m12356,20876l12292,20919,12275,20986,12278,21012,12307,21073,12357,21097,12377,21094,12424,21056,12442,20990,12442,20982,12422,20914,12356,20876xe" filled="true" fillcolor="#ffffff" stroked="false">
                <v:path arrowok="t"/>
                <v:fill type="solid"/>
              </v:shape>
            </v:group>
            <v:group style="position:absolute;left:12270;top:20310;width:138;height:186" coordorigin="12270,20310" coordsize="138,186">
              <v:shape style="position:absolute;left:12270;top:20310;width:138;height:186" coordorigin="12270,20310" coordsize="138,186" path="m12352,20310l12293,20335,12270,20395,12273,20423,12303,20482,12335,20496,12356,20491,12398,20448,12407,20402,12407,20398,12384,20332,12352,20310xe" filled="true" fillcolor="#ffffff" stroked="false">
                <v:path arrowok="t"/>
                <v:fill type="solid"/>
              </v:shape>
            </v:group>
            <v:group style="position:absolute;left:12267;top:19736;width:109;height:153" coordorigin="12267,19736" coordsize="109,153">
              <v:shape style="position:absolute;left:12267;top:19736;width:109;height:153" coordorigin="12267,19736" coordsize="109,153" path="m12334,19736l12279,19765,12267,19808,12271,19835,12279,19857,12291,19874,12306,19885,12324,19888,12341,19883,12356,19870,12368,19852,12375,19829,12376,19808,12372,19783,12364,19761,12350,19745,12334,19736xe" filled="true" fillcolor="#ffffff" stroked="false">
                <v:path arrowok="t"/>
                <v:fill type="solid"/>
              </v:shape>
            </v:group>
            <v:group style="position:absolute;left:12268;top:19153;width:82;height:116" coordorigin="12268,19153" coordsize="82,116">
              <v:shape style="position:absolute;left:12268;top:19153;width:82;height:116" coordorigin="12268,19153" coordsize="82,116" path="m12320,19153l12298,19157,12282,19170,12272,19189,12268,19211,12272,19237,12283,19257,12298,19269,12320,19265,12337,19253,12347,19234,12350,19212,12350,19209,12346,19184,12335,19164,12320,19153xe" filled="true" fillcolor="#ffffff" stroked="false">
                <v:path arrowok="t"/>
                <v:fill type="solid"/>
              </v:shape>
            </v:group>
            <v:group style="position:absolute;left:12276;top:18560;width:52;height:81" coordorigin="12276,18560" coordsize="52,81">
              <v:shape style="position:absolute;left:12276;top:18560;width:52;height:81" coordorigin="12276,18560" coordsize="52,81" path="m12309,18560l12288,18566,12276,18583,12278,18614,12285,18633,12297,18641,12316,18633,12326,18614,12328,18598,12323,18574,12309,18560xe" filled="true" fillcolor="#ffffff" stroked="false">
                <v:path arrowok="t"/>
                <v:fill type="solid"/>
              </v:shape>
            </v:group>
            <v:group style="position:absolute;left:12281;top:17949;width:32;height:50" coordorigin="12281,17949" coordsize="32,50">
              <v:shape style="position:absolute;left:12281;top:17949;width:32;height:50" coordorigin="12281,17949" coordsize="32,50" path="m12305,17949l12288,17950,12281,17961,12281,17988,12288,17999,12297,17999,12305,17998,12312,17987,12312,17960,12305,17949xe" filled="true" fillcolor="#ffffff" stroked="false">
                <v:path arrowok="t"/>
                <v:fill type="solid"/>
              </v:shape>
            </v:group>
            <v:group style="position:absolute;left:12293;top:17326;width:7;height:11" coordorigin="12293,17326" coordsize="7,11">
              <v:shape style="position:absolute;left:12293;top:17326;width:7;height:11" coordorigin="12293,17326" coordsize="7,11" path="m12298,17326l12294,17327,12293,17329,12293,17335,12294,17337,12296,17337,12298,17337,12299,17335,12299,17329,12298,17326xe" filled="true" fillcolor="#ffffff" stroked="false">
                <v:path arrowok="t"/>
                <v:fill type="solid"/>
              </v:shape>
            </v:group>
            <v:group style="position:absolute;left:13682;top:30921;width:557;height:595" coordorigin="13682,30921" coordsize="557,595">
              <v:shape style="position:absolute;left:13682;top:30921;width:557;height:595" coordorigin="13682,30921" coordsize="557,595" path="m13988,30921l13921,30927,13857,30949,13800,30985,13753,31033,13716,31091,13692,31155,13682,31225,13682,31249,13693,31320,13719,31383,13758,31436,13808,31477,13866,31504,13930,31515,13952,31515,14021,31502,14085,31473,14139,31430,14184,31376,14216,31314,14234,31245,14238,31198,14238,31174,14225,31104,14197,31044,14158,30993,14108,30955,14051,30931,13988,30921xe" filled="true" fillcolor="#ffffff" stroked="false">
                <v:path arrowok="t"/>
                <v:fill type="solid"/>
              </v:shape>
            </v:group>
            <v:group style="position:absolute;left:13555;top:30052;width:580;height:599" coordorigin="13555,30052" coordsize="580,599">
              <v:shape style="position:absolute;left:13555;top:30052;width:580;height:599" coordorigin="13555,30052" coordsize="580,599" path="m13875,30052l13806,30058,13739,30081,13680,30117,13630,30166,13592,30223,13566,30288,13556,30358,13555,30382,13557,30407,13574,30476,13606,30536,13650,30586,13705,30623,13767,30645,13813,30651,13836,30651,13908,30638,13974,30609,14031,30566,14078,30511,14111,30448,14131,30379,14135,30332,14135,30307,14121,30237,14093,30176,14052,30125,14000,30087,13941,30062,13875,30052xe" filled="true" fillcolor="#ffffff" stroked="false">
                <v:path arrowok="t"/>
                <v:fill type="solid"/>
              </v:shape>
            </v:group>
            <v:group style="position:absolute;left:13442;top:29225;width:591;height:614" coordorigin="13442,29225" coordsize="591,614">
              <v:shape style="position:absolute;left:13442;top:29225;width:591;height:614" coordorigin="13442,29225" coordsize="591,614" path="m13767,29225l13697,29231,13629,29253,13568,29290,13518,29339,13479,29398,13453,29464,13442,29536,13442,29562,13453,29634,13480,29700,13521,29755,13574,29798,13635,29826,13703,29838,13727,29839,13752,29837,13824,29818,13888,29783,13943,29735,13986,29676,14016,29609,14031,29538,14032,29513,14031,29488,14017,29416,13988,29353,13946,29301,13894,29261,13833,29235,13767,29225xe" filled="true" fillcolor="#ffffff" stroked="false">
                <v:path arrowok="t"/>
                <v:fill type="solid"/>
              </v:shape>
            </v:group>
            <v:group style="position:absolute;left:13334;top:28430;width:599;height:628" coordorigin="13334,28430" coordsize="599,628">
              <v:shape style="position:absolute;left:13334;top:28430;width:599;height:628" coordorigin="13334,28430" coordsize="599,628" path="m13640,28430l13568,28441,13502,28469,13444,28511,13397,28564,13361,28627,13340,28696,13334,28771,13336,28797,13353,28870,13386,28934,13431,28987,13488,29026,13553,29051,13624,29058,13648,29056,13722,29038,13787,29003,13843,28954,13886,28894,13916,28826,13931,28752,13932,28727,13931,28702,13917,28628,13888,28563,13845,28510,13792,28469,13731,28442,13663,28430,13640,28430xe" filled="true" fillcolor="#ffffff" stroked="false">
                <v:path arrowok="t"/>
                <v:fill type="solid"/>
              </v:shape>
            </v:group>
            <v:group style="position:absolute;left:12915;top:24303;width:402;height:466" coordorigin="12915,24303" coordsize="402,466">
              <v:shape style="position:absolute;left:12915;top:24303;width:402;height:466" coordorigin="12915,24303" coordsize="402,466" path="m13111,24303l13034,24322,12972,24371,12939,24424,12919,24486,12915,24532,12916,24555,12931,24623,12961,24681,13002,24727,13071,24763,13110,24769,13130,24769,13190,24751,13241,24717,13280,24670,13305,24614,13316,24551,13316,24529,13305,24462,13277,24402,13237,24354,13169,24313,13111,24303xe" filled="true" fillcolor="#ffffff" stroked="false">
                <v:path arrowok="t"/>
                <v:fill type="solid"/>
              </v:shape>
            </v:group>
            <v:group style="position:absolute;left:12870;top:23685;width:355;height:423" coordorigin="12870,23685" coordsize="355,423">
              <v:shape style="position:absolute;left:12870;top:23685;width:355;height:423" coordorigin="12870,23685" coordsize="355,423" path="m13034,23685l12975,23702,12927,23739,12893,23790,12873,23852,12870,23898,12874,23924,12894,23992,12928,24047,12990,24094,13045,24108,13064,24107,13122,24089,13182,24037,13212,23982,13225,23918,13225,23896,13224,23874,13206,23807,13173,23751,13127,23710,13054,23685,13034,23685xe" filled="true" fillcolor="#ffffff" stroked="false">
                <v:path arrowok="t"/>
                <v:fill type="solid"/>
              </v:shape>
            </v:group>
            <v:group style="position:absolute;left:12832;top:23101;width:309;height:357" coordorigin="12832,23101" coordsize="309,357">
              <v:shape style="position:absolute;left:12832;top:23101;width:309;height:357" coordorigin="12832,23101" coordsize="309,357" path="m12975,23101l12916,23120,12870,23159,12841,23215,12832,23282,12835,23306,12858,23372,12897,23421,12967,23455,12986,23457,13009,23454,13068,23428,13111,23385,13135,23329,13140,23286,13139,23264,13121,23197,13084,23145,13033,23111,12975,23101xe" filled="true" fillcolor="#ffffff" stroked="false">
                <v:path arrowok="t"/>
                <v:fill type="solid"/>
              </v:shape>
            </v:group>
            <v:group style="position:absolute;left:12796;top:22534;width:269;height:319" coordorigin="12796,22534" coordsize="269,319">
              <v:shape style="position:absolute;left:12796;top:22534;width:269;height:319" coordorigin="12796,22534" coordsize="269,319" path="m12933,22534l12870,22553,12825,22595,12800,22652,12796,22696,12800,22721,12824,22786,12866,22831,12939,22853,12960,22850,13013,22821,13049,22772,13065,22708,13064,22685,13045,22614,13005,22564,12933,22534xe" filled="true" fillcolor="#ffffff" stroked="false">
                <v:path arrowok="t"/>
                <v:fill type="solid"/>
              </v:shape>
            </v:group>
            <v:group style="position:absolute;left:12766;top:21972;width:230;height:282" coordorigin="12766,21972" coordsize="230,282">
              <v:shape style="position:absolute;left:12766;top:21972;width:230;height:282" coordorigin="12766,21972" coordsize="230,282" path="m12878,21972l12820,21994,12781,22041,12766,22106,12769,22133,12794,22199,12853,22249,12889,22254,12909,22250,12972,22202,12994,22141,12996,22118,12995,22102,12975,22036,12933,21990,12878,21972xe" filled="true" fillcolor="#ffffff" stroked="false">
                <v:path arrowok="t"/>
                <v:fill type="solid"/>
              </v:shape>
            </v:group>
            <v:group style="position:absolute;left:12740;top:21412;width:194;height:247" coordorigin="12740,21412" coordsize="194,247">
              <v:shape style="position:absolute;left:12740;top:21412;width:194;height:247" coordorigin="12740,21412" coordsize="194,247" path="m12830,21412l12764,21452,12741,21514,12740,21538,12743,21563,12772,21624,12839,21658,12860,21654,12919,21601,12934,21536,12933,21526,12912,21460,12868,21419,12830,21412xe" filled="true" fillcolor="#ffffff" stroked="false">
                <v:path arrowok="t"/>
                <v:fill type="solid"/>
              </v:shape>
            </v:group>
            <v:group style="position:absolute;left:12718;top:20851;width:161;height:211" coordorigin="12718,20851" coordsize="161,211">
              <v:shape style="position:absolute;left:12718;top:20851;width:161;height:211" coordorigin="12718,20851" coordsize="161,211" path="m12809,20851l12749,20875,12721,20931,12718,20954,12722,20980,12752,21040,12801,21062,12821,21057,12873,20997,12879,20949,12875,20925,12843,20868,12809,20851xe" filled="true" fillcolor="#ffffff" stroked="false">
                <v:path arrowok="t"/>
                <v:fill type="solid"/>
              </v:shape>
            </v:group>
            <v:group style="position:absolute;left:12701;top:20285;width:133;height:178" coordorigin="12701,20285" coordsize="133,178">
              <v:shape style="position:absolute;left:12701;top:20285;width:133;height:178" coordorigin="12701,20285" coordsize="133,178" path="m12776,20285l12720,20312,12701,20375,12705,20400,12713,20423,12724,20441,12739,20454,12755,20462,12779,20458,12824,20418,12833,20374,12833,20369,12808,20304,12776,20285xe" filled="true" fillcolor="#ffffff" stroked="false">
                <v:path arrowok="t"/>
                <v:fill type="solid"/>
              </v:shape>
            </v:group>
            <v:group style="position:absolute;left:12691;top:19713;width:102;height:146" coordorigin="12691,19713" coordsize="102,146">
              <v:shape style="position:absolute;left:12691;top:19713;width:102;height:146" coordorigin="12691,19713" coordsize="102,146" path="m12749,19713l12727,19717,12710,19729,12698,19746,12691,19767,12693,19798,12700,19822,12710,19841,12722,19853,12737,19858,12757,19853,12773,19841,12785,19823,12792,19802,12793,19781,12789,19757,12779,19736,12766,19721,12749,19713xe" filled="true" fillcolor="#ffffff" stroked="false">
                <v:path arrowok="t"/>
                <v:fill type="solid"/>
              </v:shape>
            </v:group>
            <v:group style="position:absolute;left:12685;top:19132;width:76;height:112" coordorigin="12685,19132" coordsize="76,112">
              <v:shape style="position:absolute;left:12685;top:19132;width:76;height:112" coordorigin="12685,19132" coordsize="76,112" path="m12728,19132l12707,19138,12693,19152,12685,19173,12687,19203,12695,19225,12706,19239,12720,19244,12738,19237,12752,19222,12759,19200,12760,19185,12755,19161,12744,19142,12728,19132xe" filled="true" fillcolor="#ffffff" stroked="false">
                <v:path arrowok="t"/>
                <v:fill type="solid"/>
              </v:shape>
            </v:group>
            <v:group style="position:absolute;left:12684;top:18541;width:50;height:73" coordorigin="12684,18541" coordsize="50,73">
              <v:shape style="position:absolute;left:12684;top:18541;width:50;height:73" coordorigin="12684,18541" coordsize="50,73" path="m12713,18541l12694,18548,12684,18567,12687,18596,12697,18613,12719,18610,12731,18595,12734,18577,12728,18553,12713,18541xe" filled="true" fillcolor="#ffffff" stroked="false">
                <v:path arrowok="t"/>
                <v:fill type="solid"/>
              </v:shape>
            </v:group>
            <v:group style="position:absolute;left:12688;top:17935;width:27;height:42" coordorigin="12688,17935" coordsize="27,42">
              <v:shape style="position:absolute;left:12688;top:17935;width:27;height:42" coordorigin="12688,17935" coordsize="27,42" path="m12708,17935l12694,17935,12688,17945,12688,17967,12694,17976,12709,17976,12714,17966,12714,17955,12714,17944,12708,17935xe" filled="true" fillcolor="#ffffff" stroked="false">
                <v:path arrowok="t"/>
                <v:fill type="solid"/>
              </v:shape>
            </v:group>
            <v:group style="position:absolute;left:12699;top:17312;width:4;height:6" coordorigin="12699,17312" coordsize="4,6">
              <v:shape style="position:absolute;left:12699;top:17312;width:4;height:6" coordorigin="12699,17312" coordsize="4,6" path="m12702,17312l12700,17312,12699,17313,12699,17316,12700,17318,12702,17318,12702,17316,12702,17313,12702,17312xe" filled="true" fillcolor="#ffffff" stroked="false">
                <v:path arrowok="t"/>
                <v:fill type="solid"/>
              </v:shape>
            </v:group>
            <v:group style="position:absolute;left:14888;top:31622;width:256;height:38" coordorigin="14888,31622" coordsize="256,38">
              <v:shape style="position:absolute;left:14888;top:31622;width:256;height:38" coordorigin="14888,31622" coordsize="256,38" path="m15011,31622l14949,31632,14888,31660,15143,31660,15088,31633,15011,31622xe" filled="true" fillcolor="#ffffff" stroked="false">
                <v:path arrowok="t"/>
                <v:fill type="solid"/>
              </v:shape>
            </v:group>
            <v:group style="position:absolute;left:14555;top:30707;width:531;height:561" coordorigin="14555,30707" coordsize="531,561">
              <v:shape style="position:absolute;left:14555;top:30707;width:531;height:561" coordorigin="14555,30707" coordsize="531,561" path="m14855,30707l14792,30713,14730,30735,14675,30770,14628,30816,14592,30870,14567,30931,14556,30996,14555,31018,14556,31041,14570,31106,14598,31163,14637,31209,14705,31251,14763,31266,14784,31267,14805,31267,14870,31255,14932,31227,14985,31185,15029,31134,15061,31075,15081,31011,15086,30944,15084,30922,15069,30858,15040,30804,14985,30748,14914,30715,14855,30707xe" filled="true" fillcolor="#ffffff" stroked="false">
                <v:path arrowok="t"/>
                <v:fill type="solid"/>
              </v:shape>
            </v:group>
            <v:group style="position:absolute;left:14390;top:29857;width:550;height:566" coordorigin="14390,29857" coordsize="550,566">
              <v:shape style="position:absolute;left:14390;top:29857;width:550;height:566" coordorigin="14390,29857" coordsize="550,566" path="m14701,29857l14637,29863,14572,29885,14515,29920,14466,29966,14429,30021,14403,30082,14391,30148,14390,30170,14391,30193,14405,30259,14434,30316,14474,30362,14525,30397,14583,30417,14625,30422,14647,30422,14715,30411,14779,30382,14835,30341,14880,30289,14914,30229,14934,30164,14939,30097,14938,30075,14922,30010,14892,29955,14851,29911,14782,29871,14722,29858,14701,29857xe" filled="true" fillcolor="#ffffff" stroked="false">
                <v:path arrowok="t"/>
                <v:fill type="solid"/>
              </v:shape>
            </v:group>
            <v:group style="position:absolute;left:14238;top:29046;width:559;height:578" coordorigin="14238,29046" coordsize="559,578">
              <v:shape style="position:absolute;left:14238;top:29046;width:559;height:578" coordorigin="14238,29046" coordsize="559,578" path="m14554,29046l14488,29052,14423,29074,14364,29109,14315,29156,14277,29211,14251,29274,14238,29341,14238,29364,14239,29387,14253,29454,14282,29513,14323,29561,14375,29597,14434,29618,14499,29624,14522,29622,14590,29605,14653,29572,14706,29526,14749,29471,14778,29408,14794,29341,14796,29295,14794,29272,14778,29205,14748,29149,14706,29103,14654,29071,14596,29051,14554,29046xe" filled="true" fillcolor="#ffffff" stroked="false">
                <v:path arrowok="t"/>
                <v:fill type="solid"/>
              </v:shape>
            </v:group>
            <v:group style="position:absolute;left:14096;top:28272;width:559;height:583" coordorigin="14096,28272" coordsize="559,583">
              <v:shape style="position:absolute;left:14096;top:28272;width:559;height:583" coordorigin="14096,28272" coordsize="559,583" path="m14391,28272l14324,28282,14261,28309,14205,28347,14159,28397,14125,28455,14103,28520,14096,28588,14097,28611,14111,28680,14140,28740,14181,28789,14233,28825,14293,28848,14358,28854,14380,28853,14449,28836,14512,28803,14565,28758,14608,28702,14637,28639,14653,28572,14655,28525,14653,28502,14637,28435,14607,28378,14565,28332,14513,28298,14454,28278,14391,28272xe" filled="true" fillcolor="#ffffff" stroked="false">
                <v:path arrowok="t"/>
                <v:fill type="solid"/>
              </v:shape>
            </v:group>
            <v:group style="position:absolute;left:13966;top:27532;width:550;height:577" coordorigin="13966,27532" coordsize="550,577">
              <v:shape style="position:absolute;left:13966;top:27532;width:550;height:577" coordorigin="13966,27532" coordsize="550,577" path="m14256,27532l14190,27541,14128,27566,14073,27604,14028,27652,13995,27710,13973,27773,13966,27841,13967,27864,13981,27932,14009,27992,14050,28041,14101,28078,14159,28101,14223,28109,14246,28108,14313,28092,14375,28060,14427,28016,14469,27961,14498,27899,14514,27833,14516,27787,14514,27764,14498,27697,14468,27640,14427,27593,14376,27559,14318,27538,14256,27532xe" filled="true" fillcolor="#ffffff" stroked="false">
                <v:path arrowok="t"/>
                <v:fill type="solid"/>
              </v:shape>
            </v:group>
            <v:group style="position:absolute;left:13480;top:24234;width:382;height:432" coordorigin="13480,24234" coordsize="382,432">
              <v:shape style="position:absolute;left:13480;top:24234;width:382;height:432" coordorigin="13480,24234" coordsize="382,432" path="m13664,24234l13605,24247,13540,24292,13505,24341,13485,24401,13480,24444,13481,24466,13499,24535,13531,24591,13590,24643,13661,24665,13680,24665,13700,24663,13757,24642,13816,24590,13846,24537,13861,24477,13862,24455,13861,24434,13847,24369,13817,24313,13774,24270,13703,24238,13664,24234xe" filled="true" fillcolor="#ffffff" stroked="false">
                <v:path arrowok="t"/>
                <v:fill type="solid"/>
              </v:shape>
            </v:group>
            <v:group style="position:absolute;left:13411;top:23631;width:336;height:389" coordorigin="13411,23631" coordsize="336,389">
              <v:shape style="position:absolute;left:13411;top:23631;width:336;height:389" coordorigin="13411,23631" coordsize="336,389" path="m13564,23631l13504,23651,13445,23704,13419,23760,13411,23824,13413,23847,13431,23912,13466,23965,13531,24010,13587,24020,13610,24015,13668,23989,13711,23947,13743,23874,13747,23832,13746,23811,13724,23733,13688,23682,13621,23639,13564,23631xe" filled="true" fillcolor="#ffffff" stroked="false">
                <v:path arrowok="t"/>
                <v:fill type="solid"/>
              </v:shape>
            </v:group>
            <v:group style="position:absolute;left:13348;top:23052;width:295;height:336" coordorigin="13348,23052" coordsize="295,336">
              <v:shape style="position:absolute;left:13348;top:23052;width:295;height:336" coordorigin="13348,23052" coordsize="295,336" path="m13489,23052l13427,23072,13381,23112,13354,23166,13348,23208,13348,23230,13368,23297,13405,23348,13473,23384,13492,23387,13512,23387,13570,23366,13623,23307,13641,23247,13642,23226,13640,23203,13619,23135,13579,23087,13509,23053,13489,23052xe" filled="true" fillcolor="#ffffff" stroked="false">
                <v:path arrowok="t"/>
                <v:fill type="solid"/>
              </v:shape>
            </v:group>
            <v:group style="position:absolute;left:13291;top:22489;width:256;height:301" coordorigin="13291,22489" coordsize="256,301">
              <v:shape style="position:absolute;left:13291;top:22489;width:256;height:301" coordorigin="13291,22489" coordsize="256,301" path="m13409,22489l13351,22510,13311,22555,13292,22615,13291,22638,13295,22663,13321,22728,13363,22771,13415,22789,13434,22789,13505,22754,13537,22703,13547,22638,13545,22622,13524,22558,13483,22512,13409,22489xe" filled="true" fillcolor="#ffffff" stroked="false">
                <v:path arrowok="t"/>
                <v:fill type="solid"/>
              </v:shape>
            </v:group>
            <v:group style="position:absolute;left:13242;top:21930;width:219;height:266" coordorigin="13242,21930" coordsize="219,266">
              <v:shape style="position:absolute;left:13242;top:21930;width:219;height:266" coordorigin="13242,21930" coordsize="219,266" path="m13338,21930l13271,21969,13245,22026,13242,22049,13242,22072,13263,22139,13306,22182,13361,22196,13381,22192,13442,22142,13460,22081,13460,22058,13460,22050,13437,21985,13394,21942,13338,21930xe" filled="true" fillcolor="#ffffff" stroked="false">
                <v:path arrowok="t"/>
                <v:fill type="solid"/>
              </v:shape>
            </v:group>
            <v:group style="position:absolute;left:13199;top:21373;width:185;height:233" coordorigin="13199,21373" coordsize="185,233">
              <v:shape style="position:absolute;left:13199;top:21373;width:185;height:233" coordorigin="13199,21373" coordsize="185,233" path="m13295,21373l13236,21397,13204,21449,13199,21493,13203,21518,13233,21577,13300,21606,13320,21601,13374,21545,13384,21501,13383,21479,13360,21414,13295,21373xe" filled="true" fillcolor="#ffffff" stroked="false">
                <v:path arrowok="t"/>
                <v:fill type="solid"/>
              </v:shape>
            </v:group>
            <v:group style="position:absolute;left:13163;top:20816;width:152;height:199" coordorigin="13163,20816" coordsize="152,199">
              <v:shape style="position:absolute;left:13163;top:20816;width:152;height:199" coordorigin="13163,20816" coordsize="152,199" path="m13241,20816l13187,20843,13163,20902,13167,20931,13195,20993,13241,21014,13261,21009,13312,20948,13315,20925,13315,20907,13290,20843,13241,20816xe" filled="true" fillcolor="#ffffff" stroked="false">
                <v:path arrowok="t"/>
                <v:fill type="solid"/>
              </v:shape>
            </v:group>
            <v:group style="position:absolute;left:13134;top:20253;width:124;height:167" coordorigin="13134,20253" coordsize="124,167">
              <v:shape style="position:absolute;left:13134;top:20253;width:124;height:167" coordorigin="13134,20253" coordsize="124,167" path="m13197,20253l13138,20305,13134,20327,13138,20356,13169,20411,13201,20420,13219,20415,13234,20403,13246,20387,13254,20366,13257,20342,13257,20331,13230,20269,13197,20253xe" filled="true" fillcolor="#ffffff" stroked="false">
                <v:path arrowok="t"/>
                <v:fill type="solid"/>
              </v:shape>
            </v:group>
            <v:group style="position:absolute;left:13113;top:19686;width:95;height:133" coordorigin="13113,19686" coordsize="95,133">
              <v:shape style="position:absolute;left:13113;top:19686;width:95;height:133" coordorigin="13113,19686" coordsize="95,133" path="m13160,19686l13142,19692,13127,19705,13117,19724,13113,19747,13117,19775,13126,19796,13138,19811,13154,19819,13175,19813,13191,19801,13202,19783,13207,19761,13208,19749,13203,19724,13192,19704,13178,19691,13160,19686xe" filled="true" fillcolor="#ffffff" stroked="false">
                <v:path arrowok="t"/>
                <v:fill type="solid"/>
              </v:shape>
            </v:group>
            <v:group style="position:absolute;left:13098;top:19109;width:70;height:102" coordorigin="13098,19109" coordsize="70,102">
              <v:shape style="position:absolute;left:13098;top:19109;width:70;height:102" coordorigin="13098,19109" coordsize="70,102" path="m13134,19109l13116,19116,13104,19132,13098,19155,13103,19182,13113,19201,13128,19210,13148,19203,13162,19188,13168,19167,13168,19157,13163,19133,13151,19116,13134,19109xe" filled="true" fillcolor="#ffffff" stroked="false">
                <v:path arrowok="t"/>
                <v:fill type="solid"/>
              </v:shape>
            </v:group>
            <v:group style="position:absolute;left:13092;top:18520;width:46;height:69" coordorigin="13092,18520" coordsize="46,69">
              <v:shape style="position:absolute;left:13092;top:18520;width:46;height:69" coordorigin="13092,18520" coordsize="46,69" path="m13116,18520l13099,18529,13092,18551,13097,18577,13110,18589,13129,18580,13138,18560,13138,18553,13131,18530,13116,18520xe" filled="true" fillcolor="#ffffff" stroked="false">
                <v:path arrowok="t"/>
                <v:fill type="solid"/>
              </v:shape>
            </v:group>
            <v:group style="position:absolute;left:13095;top:17919;width:22;height:34" coordorigin="13095,17919" coordsize="22,34">
              <v:shape style="position:absolute;left:13095;top:17919;width:22;height:34" coordorigin="13095,17919" coordsize="22,34" path="m13111,17919l13099,17919,13095,17927,13095,17945,13100,17952,13105,17952,13111,17952,13116,17944,13116,17935,13116,17926,13111,17919xe" filled="true" fillcolor="#ffffff" stroked="false">
                <v:path arrowok="t"/>
                <v:fill type="solid"/>
              </v:shape>
            </v:group>
            <v:group style="position:absolute;left:15648;top:31297;width:473;height:363" coordorigin="15648,31297" coordsize="473,363">
              <v:shape style="position:absolute;left:15648;top:31297;width:473;height:363" coordorigin="15648,31297" coordsize="473,363" path="m15917,31297l15856,31308,15798,31335,15748,31372,15706,31417,15675,31469,15651,31544,15648,31583,15648,31602,15650,31622,15653,31641,15658,31660,16067,31660,16101,31597,16117,31539,16120,31500,16119,31480,16099,31404,16055,31344,15992,31308,15917,31297xe" filled="true" fillcolor="#ffffff" stroked="false">
                <v:path arrowok="t"/>
                <v:fill type="solid"/>
              </v:shape>
            </v:group>
            <v:group style="position:absolute;left:15431;top:30421;width:495;height:516" coordorigin="15431,30421" coordsize="495,516">
              <v:shape style="position:absolute;left:15431;top:30421;width:495;height:516" coordorigin="15431,30421" coordsize="495,516" path="m15725,30421l15665,30427,15604,30448,15550,30481,15505,30524,15469,30575,15444,30631,15432,30691,15431,30711,15431,30731,15442,30791,15478,30860,15533,30908,15602,30934,15640,30937,15660,30936,15721,30923,15783,30889,15835,30846,15876,30794,15906,30737,15922,30677,15925,30636,15925,30616,15912,30557,15874,30490,15816,30445,15744,30423,15725,30421xe" filled="true" fillcolor="#ffffff" stroked="false">
                <v:path arrowok="t"/>
                <v:fill type="solid"/>
              </v:shape>
            </v:group>
            <v:group style="position:absolute;left:15228;top:29595;width:509;height:523" coordorigin="15228,29595" coordsize="509,523">
              <v:shape style="position:absolute;left:15228;top:29595;width:509;height:523" coordorigin="15228,29595" coordsize="509,523" path="m15518,29595l15457,29603,15394,29629,15338,29667,15293,29714,15258,29768,15236,29826,15228,29887,15228,29908,15239,29968,15275,30037,15330,30086,15399,30114,15438,30118,15458,30118,15519,30107,15580,30081,15633,30042,15676,29994,15709,29938,15729,29878,15737,29817,15736,29796,15723,29736,15685,29669,15627,29622,15557,29598,15518,29595xe" filled="true" fillcolor="#ffffff" stroked="false">
                <v:path arrowok="t"/>
                <v:fill type="solid"/>
              </v:shape>
            </v:group>
            <v:group style="position:absolute;left:15037;top:28808;width:518;height:532" coordorigin="15037,28808" coordsize="518,532">
              <v:shape style="position:absolute;left:15037;top:28808;width:518;height:532" coordorigin="15037,28808" coordsize="518,532" path="m15336,28808l15276,28814,15210,28839,15152,28878,15104,28925,15068,28980,15046,29039,15037,29101,15037,29122,15048,29184,15073,29239,15125,29295,15192,29330,15271,29340,15291,29338,15354,29322,15414,29291,15465,29249,15505,29197,15534,29139,15551,29078,15554,29036,15553,29015,15540,28954,15502,28886,15445,28838,15375,28812,15336,28808xe" filled="true" fillcolor="#ffffff" stroked="false">
                <v:path arrowok="t"/>
                <v:fill type="solid"/>
              </v:shape>
            </v:group>
            <v:group style="position:absolute;left:14856;top:28055;width:521;height:537" coordorigin="14856,28055" coordsize="521,537">
              <v:shape style="position:absolute;left:14856;top:28055;width:521;height:537" coordorigin="14856,28055" coordsize="521,537" path="m15138,28055l15077,28064,15017,28088,14964,28125,14920,28171,14887,28225,14865,28284,14856,28346,14857,28367,14868,28430,14893,28486,14945,28544,15013,28580,15092,28591,15112,28589,15176,28574,15236,28544,15287,28502,15328,28450,15357,28392,15374,28330,15377,28288,15376,28267,15363,28205,15324,28136,15267,28087,15197,28059,15138,28055xe" filled="true" fillcolor="#ffffff" stroked="false">
                <v:path arrowok="t"/>
                <v:fill type="solid"/>
              </v:shape>
            </v:group>
            <v:group style="position:absolute;left:14691;top:27337;width:510;height:529" coordorigin="14691,27337" coordsize="510,529">
              <v:shape style="position:absolute;left:14691;top:27337;width:510;height:529" coordorigin="14691,27337" coordsize="510,529" path="m14964,27337l14903,27346,14840,27375,14787,27415,14744,27464,14713,27519,14696,27578,14691,27620,14692,27641,14703,27703,14727,27758,14778,27816,14845,27853,14922,27865,14942,27864,15005,27850,15063,27821,15113,27780,15153,27730,15182,27674,15198,27613,15201,27571,15200,27550,15188,27489,15149,27419,15093,27370,15022,27342,14964,27337xe" filled="true" fillcolor="#ffffff" stroked="false">
                <v:path arrowok="t"/>
                <v:fill type="solid"/>
              </v:shape>
            </v:group>
            <v:group style="position:absolute;left:14539;top:26650;width:492;height:512" coordorigin="14539,26650" coordsize="492,512">
              <v:shape style="position:absolute;left:14539;top:26650;width:492;height:512" coordorigin="14539,26650" coordsize="492,512" path="m14811,26650l14751,26656,14693,26677,14642,26710,14588,26769,14553,26840,14539,26919,14539,26939,14550,27000,14574,27055,14624,27113,14690,27149,14766,27162,14786,27161,14848,27145,14907,27112,14956,27069,14993,27018,15018,26962,15029,26902,15030,26882,15030,26862,15017,26801,14990,26747,14937,26692,14869,26659,14811,26650xe" filled="true" fillcolor="#ffffff" stroked="false">
                <v:path arrowok="t"/>
                <v:fill type="solid"/>
              </v:shape>
            </v:group>
            <v:group style="position:absolute;left:14050;top:24142;width:355;height:388" coordorigin="14050,24142" coordsize="355,388">
              <v:shape style="position:absolute;left:14050;top:24142;width:355;height:388" coordorigin="14050,24142" coordsize="355,388" path="m14232,24142l14173,24150,14106,24192,14063,24259,14050,24319,14050,24341,14051,24362,14073,24427,14108,24477,14172,24520,14227,24530,14246,24529,14308,24505,14355,24466,14394,24399,14404,24341,14404,24321,14386,24252,14353,24200,14289,24155,14232,24142xe" filled="true" fillcolor="#ffffff" stroked="false">
                <v:path arrowok="t"/>
                <v:fill type="solid"/>
              </v:shape>
            </v:group>
            <v:group style="position:absolute;left:13952;top:23556;width:317;height:354" coordorigin="13952,23556" coordsize="317,354">
              <v:shape style="position:absolute;left:13952;top:23556;width:317;height:354" coordorigin="13952,23556" coordsize="317,354" path="m14113,23556l14052,23568,14002,23603,13961,23670,13952,23731,13954,23753,13976,23817,14013,23867,14079,23904,14117,23909,14136,23907,14193,23884,14247,23827,14267,23770,14269,23729,14267,23707,14242,23639,14203,23592,14133,23558,14113,23556xe" filled="true" fillcolor="#ffffff" stroked="false">
                <v:path arrowok="t"/>
                <v:fill type="solid"/>
              </v:shape>
            </v:group>
            <v:group style="position:absolute;left:13866;top:22987;width:278;height:312" coordorigin="13866,22987" coordsize="278,312">
              <v:shape style="position:absolute;left:13866;top:22987;width:278;height:312" coordorigin="13866,22987" coordsize="278,312" path="m14002,22987l13944,23000,13887,23055,13867,23113,13866,23134,13867,23156,13889,23221,13929,23269,13999,23298,14018,23299,14040,23294,14094,23264,14136,23198,14143,23158,14143,23137,14127,23077,14091,23026,14022,22989,14002,22987xe" filled="true" fillcolor="#ffffff" stroked="false">
                <v:path arrowok="t"/>
                <v:fill type="solid"/>
              </v:shape>
            </v:group>
            <v:group style="position:absolute;left:13788;top:22430;width:240;height:278" coordorigin="13788,22430" coordsize="240,278">
              <v:shape style="position:absolute;left:13788;top:22430;width:240;height:278" coordorigin="13788,22430" coordsize="240,278" path="m13903,22430l13842,22453,13796,22516,13788,22557,13789,22579,13812,22644,13853,22689,13906,22707,13925,22707,13980,22683,14023,22616,14028,22574,14026,22551,14002,22487,13958,22445,13903,22430xe" filled="true" fillcolor="#ffffff" stroked="false">
                <v:path arrowok="t"/>
                <v:fill type="solid"/>
              </v:shape>
            </v:group>
            <v:group style="position:absolute;left:13719;top:21876;width:206;height:246" coordorigin="13719,21876" coordsize="206,246">
              <v:shape style="position:absolute;left:13719;top:21876;width:206;height:246" coordorigin="13719,21876" coordsize="206,246" path="m13815,21876l13758,21902,13721,21972,13719,21994,13724,22021,13753,22083,13815,22121,13832,22122,13853,22117,13911,22064,13924,22003,13923,21984,13898,21922,13834,21878,13815,21876xe" filled="true" fillcolor="#ffffff" stroked="false">
                <v:path arrowok="t"/>
                <v:fill type="solid"/>
              </v:shape>
            </v:group>
            <v:group style="position:absolute;left:13659;top:21324;width:174;height:215" coordorigin="13659,21324" coordsize="174,215">
              <v:shape style="position:absolute;left:13659;top:21324;width:174;height:215" coordorigin="13659,21324" coordsize="174,215" path="m13738,21324l13674,21368,13659,21431,13664,21457,13695,21515,13744,21539,13766,21534,13815,21498,13832,21439,13831,21419,13806,21358,13738,21324xe" filled="true" fillcolor="#ffffff" stroked="false">
                <v:path arrowok="t"/>
                <v:fill type="solid"/>
              </v:shape>
            </v:group>
            <v:group style="position:absolute;left:13608;top:20771;width:144;height:186" coordorigin="13608,20771" coordsize="144,186">
              <v:shape style="position:absolute;left:13608;top:20771;width:144;height:186" coordorigin="13608,20771" coordsize="144,186" path="m13673,20771l13615,20821,13608,20865,13612,20891,13647,20944,13680,20956,13701,20951,13749,20889,13752,20867,13751,20854,13724,20793,13673,20771xe" filled="true" fillcolor="#ffffff" stroked="false">
                <v:path arrowok="t"/>
                <v:fill type="solid"/>
              </v:shape>
            </v:group>
            <v:group style="position:absolute;left:13567;top:20218;width:114;height:150" coordorigin="13567,20218" coordsize="114,150">
              <v:shape style="position:absolute;left:13567;top:20218;width:114;height:150" coordorigin="13567,20218" coordsize="114,150" path="m13635,20218l13579,20247,13567,20288,13572,20314,13580,20336,13593,20353,13607,20363,13624,20368,13644,20362,13660,20350,13672,20334,13679,20313,13681,20290,13680,20285,13675,20261,13665,20242,13651,20227,13635,20218xe" filled="true" fillcolor="#ffffff" stroked="false">
                <v:path arrowok="t"/>
                <v:fill type="solid"/>
              </v:shape>
            </v:group>
            <v:group style="position:absolute;left:13535;top:19655;width:89;height:120" coordorigin="13535,19655" coordsize="89,120">
              <v:shape style="position:absolute;left:13535;top:19655;width:89;height:120" coordorigin="13535,19655" coordsize="89,120" path="m13591,19655l13567,19659,13549,19671,13539,19688,13535,19709,13539,19736,13549,19757,13562,19770,13578,19775,13597,19769,13612,19755,13621,19735,13623,19712,13623,19709,13618,19685,13606,19667,13591,19655xe" filled="true" fillcolor="#ffffff" stroked="false">
                <v:path arrowok="t"/>
                <v:fill type="solid"/>
              </v:shape>
            </v:group>
            <v:group style="position:absolute;left:13514;top:19085;width:62;height:86" coordorigin="13514,19085" coordsize="62,86">
              <v:shape style="position:absolute;left:13514;top:19085;width:62;height:86" coordorigin="13514,19085" coordsize="62,86" path="m13556,19085l13533,19090,13519,19104,13514,19124,13519,19150,13531,19166,13547,19171,13563,19163,13573,19144,13575,19124,13569,19100,13556,19085xe" filled="true" fillcolor="#ffffff" stroked="false">
                <v:path arrowok="t"/>
                <v:fill type="solid"/>
              </v:shape>
            </v:group>
            <v:group style="position:absolute;left:13502;top:18499;width:39;height:58" coordorigin="13502,18499" coordsize="39,58">
              <v:shape style="position:absolute;left:13502;top:18499;width:39;height:58" coordorigin="13502,18499" coordsize="39,58" path="m13531,18499l13510,18500,13502,18513,13502,18529,13503,18544,13511,18557,13532,18555,13540,18542,13539,18511,13531,18499xe" filled="true" fillcolor="#ffffff" stroked="false">
                <v:path arrowok="t"/>
                <v:fill type="solid"/>
              </v:shape>
            </v:group>
            <v:group style="position:absolute;left:13501;top:17902;width:15;height:24" coordorigin="13501,17902" coordsize="15,24">
              <v:shape style="position:absolute;left:13501;top:17902;width:15;height:24" coordorigin="13501,17902" coordsize="15,24" path="m13513,17902l13504,17903,13501,17908,13501,17921,13505,17926,13513,17925,13516,17920,13516,17907,13513,17902xe" filled="true" fillcolor="#ffffff" stroked="false">
                <v:path arrowok="t"/>
                <v:fill type="solid"/>
              </v:shape>
            </v:group>
            <v:group style="position:absolute;left:16558;top:30896;width:446;height:455" coordorigin="16558,30896" coordsize="446,455">
              <v:shape style="position:absolute;left:16558;top:30896;width:446;height:455" coordorigin="16558,30896" coordsize="446,455" path="m16826,30896l16765,30905,16706,30931,16655,30968,16614,31013,16576,31082,16559,31156,16558,31175,16559,31193,16586,31267,16637,31321,16703,31347,16740,31350,16759,31349,16818,31334,16874,31304,16922,31264,16959,31216,16993,31145,17004,31072,17003,31054,16988,30994,16945,30936,16882,30903,16826,30896xe" filled="true" fillcolor="#ffffff" stroked="false">
                <v:path arrowok="t"/>
                <v:fill type="solid"/>
              </v:shape>
            </v:group>
            <v:group style="position:absolute;left:16303;top:30059;width:461;height:473" coordorigin="16303,30059" coordsize="461,473">
              <v:shape style="position:absolute;left:16303;top:30059;width:461;height:473" coordorigin="16303,30059" coordsize="461,473" path="m16586,30059l16507,30071,16447,30100,16396,30140,16355,30186,16319,30255,16303,30328,16303,30346,16304,30364,16325,30436,16370,30492,16434,30524,16490,30531,16510,30530,16570,30516,16628,30486,16676,30446,16715,30399,16750,30329,16764,30255,16763,30236,16747,30165,16704,30104,16642,30069,16586,30059xe" filled="true" fillcolor="#ffffff" stroked="false">
                <v:path arrowok="t"/>
                <v:fill type="solid"/>
              </v:shape>
            </v:group>
            <v:group style="position:absolute;left:16061;top:29269;width:475;height:478" coordorigin="16061,29269" coordsize="475,478">
              <v:shape style="position:absolute;left:16061;top:29269;width:475;height:478" coordorigin="16061,29269" coordsize="475,478" path="m16341,29269l16280,29277,16220,29301,16168,29335,16125,29379,16084,29446,16063,29519,16061,29556,16062,29575,16080,29633,16124,29695,16185,29734,16257,29747,16276,29746,16335,29733,16393,29704,16444,29664,16484,29617,16513,29564,16534,29490,16536,29453,16534,29434,16511,29363,16463,29308,16398,29276,16341,29269xe" filled="true" fillcolor="#ffffff" stroked="false">
                <v:path arrowok="t"/>
                <v:fill type="solid"/>
              </v:shape>
            </v:group>
            <v:group style="position:absolute;left:15834;top:28518;width:484;height:478" coordorigin="15834,28518" coordsize="484,478">
              <v:shape style="position:absolute;left:15834;top:28518;width:484;height:478" coordorigin="15834,28518" coordsize="484,478" path="m16123,28518l16062,28523,16000,28543,15946,28577,15901,28619,15858,28685,15836,28757,15834,28794,15835,28813,15856,28886,15901,28945,15963,28982,16038,28995,16058,28994,16119,28981,16177,28954,16226,28916,16266,28870,16302,28801,16317,28726,16317,28708,16316,28689,16293,28617,16245,28561,16179,28527,16123,28518xe" filled="true" fillcolor="#ffffff" stroked="false">
                <v:path arrowok="t"/>
                <v:fill type="solid"/>
              </v:shape>
            </v:group>
            <v:group style="position:absolute;left:15618;top:27798;width:487;height:474" coordorigin="15618,27798" coordsize="487,474">
              <v:shape style="position:absolute;left:15618;top:27798;width:487;height:474" coordorigin="15618,27798" coordsize="487,474" path="m15890,27798l15829,27806,15768,27830,15716,27865,15674,27909,15635,27975,15619,28049,15618,28067,15620,28086,15637,28145,15681,28209,15741,28252,15813,28271,15832,28272,15852,28271,15911,28259,15972,28228,16022,28187,16062,28139,16095,28069,16105,27993,16103,27976,16080,27904,16032,27846,15967,27810,15890,27798xe" filled="true" fillcolor="#ffffff" stroked="false">
                <v:path arrowok="t"/>
                <v:fill type="solid"/>
              </v:shape>
            </v:group>
            <v:group style="position:absolute;left:15418;top:27111;width:479;height:462" coordorigin="15418,27111" coordsize="479,462">
              <v:shape style="position:absolute;left:15418;top:27111;width:479;height:462" coordorigin="15418,27111" coordsize="479,462" path="m15681,27111l15619,27118,15559,27141,15508,27175,15456,27235,15425,27305,15418,27362,15419,27381,15436,27441,15468,27492,15524,27542,15594,27569,15632,27573,15651,27572,15710,27561,15769,27533,15818,27494,15866,27432,15892,27361,15896,27324,15896,27306,15880,27238,15838,27174,15776,27132,15701,27112,15681,27111xe" filled="true" fillcolor="#ffffff" stroked="false">
                <v:path arrowok="t"/>
                <v:fill type="solid"/>
              </v:shape>
            </v:group>
            <v:group style="position:absolute;left:15232;top:26452;width:463;height:446" coordorigin="15232,26452" coordsize="463,446">
              <v:shape style="position:absolute;left:15232;top:26452;width:463;height:446" coordorigin="15232,26452" coordsize="463,446" path="m15477,26452l15416,26459,15355,26485,15305,26522,15258,26584,15234,26655,15232,26693,15233,26712,15251,26771,15296,26835,15358,26878,15431,26897,15451,26898,15471,26897,15532,26881,15589,26850,15634,26809,15676,26744,15694,26672,15694,26654,15693,26635,15670,26562,15621,26503,15555,26465,15477,26452xe" filled="true" fillcolor="#ffffff" stroked="false">
                <v:path arrowok="t"/>
                <v:fill type="solid"/>
              </v:shape>
            </v:group>
            <v:group style="position:absolute;left:15059;top:25818;width:439;height:425" coordorigin="15059,25818" coordsize="439,425">
              <v:shape style="position:absolute;left:15059;top:25818;width:439;height:425" coordorigin="15059,25818" coordsize="439,425" path="m15279,25818l15216,25829,15158,25859,15112,25898,15073,25964,15059,26038,15060,26057,15078,26116,15110,26167,15169,26216,15242,26240,15281,26242,15301,26240,15363,26220,15416,26186,15468,26127,15494,26057,15498,26020,15497,26001,15474,25927,15425,25867,15357,25829,15279,25818xe" filled="true" fillcolor="#ffffff" stroked="false">
                <v:path arrowok="t"/>
                <v:fill type="solid"/>
              </v:shape>
            </v:group>
            <v:group style="position:absolute;left:14620;top:24032;width:335;height:343" coordorigin="14620,24032" coordsize="335,343">
              <v:shape style="position:absolute;left:14620;top:24032;width:335;height:343" coordorigin="14620,24032" coordsize="335,343" path="m14789,24032l14729,24040,14677,24070,14632,24133,14620,24192,14621,24213,14638,24274,14673,24324,14739,24366,14797,24375,14817,24373,14877,24349,14932,24293,14955,24220,14955,24201,14952,24181,14923,24108,14881,24065,14809,24034,14789,24032xe" filled="true" fillcolor="#ffffff" stroked="false">
                <v:path arrowok="t"/>
                <v:fill type="solid"/>
              </v:shape>
            </v:group>
            <v:group style="position:absolute;left:14497;top:23465;width:297;height:314" coordorigin="14497,23465" coordsize="297,314">
              <v:shape style="position:absolute;left:14497;top:23465;width:297;height:314" coordorigin="14497,23465" coordsize="297,314" path="m14646,23465l14584,23479,14535,23514,14500,23583,14497,23623,14500,23643,14524,23704,14565,23749,14636,23778,14655,23779,14675,23777,14732,23752,14781,23692,14794,23635,14793,23614,14773,23550,14735,23502,14665,23467,14646,23465xe" filled="true" fillcolor="#ffffff" stroked="false">
                <v:path arrowok="t"/>
                <v:fill type="solid"/>
              </v:shape>
            </v:group>
            <v:group style="position:absolute;left:14386;top:22911;width:258;height:280" coordorigin="14386,22911" coordsize="258,280">
              <v:shape style="position:absolute;left:14386;top:22911;width:258;height:280" coordorigin="14386,22911" coordsize="258,280" path="m14513,22911l14453,22925,14400,22981,14386,23040,14388,23062,14413,23125,14455,23169,14526,23191,14545,23189,14612,23150,14643,23078,14644,23057,14642,23035,14614,22968,14569,22928,14513,22911xe" filled="true" fillcolor="#ffffff" stroked="false">
                <v:path arrowok="t"/>
                <v:fill type="solid"/>
              </v:shape>
            </v:group>
            <v:group style="position:absolute;left:14286;top:22365;width:225;height:250" coordorigin="14286,22365" coordsize="225,250">
              <v:shape style="position:absolute;left:14286;top:22365;width:225;height:250" coordorigin="14286,22365" coordsize="225,250" path="m14396,22365l14323,22390,14288,22461,14286,22483,14289,22505,14315,22565,14361,22604,14418,22615,14438,22610,14497,22560,14511,22500,14509,22479,14481,22414,14434,22376,14396,22365xe" filled="true" fillcolor="#ffffff" stroked="false">
                <v:path arrowok="t"/>
                <v:fill type="solid"/>
              </v:shape>
            </v:group>
            <v:group style="position:absolute;left:14199;top:21824;width:190;height:219" coordorigin="14199,21824" coordsize="190,219">
              <v:shape style="position:absolute;left:14199;top:21824;width:190;height:219" coordorigin="14199,21824" coordsize="190,219" path="m14290,21824l14230,21847,14199,21918,14200,21940,14227,22002,14294,22042,14318,22038,14369,22005,14388,21950,14387,21929,14358,21863,14309,21828,14290,21824xe" filled="true" fillcolor="#ffffff" stroked="false">
                <v:path arrowok="t"/>
                <v:fill type="solid"/>
              </v:shape>
            </v:group>
            <v:group style="position:absolute;left:14121;top:21281;width:160;height:192" coordorigin="14121,21281" coordsize="160,192">
              <v:shape style="position:absolute;left:14121;top:21281;width:160;height:192" coordorigin="14121,21281" coordsize="160,192" path="m14199,21281l14142,21306,14121,21363,14126,21390,14159,21450,14207,21473,14228,21468,14278,21410,14280,21388,14279,21371,14250,21310,14199,21281xe" filled="true" fillcolor="#ffffff" stroked="false">
                <v:path arrowok="t"/>
                <v:fill type="solid"/>
              </v:shape>
            </v:group>
            <v:group style="position:absolute;left:14055;top:20737;width:130;height:163" coordorigin="14055,20737" coordsize="130,163">
              <v:shape style="position:absolute;left:14055;top:20737;width:130;height:163" coordorigin="14055,20737" coordsize="130,163" path="m14119,20737l14066,20765,14055,20806,14060,20833,14095,20889,14128,20900,14148,20896,14164,20885,14175,20869,14183,20849,14185,20826,14184,20816,14154,20755,14119,20737xe" filled="true" fillcolor="#ffffff" stroked="false">
                <v:path arrowok="t"/>
                <v:fill type="solid"/>
              </v:shape>
            </v:group>
            <v:group style="position:absolute;left:14001;top:20189;width:101;height:131" coordorigin="14001,20189" coordsize="101,131">
              <v:shape style="position:absolute;left:14001;top:20189;width:101;height:131" coordorigin="14001,20189" coordsize="101,131" path="m14052,20189l14031,20193,14015,20205,14005,20223,14001,20245,14006,20272,14016,20294,14029,20310,14045,20319,14068,20316,14086,20306,14097,20290,14102,20270,14102,20254,14096,20230,14085,20210,14069,20196,14052,20189xe" filled="true" fillcolor="#ffffff" stroked="false">
                <v:path arrowok="t"/>
                <v:fill type="solid"/>
              </v:shape>
            </v:group>
            <v:group style="position:absolute;left:13959;top:19632;width:76;height:101" coordorigin="13959,19632" coordsize="76,101">
              <v:shape style="position:absolute;left:13959;top:19632;width:76;height:101" coordorigin="13959,19632" coordsize="76,101" path="m13999,19632l13978,19637,13965,19651,13959,19672,13964,19700,13974,19721,13988,19733,14011,19731,14026,19719,14034,19701,14034,19684,14028,19660,14016,19642,13999,19632xe" filled="true" fillcolor="#ffffff" stroked="false">
                <v:path arrowok="t"/>
                <v:fill type="solid"/>
              </v:shape>
            </v:group>
            <v:group style="position:absolute;left:13929;top:19067;width:51;height:70" coordorigin="13929,19067" coordsize="51,70">
              <v:shape style="position:absolute;left:13929;top:19067;width:51;height:70" coordorigin="13929,19067" coordsize="51,70" path="m13958,19067l13938,19073,13929,19092,13934,19120,13946,19136,13967,19133,13978,19118,13980,19103,13973,19079,13958,19067xe" filled="true" fillcolor="#ffffff" stroked="false">
                <v:path arrowok="t"/>
                <v:fill type="solid"/>
              </v:shape>
            </v:group>
            <v:group style="position:absolute;left:13911;top:18486;width:31;height:44" coordorigin="13911,18486" coordsize="31,44">
              <v:shape style="position:absolute;left:13911;top:18486;width:31;height:44" coordorigin="13911,18486" coordsize="31,44" path="m13933,18486l13917,18486,13911,18496,13911,18520,13918,18530,13935,18530,13941,18520,13940,18496,13933,18486xe" filled="true" fillcolor="#ffffff" stroked="false">
                <v:path arrowok="t"/>
                <v:fill type="solid"/>
              </v:shape>
            </v:group>
            <v:group style="position:absolute;left:13907;top:17893;width:7;height:11" coordorigin="13907,17893" coordsize="7,11">
              <v:shape style="position:absolute;left:13907;top:17893;width:7;height:11" coordorigin="13907,17893" coordsize="7,11" path="m13912,17893l13908,17893,13907,17895,13907,17901,13909,17903,13912,17903,13914,17901,13914,17895,13912,17893xe" filled="true" fillcolor="#ffffff" stroked="false">
                <v:path arrowok="t"/>
                <v:fill type="solid"/>
              </v:shape>
            </v:group>
            <v:group style="position:absolute;left:17797;top:31257;width:382;height:395" coordorigin="17797,31257" coordsize="382,395">
              <v:shape style="position:absolute;left:17797;top:31257;width:382;height:395" coordorigin="17797,31257" coordsize="382,395" path="m18043,31257l17984,31267,17924,31296,17874,31339,17836,31388,17805,31458,17797,31511,17798,31528,17822,31594,17874,31639,17945,31652,17964,31650,18024,31630,18079,31594,18122,31548,18154,31497,18177,31425,18179,31388,18177,31372,18151,31308,18097,31267,18043,31257xe" filled="true" fillcolor="#ffffff" stroked="false">
                <v:path arrowok="t"/>
                <v:fill type="solid"/>
              </v:shape>
            </v:group>
            <v:group style="position:absolute;left:17480;top:30420;width:407;height:417" coordorigin="17480,30420" coordsize="407,417">
              <v:shape style="position:absolute;left:17480;top:30420;width:407;height:417" coordorigin="17480,30420" coordsize="407,417" path="m17732,30420l17673,30431,17613,30460,17563,30502,17524,30550,17490,30619,17480,30690,17482,30707,17506,30773,17558,30820,17627,30837,17646,30836,17706,30822,17764,30791,17811,30750,17848,30701,17879,30629,17887,30575,17886,30557,17867,30493,17819,30442,17751,30421,17732,30420xe" filled="true" fillcolor="#ffffff" stroked="false">
                <v:path arrowok="t"/>
                <v:fill type="solid"/>
              </v:shape>
            </v:group>
            <v:group style="position:absolute;left:17175;top:29623;width:423;height:431" coordorigin="17175,29623" coordsize="423,431">
              <v:shape style="position:absolute;left:17175;top:29623;width:423;height:431" coordorigin="17175,29623" coordsize="423,431" path="m17444,29623l17365,29635,17306,29664,17257,29704,17218,29752,17185,29822,17175,29894,17176,29912,17201,29981,17251,30030,17319,30053,17337,30054,17356,30053,17415,30039,17474,30005,17522,29961,17559,29912,17589,29842,17597,29790,17597,29773,17577,29702,17529,29649,17462,29624,17444,29623xe" filled="true" fillcolor="#ffffff" stroked="false">
                <v:path arrowok="t"/>
                <v:fill type="solid"/>
              </v:shape>
            </v:group>
            <v:group style="position:absolute;left:16899;top:28882;width:433;height:429" coordorigin="16899,28882" coordsize="433,429">
              <v:shape style="position:absolute;left:16899;top:28882;width:433;height:429" coordorigin="16899,28882" coordsize="433,429" path="m17162,28882l17101,28892,17040,28920,16989,28959,16948,29005,16912,29074,16899,29145,16900,29163,16922,29232,16972,29284,17038,29308,17057,29310,17076,29310,17135,29298,17194,29269,17244,29229,17284,29182,17319,29112,17331,29041,17331,29024,17313,28962,17266,28909,17200,28884,17162,28882xe" filled="true" fillcolor="#ffffff" stroked="false">
                <v:path arrowok="t"/>
                <v:fill type="solid"/>
              </v:shape>
            </v:group>
            <v:group style="position:absolute;left:16642;top:28177;width:440;height:427" coordorigin="16642,28177" coordsize="440,427">
              <v:shape style="position:absolute;left:16642;top:28177;width:440;height:427" coordorigin="16642,28177" coordsize="440,427" path="m16912,28177l16851,28184,16790,28209,16736,28247,16694,28292,16656,28359,16642,28430,16642,28447,16665,28518,16714,28572,16780,28600,16817,28603,16836,28602,16896,28589,16954,28558,17004,28516,17042,28468,17074,28399,17082,28347,17082,28329,17063,28263,17017,28209,16950,28181,16912,28177xe" filled="true" fillcolor="#ffffff" stroked="false">
                <v:path arrowok="t"/>
                <v:fill type="solid"/>
              </v:shape>
            </v:group>
            <v:group style="position:absolute;left:16396;top:27502;width:443;height:421" coordorigin="16396,27502" coordsize="443,421">
              <v:shape style="position:absolute;left:16396;top:27502;width:443;height:421" coordorigin="16396,27502" coordsize="443,421" path="m16648,27502l16587,27512,16526,27541,16475,27580,16436,27626,16404,27693,16396,27746,16397,27764,16420,27835,16469,27889,16536,27918,16573,27922,16593,27922,16653,27910,16712,27881,16762,27840,16800,27793,16831,27725,16838,27672,16838,27655,16819,27593,16773,27538,16706,27507,16648,27502xe" filled="true" fillcolor="#ffffff" stroked="false">
                <v:path arrowok="t"/>
                <v:fill type="solid"/>
              </v:shape>
            </v:group>
            <v:group style="position:absolute;left:16164;top:26853;width:436;height:410" coordorigin="16164,26853" coordsize="436,410">
              <v:shape style="position:absolute;left:16164;top:26853;width:436;height:410" coordorigin="16164,26853" coordsize="436,410" path="m16409,26853l16347,26862,16287,26889,16236,26927,16189,26989,16165,27059,16164,27077,16164,27095,16186,27168,16235,27225,16301,27257,16357,27263,16377,27262,16436,27247,16494,27214,16540,27172,16582,27107,16599,27037,16599,27019,16598,27002,16571,26932,16519,26882,16448,26856,16409,26853xe" filled="true" fillcolor="#ffffff" stroked="false">
                <v:path arrowok="t"/>
                <v:fill type="solid"/>
              </v:shape>
            </v:group>
            <v:group style="position:absolute;left:15945;top:26230;width:421;height:393" coordorigin="15945,26230" coordsize="421,393">
              <v:shape style="position:absolute;left:15945;top:26230;width:421;height:393" coordorigin="15945,26230" coordsize="421,393" path="m16174,26230l16112,26239,16054,26264,16006,26302,15962,26365,15945,26438,15946,26457,15968,26531,16019,26586,16086,26617,16124,26623,16144,26623,16204,26612,16264,26580,16310,26539,16351,26474,16366,26404,16365,26386,16347,26327,16300,26270,16232,26237,16174,26230xe" filled="true" fillcolor="#ffffff" stroked="false">
                <v:path arrowok="t"/>
                <v:fill type="solid"/>
              </v:shape>
            </v:group>
            <v:group style="position:absolute;left:15739;top:25626;width:402;height:376" coordorigin="15739,25626" coordsize="402,376">
              <v:shape style="position:absolute;left:15739;top:25626;width:402;height:376" coordorigin="15739,25626" coordsize="402,376" path="m15947,25626l15886,25636,15828,25665,15784,25705,15747,25771,15739,25826,15740,25845,15760,25902,15810,25962,15877,25995,15934,26001,15953,26000,16013,25982,16066,25948,16116,25888,16139,25818,16140,25799,16139,25781,16112,25707,16058,25655,15987,25629,15947,25626xe" filled="true" fillcolor="#ffffff" stroked="false">
                <v:path arrowok="t"/>
                <v:fill type="solid"/>
              </v:shape>
            </v:group>
            <v:group style="position:absolute;left:15546;top:25040;width:375;height:354" coordorigin="15546,25040" coordsize="375,354">
              <v:shape style="position:absolute;left:15546;top:25040;width:375;height:354" coordorigin="15546,25040" coordsize="375,354" path="m15746,25040l15686,25047,15628,25075,15573,25131,15548,25201,15546,25220,15547,25239,15567,25297,15619,25357,15687,25389,15724,25394,15744,25393,15803,25378,15856,25344,15904,25283,15921,25212,15920,25193,15894,25121,15839,25068,15766,25042,15746,25040xe" filled="true" fillcolor="#ffffff" stroked="false">
                <v:path arrowok="t"/>
                <v:fill type="solid"/>
              </v:shape>
            </v:group>
            <v:group style="position:absolute;left:15201;top:23909;width:309;height:305" coordorigin="15201,23909" coordsize="309,305">
              <v:shape style="position:absolute;left:15201;top:23909;width:309;height:305" coordorigin="15201,23909" coordsize="309,305" path="m15353,23909l15293,23920,15231,23967,15202,24038,15201,24058,15203,24078,15224,24136,15279,24191,15352,24214,15372,24213,15432,24194,15489,24140,15510,24069,15509,24050,15485,23983,15428,23930,15353,23909xe" filled="true" fillcolor="#ffffff" stroked="false">
                <v:path arrowok="t"/>
                <v:fill type="solid"/>
              </v:shape>
            </v:group>
            <v:group style="position:absolute;left:15049;top:23358;width:272;height:278" coordorigin="15049,23358" coordsize="272,278">
              <v:shape style="position:absolute;left:15049;top:23358;width:272;height:278" coordorigin="15049,23358" coordsize="272,278" path="m15181,23358l15120,23374,15064,23429,15049,23483,15049,23502,15069,23562,15109,23607,15179,23636,15199,23636,15218,23633,15273,23606,15315,23543,15320,23505,15319,23485,15296,23426,15238,23373,15181,23358xe" filled="true" fillcolor="#ffffff" stroked="false">
                <v:path arrowok="t"/>
                <v:fill type="solid"/>
              </v:shape>
            </v:group>
            <v:group style="position:absolute;left:14909;top:22824;width:238;height:244" coordorigin="14909,22824" coordsize="238,244">
              <v:shape style="position:absolute;left:14909;top:22824;width:238;height:244" coordorigin="14909,22824" coordsize="238,244" path="m15025,22824l14965,22840,14916,22899,14909,22937,14911,22957,14939,23018,15002,23062,15039,23067,15058,23065,15111,23037,15146,22969,15147,22949,15144,22929,15112,22866,15044,22826,15025,22824xe" filled="true" fillcolor="#ffffff" stroked="false">
                <v:path arrowok="t"/>
                <v:fill type="solid"/>
              </v:shape>
            </v:group>
            <v:group style="position:absolute;left:14788;top:22303;width:205;height:217" coordorigin="14788,22303" coordsize="205,217">
              <v:shape style="position:absolute;left:14788;top:22303;width:205;height:217" coordorigin="14788,22303" coordsize="205,217" path="m14888,22303l14816,22330,14788,22403,14791,22424,14820,22482,14888,22519,14907,22519,14929,22513,14985,22460,14993,22422,14991,22402,14958,22338,14888,22303xe" filled="true" fillcolor="#ffffff" stroked="false">
                <v:path arrowok="t"/>
                <v:fill type="solid"/>
              </v:shape>
            </v:group>
            <v:group style="position:absolute;left:14680;top:21782;width:172;height:190" coordorigin="14680,21782" coordsize="172,190">
              <v:shape style="position:absolute;left:14680;top:21782;width:172;height:190" coordorigin="14680,21782" coordsize="172,190" path="m14746,21782l14688,21828,14680,21869,14687,21894,14723,21950,14772,21971,14796,21966,14849,21911,14852,21892,14851,21871,14818,21809,14746,21782xe" filled="true" fillcolor="#ffffff" stroked="false">
                <v:path arrowok="t"/>
                <v:fill type="solid"/>
              </v:shape>
            </v:group>
            <v:group style="position:absolute;left:14584;top:21256;width:144;height:166" coordorigin="14584,21256" coordsize="144,166">
              <v:shape style="position:absolute;left:14584;top:21256;width:144;height:166" coordorigin="14584,21256" coordsize="144,166" path="m14659,21256l14599,21282,14584,21338,14591,21362,14630,21411,14666,21422,14687,21417,14703,21406,14716,21392,14724,21374,14728,21353,14726,21331,14694,21275,14659,21256xe" filled="true" fillcolor="#ffffff" stroked="false">
                <v:path arrowok="t"/>
                <v:fill type="solid"/>
              </v:shape>
            </v:group>
            <v:group style="position:absolute;left:14502;top:20726;width:116;height:140" coordorigin="14502,20726" coordsize="116,140">
              <v:shape style="position:absolute;left:14502;top:20726;width:116;height:140" coordorigin="14502,20726" coordsize="116,140" path="m14566,20726l14509,20753,14502,20793,14508,20817,14519,20837,14533,20852,14550,20862,14568,20866,14587,20861,14603,20849,14613,20832,14618,20811,14617,20791,14610,20769,14598,20749,14583,20735,14566,20726xe" filled="true" fillcolor="#ffffff" stroked="false">
                <v:path arrowok="t"/>
                <v:fill type="solid"/>
              </v:shape>
            </v:group>
            <v:group style="position:absolute;left:14434;top:20188;width:89;height:112" coordorigin="14434,20188" coordsize="89,112">
              <v:shape style="position:absolute;left:14434;top:20188;width:89;height:112" coordorigin="14434,20188" coordsize="89,112" path="m14487,20188l14462,20191,14446,20201,14436,20218,14434,20238,14440,20263,14451,20283,14466,20295,14484,20300,14502,20294,14516,20280,14522,20260,14522,20241,14515,20218,14503,20200,14487,20188xe" filled="true" fillcolor="#ffffff" stroked="false">
                <v:path arrowok="t"/>
                <v:fill type="solid"/>
              </v:shape>
            </v:group>
            <v:group style="position:absolute;left:14380;top:19640;width:65;height:84" coordorigin="14380,19640" coordsize="65,84">
              <v:shape style="position:absolute;left:14380;top:19640;width:65;height:84" coordorigin="14380,19640" coordsize="65,84" path="m14423,19640l14399,19642,14385,19653,14380,19671,14386,19698,14398,19715,14414,19723,14432,19716,14443,19698,14444,19678,14437,19655,14423,19640xe" filled="true" fillcolor="#ffffff" stroked="false">
                <v:path arrowok="t"/>
                <v:fill type="solid"/>
              </v:shape>
            </v:group>
            <v:group style="position:absolute;left:14340;top:19072;width:44;height:60" coordorigin="14340,19072" coordsize="44,60">
              <v:shape style="position:absolute;left:14340;top:19072;width:44;height:60" coordorigin="14340,19072" coordsize="44,60" path="m14371,19072l14348,19072,14340,19085,14341,19101,14342,19118,14353,19131,14364,19131,14375,19131,14384,19118,14382,19101,14381,19085,14371,19072xe" filled="true" fillcolor="#ffffff" stroked="false">
                <v:path arrowok="t"/>
                <v:fill type="solid"/>
              </v:shape>
            </v:group>
            <v:group style="position:absolute;left:14318;top:18493;width:19;height:27" coordorigin="14318,18493" coordsize="19,27">
              <v:shape style="position:absolute;left:14318;top:18493;width:19;height:27" coordorigin="14318,18493" coordsize="19,27" path="m14322,18493l14318,18499,14319,18507,14319,18514,14323,18520,14333,18520,14337,18514,14337,18507,14336,18499,14332,18493,14322,18493xe" filled="true" fillcolor="#ffffff" stroked="false">
                <v:path arrowok="t"/>
                <v:fill type="solid"/>
              </v:shape>
            </v:group>
            <v:group style="position:absolute;left:19127;top:31468;width:305;height:193" coordorigin="19127,31468" coordsize="305,193">
              <v:shape style="position:absolute;left:19127;top:31468;width:305;height:193" coordorigin="19127,31468" coordsize="305,193" path="m19341,31468l19262,31486,19206,31528,19163,31578,19130,31648,19127,31660,19408,31660,19429,31597,19431,31564,19429,31548,19402,31493,19341,31468xe" filled="true" fillcolor="#ffffff" stroked="false">
                <v:path arrowok="t"/>
                <v:fill type="solid"/>
              </v:shape>
            </v:group>
            <v:group style="position:absolute;left:18753;top:30644;width:342;height:359" coordorigin="18753,30644" coordsize="342,359">
              <v:shape style="position:absolute;left:18753;top:30644;width:342;height:359" coordorigin="18753,30644" coordsize="342,359" path="m18985,30644l18907,30661,18849,30698,18805,30745,18773,30797,18753,30869,18753,30886,18754,30903,18781,30966,18839,31000,18875,31002,18894,31000,18953,30979,19008,30938,19050,30888,19079,30835,19094,30765,19094,30748,19074,30689,19020,30649,18985,30644xe" filled="true" fillcolor="#ffffff" stroked="false">
                <v:path arrowok="t"/>
                <v:fill type="solid"/>
              </v:shape>
            </v:group>
            <v:group style="position:absolute;left:18394;top:29861;width:362;height:373" coordorigin="18394,29861" coordsize="362,373">
              <v:shape style="position:absolute;left:18394;top:29861;width:362;height:373" coordorigin="18394,29861" coordsize="362,373" path="m18628,29861l18569,29872,18509,29905,18460,29952,18424,30002,18398,30072,18394,30106,18395,30122,18421,30186,18478,30226,18530,30234,18549,30232,18607,30212,18663,30172,18706,30124,18737,30071,18755,30001,18756,29985,18755,29968,18734,29911,18681,29869,18628,29861xe" filled="true" fillcolor="#ffffff" stroked="false">
                <v:path arrowok="t"/>
                <v:fill type="solid"/>
              </v:shape>
            </v:group>
            <v:group style="position:absolute;left:18043;top:29111;width:379;height:386" coordorigin="18043,29111" coordsize="379,386">
              <v:shape style="position:absolute;left:18043;top:29111;width:379;height:386" coordorigin="18043,29111" coordsize="379,386" path="m18293,29111l18215,29124,18156,29157,18108,29202,18073,29252,18047,29323,18043,29357,18044,29374,18070,29441,18126,29485,18178,29496,18196,29496,18272,29474,18327,29435,18371,29388,18401,29336,18421,29266,18422,29248,18421,29232,18398,29167,18346,29123,18293,29111xe" filled="true" fillcolor="#ffffff" stroked="false">
                <v:path arrowok="t"/>
                <v:fill type="solid"/>
              </v:shape>
            </v:group>
            <v:group style="position:absolute;left:17735;top:28424;width:386;height:379" coordorigin="17735,28424" coordsize="386,379">
              <v:shape style="position:absolute;left:17735;top:28424;width:386;height:379" coordorigin="17735,28424" coordsize="386,379" path="m17997,28424l17916,28437,17856,28469,17806,28513,17768,28562,17739,28631,17735,28665,17735,28682,17759,28748,17814,28791,17866,28802,17885,28801,17943,28788,18002,28755,18051,28710,18088,28660,18116,28590,18120,28556,18120,28539,18101,28479,18049,28435,17997,28424xe" filled="true" fillcolor="#ffffff" stroked="false">
                <v:path arrowok="t"/>
                <v:fill type="solid"/>
              </v:shape>
            </v:group>
            <v:group style="position:absolute;left:17447;top:27770;width:396;height:378" coordorigin="17447,27770" coordsize="396,378">
              <v:shape style="position:absolute;left:17447;top:27770;width:396;height:378" coordorigin="17447,27770" coordsize="396,378" path="m17699,27770l17638,27780,17576,27808,17524,27851,17484,27899,17453,27966,17447,28017,17448,28033,17475,28096,17529,28137,17583,28148,17602,28148,17662,28136,17722,28105,17772,28062,17809,28013,17838,27943,17842,27909,17842,27892,17822,27830,17770,27785,17699,27770xe" filled="true" fillcolor="#ffffff" stroked="false">
                <v:path arrowok="t"/>
                <v:fill type="solid"/>
              </v:shape>
            </v:group>
            <v:group style="position:absolute;left:17171;top:27144;width:397;height:370" coordorigin="17171,27144" coordsize="397,370">
              <v:shape style="position:absolute;left:17171;top:27144;width:397;height:370" coordorigin="17171,27144" coordsize="397,370" path="m17424,27144l17364,27151,17301,27177,17247,27218,17207,27265,17176,27331,17171,27365,17171,27382,17196,27449,17250,27496,17320,27514,17339,27514,17398,27501,17458,27467,17507,27423,17542,27374,17566,27307,17568,27274,17566,27258,17537,27194,17479,27155,17424,27144xe" filled="true" fillcolor="#ffffff" stroked="false">
                <v:path arrowok="t"/>
                <v:fill type="solid"/>
              </v:shape>
            </v:group>
            <v:group style="position:absolute;left:16908;top:26542;width:391;height:358" coordorigin="16908,26542" coordsize="391,358">
              <v:shape style="position:absolute;left:16908;top:26542;width:391;height:358" coordorigin="16908,26542" coordsize="391,358" path="m17134,26542l17073,26552,17012,26583,16963,26625,16921,26690,16908,26758,16909,26775,16936,26840,16991,26884,17064,26899,17084,26899,17145,26884,17203,26852,17249,26809,17288,26743,17298,26690,17298,26673,17278,26609,17226,26561,17154,26542,17134,26542xe" filled="true" fillcolor="#ffffff" stroked="false">
                <v:path arrowok="t"/>
                <v:fill type="solid"/>
              </v:shape>
            </v:group>
            <v:group style="position:absolute;left:16656;top:25957;width:381;height:345" coordorigin="16656,25957" coordsize="381,345">
              <v:shape style="position:absolute;left:16656;top:25957;width:381;height:345" coordorigin="16656,25957" coordsize="381,345" path="m16871,25957l16810,25967,16750,25996,16703,26037,16665,26102,16656,26155,16657,26172,16684,26239,16739,26285,16812,26302,16832,26301,16893,26288,16952,26252,16996,26208,17030,26142,17036,26108,17036,26092,17015,26028,16963,25979,16891,25958,16871,25957xe" filled="true" fillcolor="#ffffff" stroked="false">
                <v:path arrowok="t"/>
                <v:fill type="solid"/>
              </v:shape>
            </v:group>
            <v:group style="position:absolute;left:16419;top:25391;width:361;height:326" coordorigin="16419,25391" coordsize="361,326">
              <v:shape style="position:absolute;left:16419;top:25391;width:361;height:326" coordorigin="16419,25391" coordsize="361,326" path="m16613,25391l16552,25402,16493,25435,16451,25478,16421,25544,16419,25579,16421,25597,16456,25664,16517,25705,16573,25717,16592,25717,16651,25704,16708,25670,16749,25626,16777,25559,16779,25541,16779,25524,16759,25463,16706,25413,16633,25392,16613,25391xe" filled="true" fillcolor="#ffffff" stroked="false">
                <v:path arrowok="t"/>
                <v:fill type="solid"/>
              </v:shape>
            </v:group>
            <v:group style="position:absolute;left:16195;top:24839;width:336;height:306" coordorigin="16195,24839" coordsize="336,306">
              <v:shape style="position:absolute;left:16195;top:24839;width:336;height:306" coordorigin="16195,24839" coordsize="336,306" path="m16363,24839l16301,24855,16247,24890,16204,24952,16195,25004,16196,25022,16231,25091,16293,25133,16349,25144,16368,25143,16429,25126,16481,25089,16522,25026,16531,24974,16529,24957,16500,24896,16440,24852,16363,24839xe" filled="true" fillcolor="#ffffff" stroked="false">
                <v:path arrowok="t"/>
                <v:fill type="solid"/>
              </v:shape>
            </v:group>
            <v:group style="position:absolute;left:15983;top:24296;width:310;height:286" coordorigin="15983,24296" coordsize="310,286">
              <v:shape style="position:absolute;left:15983;top:24296;width:310;height:286" coordorigin="15983,24296" coordsize="310,286" path="m16145,24296l16085,24305,16032,24335,15990,24398,15983,24434,15983,24453,16006,24511,16063,24563,16136,24581,16155,24580,16216,24557,16262,24517,16291,24452,16293,24434,16291,24417,16263,24353,16202,24308,16145,24296xe" filled="true" fillcolor="#ffffff" stroked="false">
                <v:path arrowok="t"/>
                <v:fill type="solid"/>
              </v:shape>
            </v:group>
            <v:group style="position:absolute;left:15785;top:23761;width:280;height:265" coordorigin="15785,23761" coordsize="280,265">
              <v:shape style="position:absolute;left:15785;top:23761;width:280;height:265" coordorigin="15785,23761" coordsize="280,265" path="m15916,23761l15854,23781,15799,23836,15785,23888,15786,23906,15809,23962,15868,24012,15923,24025,15943,24024,16002,24002,16053,23945,16065,23892,16063,23874,16036,23816,15974,23771,15916,23761xe" filled="true" fillcolor="#ffffff" stroked="false">
                <v:path arrowok="t"/>
                <v:fill type="solid"/>
              </v:shape>
            </v:group>
            <v:group style="position:absolute;left:15602;top:23231;width:247;height:242" coordorigin="15602,23231" coordsize="247,242">
              <v:shape style="position:absolute;left:15602;top:23231;width:247;height:242" coordorigin="15602,23231" coordsize="247,242" path="m15719,23231l15658,23249,15609,23307,15602,23343,15603,23362,15626,23417,15688,23464,15725,23472,15745,23471,15801,23450,15844,23389,15848,23351,15845,23332,15807,23268,15738,23233,15719,23231xe" filled="true" fillcolor="#ffffff" stroked="false">
                <v:path arrowok="t"/>
                <v:fill type="solid"/>
              </v:shape>
            </v:group>
            <v:group style="position:absolute;left:15437;top:22721;width:213;height:205" coordorigin="15437,22721" coordsize="213,205">
              <v:shape style="position:absolute;left:15437;top:22721;width:213;height:205" coordorigin="15437,22721" coordsize="213,205" path="m15538,22721l15478,22739,15438,22802,15437,22821,15439,22840,15472,22894,15541,22926,15560,22925,15619,22895,15649,22830,15648,22812,15610,22748,15538,22721xe" filled="true" fillcolor="#ffffff" stroked="false">
                <v:path arrowok="t"/>
                <v:fill type="solid"/>
              </v:shape>
            </v:group>
            <v:group style="position:absolute;left:15293;top:22226;width:183;height:182" coordorigin="15293,22226" coordsize="183,182">
              <v:shape style="position:absolute;left:15293;top:22226;width:183;height:182" coordorigin="15293,22226" coordsize="183,182" path="m15382,22226l15325,22243,15293,22310,15296,22331,15329,22383,15401,22407,15423,22401,15473,22344,15475,22326,15473,22306,15437,22248,15382,22226xe" filled="true" fillcolor="#ffffff" stroked="false">
                <v:path arrowok="t"/>
                <v:fill type="solid"/>
              </v:shape>
            </v:group>
            <v:group style="position:absolute;left:15162;top:21724;width:156;height:164" coordorigin="15162,21724" coordsize="156,164">
              <v:shape style="position:absolute;left:15162;top:21724;width:156;height:164" coordorigin="15162,21724" coordsize="156,164" path="m15225,21724l15166,21772,15162,21791,15164,21812,15197,21867,15250,21888,15273,21882,15291,21872,15305,21858,15314,21842,15318,21823,15317,21803,15281,21742,15225,21724xe" filled="true" fillcolor="#ffffff" stroked="false">
                <v:path arrowok="t"/>
                <v:fill type="solid"/>
              </v:shape>
            </v:group>
            <v:group style="position:absolute;left:15049;top:21218;width:126;height:141" coordorigin="15049,21218" coordsize="126,141">
              <v:shape style="position:absolute;left:15049;top:21218;width:126;height:141" coordorigin="15049,21218" coordsize="126,141" path="m15100,21218l15080,21224,15065,21236,15054,21252,15049,21272,15051,21293,15085,21347,15122,21359,15143,21353,15159,21341,15170,21326,15175,21307,15174,21286,15137,21229,15100,21218xe" filled="true" fillcolor="#ffffff" stroked="false">
                <v:path arrowok="t"/>
                <v:fill type="solid"/>
              </v:shape>
            </v:group>
            <v:group style="position:absolute;left:14952;top:20703;width:98;height:117" coordorigin="14952,20703" coordsize="98,117">
              <v:shape style="position:absolute;left:14952;top:20703;width:98;height:117" coordorigin="14952,20703" coordsize="98,117" path="m14992,20703l14973,20709,14959,20723,14952,20741,14952,20764,14959,20786,14972,20804,14988,20815,15006,20820,15027,20814,15041,20801,15049,20783,15049,20761,15048,20758,15041,20736,15028,20719,15011,20707,14992,20703xe" filled="true" fillcolor="#ffffff" stroked="false">
                <v:path arrowok="t"/>
                <v:fill type="solid"/>
              </v:shape>
            </v:group>
            <v:group style="position:absolute;left:14868;top:20175;width:76;height:95" coordorigin="14868,20175" coordsize="76,95">
              <v:shape style="position:absolute;left:14868;top:20175;width:76;height:95" coordorigin="14868,20175" coordsize="76,95" path="m14903,20175l14883,20181,14871,20196,14868,20218,14875,20242,14888,20260,14904,20269,14926,20263,14939,20249,14943,20229,14943,20220,14935,20198,14921,20182,14903,20175xe" filled="true" fillcolor="#ffffff" stroked="false">
                <v:path arrowok="t"/>
                <v:fill type="solid"/>
              </v:shape>
            </v:group>
            <v:group style="position:absolute;left:14802;top:19633;width:53;height:67" coordorigin="14802,19633" coordsize="53,67">
              <v:shape style="position:absolute;left:14802;top:19633;width:53;height:67" coordorigin="14802,19633" coordsize="53,67" path="m14830,19633l14810,19640,14802,19659,14809,19685,14821,19700,14843,19696,14854,19681,14854,19667,14846,19645,14830,19633xe" filled="true" fillcolor="#ffffff" stroked="false">
                <v:path arrowok="t"/>
                <v:fill type="solid"/>
              </v:shape>
            </v:group>
            <v:group style="position:absolute;left:14754;top:19076;width:30;height:41" coordorigin="14754,19076" coordsize="30,41">
              <v:shape style="position:absolute;left:14754;top:19076;width:30;height:41" coordorigin="14754,19076" coordsize="30,41" path="m14775,19076l14760,19076,14754,19085,14756,19107,14763,19116,14779,19116,14784,19107,14783,19096,14782,19085,14775,19076xe" filled="true" fillcolor="#ffffff" stroked="false">
                <v:path arrowok="t"/>
                <v:fill type="solid"/>
              </v:shape>
            </v:group>
            <v:group style="position:absolute;left:14725;top:18497;width:9;height:13" coordorigin="14725,18497" coordsize="9,13">
              <v:shape style="position:absolute;left:14725;top:18497;width:9;height:13" coordorigin="14725,18497" coordsize="9,13" path="m14731,18497l14727,18497,14725,18500,14726,18506,14728,18509,14732,18509,14734,18506,14734,18499,14731,18497xe" filled="true" fillcolor="#ffffff" stroked="false">
                <v:path arrowok="t"/>
                <v:fill type="solid"/>
              </v:shape>
            </v:group>
            <v:group style="position:absolute;left:20519;top:31498;width:219;height:162" coordorigin="20519,31498" coordsize="219,162">
              <v:shape style="position:absolute;left:20519;top:31498;width:219;height:162" coordorigin="20519,31498" coordsize="219,162" path="m20678,31498l20603,31527,20555,31581,20526,31636,20519,31660,20708,31660,20736,31589,20738,31571,20737,31555,20694,31500,20678,31498xe" filled="true" fillcolor="#ffffff" stroked="false">
                <v:path arrowok="t"/>
                <v:fill type="solid"/>
              </v:shape>
            </v:group>
            <v:group style="position:absolute;left:20105;top:30702;width:257;height:283" coordorigin="20105,30702" coordsize="257,283">
              <v:shape style="position:absolute;left:20105;top:30702;width:257;height:283" coordorigin="20105,30702" coordsize="257,283" path="m20283,30702l20207,30730,20156,30778,20122,30832,20105,30903,20106,30920,20145,30975,20176,30985,20193,30985,20267,30953,20316,30900,20347,30845,20361,30777,20360,30762,20316,30706,20283,30702xe" filled="true" fillcolor="#ffffff" stroked="false">
                <v:path arrowok="t"/>
                <v:fill type="solid"/>
              </v:shape>
            </v:group>
            <v:group style="position:absolute;left:19696;top:29939;width:292;height:314" coordorigin="19696,29939" coordsize="292,314">
              <v:shape style="position:absolute;left:19696;top:29939;width:292;height:314" coordorigin="19696,29939" coordsize="292,314" path="m19909,29939l19833,29957,19776,29997,19733,30048,19706,30102,19696,30155,19696,30171,19725,30230,19788,30253,19806,30251,19863,30231,19918,30184,19957,30131,19985,30060,19988,30027,19986,30012,19955,29956,19909,29939xe" filled="true" fillcolor="#ffffff" stroked="false">
                <v:path arrowok="t"/>
                <v:fill type="solid"/>
              </v:shape>
            </v:group>
            <v:group style="position:absolute;left:19296;top:29215;width:317;height:331" coordorigin="19296,29215" coordsize="317,331">
              <v:shape style="position:absolute;left:19296;top:29215;width:317;height:331" coordorigin="19296,29215" coordsize="317,331" path="m19514,29215l19436,29235,19379,29275,19336,29324,19308,29378,19296,29448,19298,29464,19329,29522,19392,29546,19410,29545,19469,29529,19526,29489,19570,29438,19599,29385,19613,29315,19611,29299,19577,29235,19514,29215xe" filled="true" fillcolor="#ffffff" stroked="false">
                <v:path arrowok="t"/>
                <v:fill type="solid"/>
              </v:shape>
            </v:group>
            <v:group style="position:absolute;left:18905;top:28523;width:334;height:341" coordorigin="18905,28523" coordsize="334,341">
              <v:shape style="position:absolute;left:18905;top:28523;width:334;height:341" coordorigin="18905,28523" coordsize="334,341" path="m19118,28523l19059,28537,19000,28573,18953,28623,18922,28675,18905,28744,18905,28760,18927,28820,18983,28858,19018,28863,19037,28862,19096,28844,19152,28805,19196,28756,19225,28703,19239,28633,19238,28616,19213,28558,19155,28525,19118,28523xe" filled="true" fillcolor="#ffffff" stroked="false">
                <v:path arrowok="t"/>
                <v:fill type="solid"/>
              </v:shape>
            </v:group>
            <v:group style="position:absolute;left:18565;top:27894;width:339;height:332" coordorigin="18565,27894" coordsize="339,332">
              <v:shape style="position:absolute;left:18565;top:27894;width:339;height:332" coordorigin="18565,27894" coordsize="339,332" path="m18808,27894l18728,27910,18667,27946,18619,27994,18585,28045,18565,28113,18565,28129,18567,28145,18596,28200,18657,28226,18676,28226,18695,28224,18756,28204,18815,28161,18860,28110,18896,28041,18904,27992,18903,27977,18871,27917,18808,27894xe" filled="true" fillcolor="#ffffff" stroked="false">
                <v:path arrowok="t"/>
                <v:fill type="solid"/>
              </v:shape>
            </v:group>
            <v:group style="position:absolute;left:18248;top:27299;width:348;height:329" coordorigin="18248,27299" coordsize="348,329">
              <v:shape style="position:absolute;left:18248;top:27299;width:348;height:329" coordorigin="18248,27299" coordsize="348,329" path="m18481,27299l18421,27310,18358,27341,18308,27384,18272,27433,18249,27503,18248,27520,18250,27537,18279,27596,18340,27626,18358,27628,18377,27627,18437,27613,18497,27577,18545,27530,18578,27479,18596,27411,18596,27395,18574,27338,18518,27303,18481,27299xe" filled="true" fillcolor="#ffffff" stroked="false">
                <v:path arrowok="t"/>
                <v:fill type="solid"/>
              </v:shape>
            </v:group>
            <v:group style="position:absolute;left:17942;top:26726;width:352;height:323" coordorigin="17942,26726" coordsize="352,323">
              <v:shape style="position:absolute;left:17942;top:26726;width:352;height:323" coordorigin="17942,26726" coordsize="352,323" path="m18178,26726l18118,26734,18055,26761,18004,26802,17967,26851,17943,26920,17942,26937,17943,26953,17973,27013,18034,27045,18071,27048,18090,27047,18151,27029,18210,26990,18254,26943,18288,26875,18294,26842,18294,26826,18271,26768,18215,26732,18178,26726xe" filled="true" fillcolor="#ffffff" stroked="false">
                <v:path arrowok="t"/>
                <v:fill type="solid"/>
              </v:shape>
            </v:group>
            <v:group style="position:absolute;left:17648;top:26173;width:348;height:311" coordorigin="17648,26173" coordsize="348,311">
              <v:shape style="position:absolute;left:17648;top:26173;width:348;height:311" coordorigin="17648,26173" coordsize="348,311" path="m17859,26173l17798,26185,17738,26216,17691,26258,17654,26325,17648,26360,17648,26377,17677,26441,17737,26478,17773,26483,17792,26483,17852,26469,17911,26433,17957,26387,17991,26321,17996,26288,17995,26272,17961,26206,17898,26176,17859,26173xe" filled="true" fillcolor="#ffffff" stroked="false">
                <v:path arrowok="t"/>
                <v:fill type="solid"/>
              </v:shape>
            </v:group>
            <v:group style="position:absolute;left:17366;top:25637;width:337;height:296" coordorigin="17366,25637" coordsize="337,296">
              <v:shape style="position:absolute;left:17366;top:25637;width:337;height:296" coordorigin="17366,25637" coordsize="337,296" path="m17566,25637l17505,25648,17444,25680,17399,25725,17369,25790,17366,25824,17369,25840,17408,25900,17474,25929,17492,25932,17512,25932,17571,25919,17629,25885,17672,25839,17701,25773,17703,25756,17702,25739,17668,25671,17605,25640,17566,25637xe" filled="true" fillcolor="#ffffff" stroked="false">
                <v:path arrowok="t"/>
                <v:fill type="solid"/>
              </v:shape>
            </v:group>
            <v:group style="position:absolute;left:17098;top:25113;width:320;height:278" coordorigin="17098,25113" coordsize="320,278">
              <v:shape style="position:absolute;left:17098;top:25113;width:320;height:278" coordorigin="17098,25113" coordsize="320,278" path="m17280,25113l17218,25124,17161,25155,17111,25215,17098,25267,17098,25284,17128,25349,17190,25385,17228,25391,17248,25390,17308,25375,17364,25337,17408,25274,17417,25224,17415,25207,17383,25149,17319,25117,17280,25113xe" filled="true" fillcolor="#ffffff" stroked="false">
                <v:path arrowok="t"/>
                <v:fill type="solid"/>
              </v:shape>
            </v:group>
            <v:group style="position:absolute;left:16841;top:24598;width:300;height:261" coordorigin="16841,24598" coordsize="300,261">
              <v:shape style="position:absolute;left:16841;top:24598;width:300;height:261" coordorigin="16841,24598" coordsize="300,261" path="m17003,24598l16942,24610,16887,24645,16846,24708,16841,24742,16843,24760,16882,24824,16949,24856,16987,24859,17006,24856,17065,24834,17111,24794,17140,24727,17141,24710,17139,24693,17108,24636,17042,24602,17003,24598xe" filled="true" fillcolor="#ffffff" stroked="false">
                <v:path arrowok="t"/>
                <v:fill type="solid"/>
              </v:shape>
            </v:group>
            <v:group style="position:absolute;left:16599;top:24091;width:276;height:242" coordorigin="16599,24091" coordsize="276,242">
              <v:shape style="position:absolute;left:16599;top:24091;width:276;height:242" coordorigin="16599,24091" coordsize="276,242" path="m16736,24091l16675,24107,16626,24146,16599,24212,16600,24229,16639,24296,16705,24330,16724,24332,16743,24332,16802,24314,16849,24274,16875,24208,16874,24191,16842,24129,16776,24094,16736,24091xe" filled="true" fillcolor="#ffffff" stroked="false">
                <v:path arrowok="t"/>
                <v:fill type="solid"/>
              </v:shape>
            </v:group>
            <v:group style="position:absolute;left:16371;top:23586;width:250;height:224" coordorigin="16371,23586" coordsize="250,224">
              <v:shape style="position:absolute;left:16371;top:23586;width:250;height:224" coordorigin="16371,23586" coordsize="250,224" path="m16502,23586l16440,23599,16392,23637,16371,23703,16373,23721,16414,23783,16485,23809,16505,23809,16567,23786,16615,23727,16620,23693,16618,23676,16589,23624,16521,23588,16502,23586xe" filled="true" fillcolor="#ffffff" stroked="false">
                <v:path arrowok="t"/>
                <v:fill type="solid"/>
              </v:shape>
            </v:group>
            <v:group style="position:absolute;left:16157;top:23083;width:221;height:205" coordorigin="16157,23083" coordsize="221,205">
              <v:shape style="position:absolute;left:16157;top:23083;width:221;height:205" coordorigin="16157,23083" coordsize="221,205" path="m16259,23083l16199,23104,16159,23164,16157,23182,16159,23200,16195,23255,16262,23286,16280,23287,16299,23284,16353,23251,16378,23185,16375,23167,16333,23106,16259,23083xe" filled="true" fillcolor="#ffffff" stroked="false">
                <v:path arrowok="t"/>
                <v:fill type="solid"/>
              </v:shape>
            </v:group>
            <v:group style="position:absolute;left:15965;top:22599;width:190;height:171" coordorigin="15965,22599" coordsize="190,171">
              <v:shape style="position:absolute;left:15965;top:22599;width:190;height:171" coordorigin="15965,22599" coordsize="190,171" path="m16055,22599l15996,22620,15965,22684,15968,22703,16005,22751,16059,22769,16078,22769,16135,22736,16155,22688,16153,22670,16111,22615,16055,22599xe" filled="true" fillcolor="#ffffff" stroked="false">
                <v:path arrowok="t"/>
                <v:fill type="solid"/>
              </v:shape>
            </v:group>
            <v:group style="position:absolute;left:15799;top:22132;width:162;height:152" coordorigin="15799,22132" coordsize="162,152">
              <v:shape style="position:absolute;left:15799;top:22132;width:162;height:152" coordorigin="15799,22132" coordsize="162,152" path="m15880,22132l15822,22150,15799,22199,15801,22218,15838,22268,15893,22283,15916,22275,15934,22265,15948,22251,15957,22235,15960,22218,15959,22200,15918,22144,15880,22132xe" filled="true" fillcolor="#ffffff" stroked="false">
                <v:path arrowok="t"/>
                <v:fill type="solid"/>
              </v:shape>
            </v:group>
            <v:group style="position:absolute;left:15650;top:21656;width:133;height:133" coordorigin="15650,21656" coordsize="133,133">
              <v:shape style="position:absolute;left:15650;top:21656;width:133;height:133" coordorigin="15650,21656" coordsize="133,133" path="m15703,21656l15682,21663,15665,21674,15655,21690,15650,21708,15651,21727,15688,21778,15724,21789,15747,21782,15765,21771,15777,21757,15782,21740,15783,21721,15780,21710,15741,21665,15703,21656xe" filled="true" fillcolor="#ffffff" stroked="false">
                <v:path arrowok="t"/>
                <v:fill type="solid"/>
              </v:shape>
            </v:group>
            <v:group style="position:absolute;left:15517;top:21171;width:106;height:113" coordorigin="15517,21171" coordsize="106,113">
              <v:shape style="position:absolute;left:15517;top:21171;width:106;height:113" coordorigin="15517,21171" coordsize="106,113" path="m15561,21171l15540,21178,15526,21190,15518,21207,15517,21227,15526,21250,15539,21267,15555,21278,15573,21283,15596,21277,15612,21265,15621,21250,15623,21231,15621,21220,15612,21200,15598,21185,15581,21175,15561,21171xe" filled="true" fillcolor="#ffffff" stroked="false">
                <v:path arrowok="t"/>
                <v:fill type="solid"/>
              </v:shape>
            </v:group>
            <v:group style="position:absolute;left:15400;top:20672;width:84;height:92" coordorigin="15400,20672" coordsize="84,92">
              <v:shape style="position:absolute;left:15400;top:20672;width:84;height:92" coordorigin="15400,20672" coordsize="84,92" path="m15440,20672l15418,20678,15405,20692,15400,20711,15408,20736,15421,20754,15436,20764,15462,20759,15477,20747,15484,20730,15482,20715,15473,20694,15459,20680,15440,20672xe" filled="true" fillcolor="#ffffff" stroked="false">
                <v:path arrowok="t"/>
                <v:fill type="solid"/>
              </v:shape>
            </v:group>
            <v:group style="position:absolute;left:15305;top:20160;width:59;height:71" coordorigin="15305,20160" coordsize="59,71">
              <v:shape style="position:absolute;left:15305;top:20160;width:59;height:71" coordorigin="15305,20160" coordsize="59,71" path="m15336,20160l15314,20166,15305,20183,15312,20210,15324,20225,15339,20230,15356,20222,15363,20202,15362,20192,15353,20172,15336,20160xe" filled="true" fillcolor="#ffffff" stroked="false">
                <v:path arrowok="t"/>
                <v:fill type="solid"/>
              </v:shape>
            </v:group>
            <v:group style="position:absolute;left:15224;top:19626;width:41;height:51" coordorigin="15224,19626" coordsize="41,51">
              <v:shape style="position:absolute;left:15224;top:19626;width:41;height:51" coordorigin="15224,19626" coordsize="41,51" path="m15251,19626l15231,19627,15224,19639,15226,19652,15228,19666,15238,19676,15248,19676,15258,19675,15265,19664,15263,19650,15261,19637,15251,19626xe" filled="true" fillcolor="#ffffff" stroked="false">
                <v:path arrowok="t"/>
                <v:fill type="solid"/>
              </v:shape>
            </v:group>
            <v:group style="position:absolute;left:15168;top:19075;width:18;height:24" coordorigin="15168,19075" coordsize="18,24">
              <v:shape style="position:absolute;left:15168;top:19075;width:18;height:24" coordorigin="15168,19075" coordsize="18,24" path="m15180,19075l15176,19075,15171,19075,15168,19080,15169,19087,15169,19093,15173,19098,15178,19098,15183,19098,15186,19093,15185,19086,15184,19080,15180,19075xe" filled="true" fillcolor="#ffffff" stroked="false">
                <v:path arrowok="t"/>
                <v:fill type="solid"/>
              </v:shape>
            </v:group>
            <v:group style="position:absolute;left:21947;top:31312;width:133;height:167" coordorigin="21947,31312" coordsize="133,167">
              <v:shape style="position:absolute;left:21947;top:31312;width:133;height:167" coordorigin="21947,31312" coordsize="133,167" path="m22051,31312l21983,31355,21952,31413,21947,31446,21949,31459,21960,31472,21973,31478,21988,31478,22004,31472,22053,31426,22078,31369,22080,31351,22078,31336,22074,31326,22064,31316,22051,31312xe" filled="true" fillcolor="#ffffff" stroked="false">
                <v:path arrowok="t"/>
                <v:fill type="solid"/>
              </v:shape>
            </v:group>
            <v:group style="position:absolute;left:21503;top:30552;width:172;height:207" coordorigin="21503,30552" coordsize="172,207">
              <v:shape style="position:absolute;left:21503;top:30552;width:172;height:207" coordorigin="21503,30552" coordsize="172,207" path="m21630,30552l21559,30591,21519,30648,21503,30703,21503,30719,21506,30733,21517,30746,21529,30755,21544,30758,21560,30757,21629,30709,21664,30651,21675,30599,21673,30585,21630,30552xe" filled="true" fillcolor="#ffffff" stroked="false">
                <v:path arrowok="t"/>
                <v:fill type="solid"/>
              </v:shape>
            </v:group>
            <v:group style="position:absolute;left:21058;top:29827;width:213;height:244" coordorigin="21058,29827" coordsize="213,244">
              <v:shape style="position:absolute;left:21058;top:29827;width:213;height:244" coordorigin="21058,29827" coordsize="213,244" path="m21224,29827l21154,29849,21102,29901,21070,29958,21058,30009,21059,30024,21099,30069,21115,30071,21131,30070,21201,30031,21244,29974,21267,29918,21271,29885,21269,29870,21224,29827xe" filled="true" fillcolor="#ffffff" stroked="false">
                <v:path arrowok="t"/>
                <v:fill type="solid"/>
              </v:shape>
            </v:group>
            <v:group style="position:absolute;left:20622;top:29142;width:239;height:264" coordorigin="20622,29142" coordsize="239,264">
              <v:shape style="position:absolute;left:20622;top:29142;width:239;height:264" coordorigin="20622,29142" coordsize="239,264" path="m20796,29142l20723,29168,20671,29218,20637,29274,20622,29342,20624,29357,20666,29402,20698,29405,20715,29402,20770,29375,20818,29324,20849,29268,20861,29215,20860,29199,20826,29148,20796,29142xe" filled="true" fillcolor="#ffffff" stroked="false">
                <v:path arrowok="t"/>
                <v:fill type="solid"/>
              </v:shape>
            </v:group>
            <v:group style="position:absolute;left:20187;top:28485;width:267;height:283" coordorigin="20187,28485" coordsize="267,283">
              <v:shape style="position:absolute;left:20187;top:28485;width:267;height:283" coordorigin="20187,28485" coordsize="267,283" path="m20369,28485l20294,28513,20241,28562,20205,28617,20187,28686,20188,28702,20219,28754,20265,28768,20283,28767,20357,28734,20406,28685,20439,28630,20453,28559,20451,28543,20417,28494,20369,28485xe" filled="true" fillcolor="#ffffff" stroked="false">
                <v:path arrowok="t"/>
                <v:fill type="solid"/>
              </v:shape>
            </v:group>
            <v:group style="position:absolute;left:19758;top:27857;width:289;height:295" coordorigin="19758,27857" coordsize="289,295">
              <v:shape style="position:absolute;left:19758;top:27857;width:289;height:295" coordorigin="19758,27857" coordsize="289,295" path="m19960,27857l19884,27877,19828,27919,19787,27971,19760,28042,19758,28059,19759,28076,19791,28132,19855,28151,19873,28149,19947,28116,19997,28068,20030,28014,20046,27943,20045,27927,20007,27869,19960,27857xe" filled="true" fillcolor="#ffffff" stroked="false">
                <v:path arrowok="t"/>
                <v:fill type="solid"/>
              </v:shape>
            </v:group>
            <v:group style="position:absolute;left:19388;top:27291;width:295;height:289" coordorigin="19388,27291" coordsize="295,289">
              <v:shape style="position:absolute;left:19388;top:27291;width:295;height:289" coordorigin="19388,27291" coordsize="295,289" path="m19602,27291l19525,27313,19467,27354,19422,27405,19391,27475,19388,27508,19390,27522,19430,27571,19479,27580,19498,27578,19555,27556,19612,27509,19654,27455,19681,27387,19682,27371,19682,27357,19649,27302,19602,27291xe" filled="true" fillcolor="#ffffff" stroked="false">
                <v:path arrowok="t"/>
                <v:fill type="solid"/>
              </v:shape>
            </v:group>
            <v:group style="position:absolute;left:19046;top:26762;width:299;height:281" coordorigin="19046,26762" coordsize="299,281">
              <v:shape style="position:absolute;left:19046;top:26762;width:299;height:281" coordorigin="19046,26762" coordsize="299,281" path="m19262,26762l19184,26780,19124,26819,19079,26869,19048,26938,19046,26954,19046,26970,19076,27024,19141,27043,19160,27041,19218,27020,19276,26975,19318,26923,19344,26856,19345,26840,19344,26826,19310,26775,19262,26762xe" filled="true" fillcolor="#ffffff" stroked="false">
                <v:path arrowok="t"/>
                <v:fill type="solid"/>
              </v:shape>
            </v:group>
            <v:group style="position:absolute;left:18711;top:26249;width:302;height:274" coordorigin="18711,26249" coordsize="302,274">
              <v:shape style="position:absolute;left:18711;top:26249;width:302;height:274" coordorigin="18711,26249" coordsize="302,274" path="m18929,26249l18849,26264,18788,26301,18743,26349,18713,26417,18711,26433,18712,26449,18744,26503,18810,26522,18830,26521,18890,26501,18948,26458,18989,26407,19013,26341,19013,26325,19011,26311,18963,26256,18929,26249xe" filled="true" fillcolor="#ffffff" stroked="false">
                <v:path arrowok="t"/>
                <v:fill type="solid"/>
              </v:shape>
            </v:group>
            <v:group style="position:absolute;left:18387;top:25751;width:301;height:263" coordorigin="18387,25751" coordsize="301,263">
              <v:shape style="position:absolute;left:18387;top:25751;width:301;height:263" coordorigin="18387,25751" coordsize="301,263" path="m18582,25751l18520,25764,18460,25798,18415,25845,18388,25912,18387,25929,18389,25945,18432,25998,18502,26013,18521,26011,18581,25989,18637,25943,18672,25893,18687,25829,18685,25815,18636,25760,18582,25751xe" filled="true" fillcolor="#ffffff" stroked="false">
                <v:path arrowok="t"/>
                <v:fill type="solid"/>
              </v:shape>
            </v:group>
            <v:group style="position:absolute;left:18075;top:25266;width:293;height:250" coordorigin="18075,25266" coordsize="293,250">
              <v:shape style="position:absolute;left:18075;top:25266;width:293;height:250" coordorigin="18075,25266" coordsize="293,250" path="m18260,25266l18199,25277,18138,25314,18096,25361,18075,25425,18076,25441,18109,25494,18177,25515,18197,25515,18258,25497,18314,25459,18352,25411,18367,25360,18366,25344,18330,25285,18260,25266xe" filled="true" fillcolor="#ffffff" stroked="false">
                <v:path arrowok="t"/>
                <v:fill type="solid"/>
              </v:shape>
            </v:group>
            <v:group style="position:absolute;left:17774;top:24789;width:280;height:235" coordorigin="17774,24789" coordsize="280,235">
              <v:shape style="position:absolute;left:17774;top:24789;width:280;height:235" coordorigin="17774,24789" coordsize="280,235" path="m17948,24789l17886,24799,17827,24834,17789,24880,17774,24929,17775,24946,17809,25001,17877,25024,17897,25024,17959,25007,18014,24965,18052,24901,18054,24885,18054,24869,18018,24810,17948,24789xe" filled="true" fillcolor="#ffffff" stroked="false">
                <v:path arrowok="t"/>
                <v:fill type="solid"/>
              </v:shape>
            </v:group>
            <v:group style="position:absolute;left:17488;top:24319;width:263;height:218" coordorigin="17488,24319" coordsize="263,218">
              <v:shape style="position:absolute;left:17488;top:24319;width:263;height:218" coordorigin="17488,24319" coordsize="263,218" path="m17644,24319l17582,24329,17525,24369,17489,24431,17488,24447,17490,24463,17534,24519,17605,24537,17625,24535,17685,24511,17731,24468,17750,24403,17747,24387,17699,24332,17644,24319xe" filled="true" fillcolor="#ffffff" stroked="false">
                <v:path arrowok="t"/>
                <v:fill type="solid"/>
              </v:shape>
            </v:group>
            <v:group style="position:absolute;left:17216;top:23852;width:241;height:201" coordorigin="17216,23852" coordsize="241,201">
              <v:shape style="position:absolute;left:17216;top:23852;width:241;height:201" coordorigin="17216,23852" coordsize="241,201" path="m17350,23852l17289,23864,17239,23901,17216,23967,17219,23985,17265,24038,17320,24052,17340,24052,17401,24030,17443,23987,17457,23938,17454,23921,17406,23866,17350,23852xe" filled="true" fillcolor="#ffffff" stroked="false">
                <v:path arrowok="t"/>
                <v:fill type="solid"/>
              </v:shape>
            </v:group>
            <v:group style="position:absolute;left:16959;top:23385;width:217;height:183" coordorigin="16959,23385" coordsize="217,183">
              <v:shape style="position:absolute;left:16959;top:23385;width:217;height:183" coordorigin="16959,23385" coordsize="217,183" path="m17068,23385l17008,23402,16961,23460,16959,23477,16960,23494,17005,23552,17060,23568,17080,23567,17139,23539,17175,23478,17174,23461,17141,23408,17068,23385xe" filled="true" fillcolor="#ffffff" stroked="false">
                <v:path arrowok="t"/>
                <v:fill type="solid"/>
              </v:shape>
            </v:group>
            <v:group style="position:absolute;left:16716;top:22913;width:194;height:169" coordorigin="16716,22913" coordsize="194,169">
              <v:shape style="position:absolute;left:16716;top:22913;width:194;height:169" coordorigin="16716,22913" coordsize="194,169" path="m16803,22913l16744,22937,16716,23000,16719,23018,16759,23064,16812,23081,16831,23080,16897,23040,16909,23006,16908,22988,16876,22936,16803,22913xe" filled="true" fillcolor="#ffffff" stroked="false">
                <v:path arrowok="t"/>
                <v:fill type="solid"/>
              </v:shape>
            </v:group>
            <v:group style="position:absolute;left:16498;top:22460;width:164;height:137" coordorigin="16498,22460" coordsize="164,137">
              <v:shape style="position:absolute;left:16498;top:22460;width:164;height:137" coordorigin="16498,22460" coordsize="164,137" path="m16575,22460l16517,22484,16498,22532,16503,22550,16562,22595,16582,22597,16602,22595,16653,22559,16662,22527,16658,22510,16614,22467,16575,22460xe" filled="true" fillcolor="#ffffff" stroked="false">
                <v:path arrowok="t"/>
                <v:fill type="solid"/>
              </v:shape>
            </v:group>
            <v:group style="position:absolute;left:16309;top:22023;width:138;height:121" coordorigin="16309,22023" coordsize="138,121">
              <v:shape style="position:absolute;left:16309;top:22023;width:138;height:121" coordorigin="16309,22023" coordsize="138,121" path="m16381,22023l16323,22043,16309,22075,16311,22093,16371,22142,16390,22143,16413,22135,16431,22123,16442,22109,16447,22093,16446,22076,16400,22027,16381,22023xe" filled="true" fillcolor="#ffffff" stroked="false">
                <v:path arrowok="t"/>
                <v:fill type="solid"/>
              </v:shape>
            </v:group>
            <v:group style="position:absolute;left:16140;top:21574;width:110;height:104" coordorigin="16140,21574" coordsize="110,104">
              <v:shape style="position:absolute;left:16140;top:21574;width:110;height:104" coordorigin="16140,21574" coordsize="110,104" path="m16183,21574l16162,21582,16147,21595,16140,21611,16140,21629,16150,21650,16164,21665,16181,21674,16199,21678,16223,21670,16239,21659,16248,21644,16250,21627,16247,21615,16236,21598,16221,21584,16203,21576,16183,21574xe" filled="true" fillcolor="#ffffff" stroked="false">
                <v:path arrowok="t"/>
                <v:fill type="solid"/>
              </v:shape>
            </v:group>
            <v:group style="position:absolute;left:15985;top:21111;width:89;height:88" coordorigin="15985,21111" coordsize="89,88">
              <v:shape style="position:absolute;left:15985;top:21111;width:89;height:88" coordorigin="15985,21111" coordsize="89,88" path="m16027,21111l16004,21118,15990,21131,15985,21148,15995,21172,16009,21188,16025,21197,16042,21199,16060,21191,16071,21176,16074,21157,16072,21148,16061,21130,16045,21117,16027,21111xe" filled="true" fillcolor="#ffffff" stroked="false">
                <v:path arrowok="t"/>
                <v:fill type="solid"/>
              </v:shape>
            </v:group>
            <v:group style="position:absolute;left:15854;top:20634;width:63;height:68" coordorigin="15854,20634" coordsize="63,68">
              <v:shape style="position:absolute;left:15854;top:20634;width:63;height:68" coordorigin="15854,20634" coordsize="63,68" path="m15888,20634l15865,20640,15854,20655,15862,20681,15875,20697,15891,20701,15909,20693,15917,20676,15916,20663,15905,20645,15888,20634xe" filled="true" fillcolor="#ffffff" stroked="false">
                <v:path arrowok="t"/>
                <v:fill type="solid"/>
              </v:shape>
            </v:group>
            <v:group style="position:absolute;left:15738;top:20133;width:48;height:53" coordorigin="15738,20133" coordsize="48,53">
              <v:shape style="position:absolute;left:15738;top:20133;width:48;height:53" coordorigin="15738,20133" coordsize="48,53" path="m15768,20133l15745,20135,15738,20147,15744,20175,15756,20185,15779,20183,15786,20171,15783,20157,15780,20144,15768,20133xe" filled="true" fillcolor="#ffffff" stroked="false">
                <v:path arrowok="t"/>
                <v:fill type="solid"/>
              </v:shape>
            </v:group>
            <v:group style="position:absolute;left:15650;top:19615;width:23;height:28" coordorigin="15650,19615" coordsize="23,28">
              <v:shape style="position:absolute;left:15650;top:19615;width:23;height:28" coordorigin="15650,19615" coordsize="23,28" path="m15665,19615l15654,19616,15650,19622,15651,19630,15653,19637,15658,19643,15669,19642,15673,19636,15671,19621,15665,19615xe" filled="true" fillcolor="#ffffff" stroked="false">
                <v:path arrowok="t"/>
                <v:fill type="solid"/>
              </v:shape>
            </v:group>
            <v:group style="position:absolute;left:15584;top:19072;width:2;height:3" coordorigin="15584,19072" coordsize="2,3">
              <v:shape style="position:absolute;left:15584;top:19072;width:2;height:3" coordorigin="15584,19072" coordsize="2,3" path="m15585,19072l15584,19072,15584,19073,15584,19073,15584,19074,15584,19074,15585,19074,15586,19074,15585,19073,15585,19072xe" filled="true" fillcolor="#ffffff" stroked="false">
                <v:path arrowok="t"/>
                <v:fill type="solid"/>
              </v:shape>
            </v:group>
            <v:group style="position:absolute;left:21990;top:28856;width:157;height:190" coordorigin="21990,28856" coordsize="157,190">
              <v:shape style="position:absolute;left:21990;top:28856;width:157;height:190" coordorigin="21990,28856" coordsize="157,190" path="m22115,28856l22048,28888,22005,28950,21990,29002,21991,29017,21995,29028,22006,29039,22019,29045,22034,29045,22050,29041,22101,29003,22137,28944,22147,28891,22143,28877,22139,28868,22128,28859,22115,28856xe" filled="true" fillcolor="#ffffff" stroked="false">
                <v:path arrowok="t"/>
                <v:fill type="solid"/>
              </v:shape>
            </v:group>
            <v:group style="position:absolute;left:21524;top:28248;width:190;height:217" coordorigin="21524,28248" coordsize="190,217">
              <v:shape style="position:absolute;left:21524;top:28248;width:190;height:217" coordorigin="21524,28248" coordsize="190,217" path="m21665,28248l21594,28282,21549,28337,21526,28394,21524,28411,21525,28427,21529,28441,21540,28453,21553,28461,21568,28464,21584,28463,21652,28425,21694,28365,21713,28294,21711,28280,21665,28248xe" filled="true" fillcolor="#ffffff" stroked="false">
                <v:path arrowok="t"/>
                <v:fill type="solid"/>
              </v:shape>
            </v:group>
            <v:group style="position:absolute;left:21062;top:27669;width:216;height:235" coordorigin="21062,27669" coordsize="216,235">
              <v:shape style="position:absolute;left:21062;top:27669;width:216;height:235" coordorigin="21062,27669" coordsize="216,235" path="m21227,27669l21156,27693,21104,27741,21072,27798,21062,27851,21064,27866,21125,27904,21142,27901,21213,27859,21256,27801,21278,27729,21277,27714,21227,27669xe" filled="true" fillcolor="#ffffff" stroked="false">
                <v:path arrowok="t"/>
                <v:fill type="solid"/>
              </v:shape>
            </v:group>
            <v:group style="position:absolute;left:20605;top:27116;width:237;height:244" coordorigin="20605,27116" coordsize="237,244">
              <v:shape style="position:absolute;left:20605;top:27116;width:237;height:244" coordorigin="20605,27116" coordsize="237,244" path="m20771,27116l20698,27145,20646,27196,20614,27252,20605,27302,20607,27317,20653,27357,20669,27360,20686,27359,20757,27328,20805,27277,20834,27221,20841,27186,20841,27170,20803,27119,20771,27116xe" filled="true" fillcolor="#ffffff" stroked="false">
                <v:path arrowok="t"/>
                <v:fill type="solid"/>
              </v:shape>
            </v:group>
            <v:group style="position:absolute;left:20207;top:26621;width:244;height:243" coordorigin="20207,26621" coordsize="244,243">
              <v:shape style="position:absolute;left:20207;top:26621;width:244;height:243" coordorigin="20207,26621" coordsize="244,243" path="m20402,26621l20330,26639,20272,26683,20229,26738,20207,26805,20208,26819,20255,26863,20271,26863,20289,26861,20346,26835,20401,26784,20437,26728,20450,26679,20450,26665,20402,26621xe" filled="true" fillcolor="#ffffff" stroked="false">
                <v:path arrowok="t"/>
                <v:fill type="solid"/>
              </v:shape>
            </v:group>
            <v:group style="position:absolute;left:19836;top:26157;width:253;height:240" coordorigin="19836,26157" coordsize="253,240">
              <v:shape style="position:absolute;left:19836;top:26157;width:253;height:240" coordorigin="19836,26157" coordsize="253,240" path="m20022,26157l19946,26182,19888,26231,19851,26284,19836,26333,19836,26347,19883,26395,19900,26397,19917,26396,19974,26376,20031,26332,20071,26278,20089,26211,20086,26197,20038,26158,20022,26157xe" filled="true" fillcolor="#ffffff" stroked="false">
                <v:path arrowok="t"/>
                <v:fill type="solid"/>
              </v:shape>
            </v:group>
            <v:group style="position:absolute;left:19473;top:25708;width:258;height:233" coordorigin="19473,25708" coordsize="258,233">
              <v:shape style="position:absolute;left:19473;top:25708;width:258;height:233" coordorigin="19473,25708" coordsize="258,233" path="m19662,25708l19584,25729,19525,25775,19487,25827,19473,25875,19474,25889,19522,25939,19539,25941,19557,25941,19615,25923,19673,25882,19713,25830,19731,25764,19728,25749,19679,25710,19662,25708xe" filled="true" fillcolor="#ffffff" stroked="false">
                <v:path arrowok="t"/>
                <v:fill type="solid"/>
              </v:shape>
            </v:group>
            <v:group style="position:absolute;left:19121;top:25272;width:256;height:221" coordorigin="19121,25272" coordsize="256,221">
              <v:shape style="position:absolute;left:19121;top:25272;width:256;height:221" coordorigin="19121,25272" coordsize="256,221" path="m19306,25272l19226,25291,19168,25335,19132,25385,19121,25433,19123,25447,19170,25488,19205,25493,19224,25491,19283,25469,19337,25424,19369,25373,19377,25340,19376,25325,19323,25274,19306,25272xe" filled="true" fillcolor="#ffffff" stroked="false">
                <v:path arrowok="t"/>
                <v:fill type="solid"/>
              </v:shape>
            </v:group>
            <v:group style="position:absolute;left:18779;top:24845;width:250;height:207" coordorigin="18779,24845" coordsize="250,207">
              <v:shape style="position:absolute;left:18779;top:24845;width:250;height:207" coordorigin="18779,24845" coordsize="250,207" path="m18956,24845l18896,24854,18835,24888,18794,24936,18779,24985,18781,25000,18828,25046,18864,25052,18883,25050,18942,25030,18997,24981,19028,24917,19028,24902,19025,24888,18974,24847,18956,24845xe" filled="true" fillcolor="#ffffff" stroked="false">
                <v:path arrowok="t"/>
                <v:fill type="solid"/>
              </v:shape>
            </v:group>
            <v:group style="position:absolute;left:18450;top:24422;width:240;height:193" coordorigin="18450,24422" coordsize="240,193">
              <v:shape style="position:absolute;left:18450;top:24422;width:240;height:193" coordorigin="18450,24422" coordsize="240,193" path="m18596,24422l18534,24438,18478,24484,18450,24546,18451,24561,18499,24608,18535,24615,18555,24614,18614,24594,18666,24548,18690,24484,18687,24470,18634,24425,18596,24422xe" filled="true" fillcolor="#ffffff" stroked="false">
                <v:path arrowok="t"/>
                <v:fill type="solid"/>
              </v:shape>
            </v:group>
            <v:group style="position:absolute;left:18135;top:24002;width:224;height:178" coordorigin="18135,24002" coordsize="224,178">
              <v:shape style="position:absolute;left:18135;top:24002;width:224;height:178" coordorigin="18135,24002" coordsize="224,178" path="m18265,24002l18203,24018,18153,24060,18135,24109,18136,24124,18185,24172,18222,24179,18241,24178,18303,24153,18347,24107,18358,24061,18355,24047,18304,24006,18265,24002xe" filled="true" fillcolor="#ffffff" stroked="false">
                <v:path arrowok="t"/>
                <v:fill type="solid"/>
              </v:shape>
            </v:group>
            <v:group style="position:absolute;left:17833;top:23580;width:207;height:163" coordorigin="17833,23580" coordsize="207,163">
              <v:shape style="position:absolute;left:17833;top:23580;width:207;height:163" coordorigin="17833,23580" coordsize="207,163" path="m17946,23580l17883,23601,17841,23645,17833,23676,17836,23691,17885,23737,17923,23743,17943,23741,18006,23708,18040,23648,18038,23633,17985,23585,17946,23580xe" filled="true" fillcolor="#ffffff" stroked="false">
                <v:path arrowok="t"/>
                <v:fill type="solid"/>
              </v:shape>
            </v:group>
            <v:group style="position:absolute;left:17548;top:23156;width:185;height:146" coordorigin="17548,23156" coordsize="185,146">
              <v:shape style="position:absolute;left:17548;top:23156;width:185;height:146" coordorigin="17548,23156" coordsize="185,146" path="m17639,23156l17580,23176,17548,23239,17552,23255,17615,23299,17633,23301,17653,23300,17710,23270,17733,23223,17731,23208,17679,23160,17639,23156xe" filled="true" fillcolor="#ffffff" stroked="false">
                <v:path arrowok="t"/>
                <v:fill type="solid"/>
              </v:shape>
            </v:group>
            <v:group style="position:absolute;left:17279;top:22724;width:161;height:130" coordorigin="17279,22724" coordsize="161,130">
              <v:shape style="position:absolute;left:17279;top:22724;width:161;height:130" coordorigin="17279,22724" coordsize="161,130" path="m17368,22724l17308,22739,17279,22784,17281,22801,17325,22845,17361,22853,17379,22852,17432,22814,17440,22783,17436,22768,17387,22728,17368,22724xe" filled="true" fillcolor="#ffffff" stroked="false">
                <v:path arrowok="t"/>
                <v:fill type="solid"/>
              </v:shape>
            </v:group>
            <v:group style="position:absolute;left:17037;top:22304;width:134;height:104" coordorigin="17037,22304" coordsize="134,104">
              <v:shape style="position:absolute;left:17037;top:22304;width:134;height:104" coordorigin="17037,22304" coordsize="134,104" path="m17098,22304l17044,22331,17037,22364,17049,22382,17064,22396,17081,22404,17099,22408,17118,22407,17141,22397,17158,22384,17167,22370,17170,22354,17167,22339,17098,22304xe" filled="true" fillcolor="#ffffff" stroked="false">
                <v:path arrowok="t"/>
                <v:fill type="solid"/>
              </v:shape>
            </v:group>
            <v:group style="position:absolute;left:16823;top:21899;width:112;height:91" coordorigin="16823,21899" coordsize="112,91">
              <v:shape style="position:absolute;left:16823;top:21899;width:112;height:91" coordorigin="16823,21899" coordsize="112,91" path="m16884,21899l16863,21899,16842,21909,16829,21922,16823,21938,16825,21955,16837,21971,16853,21983,16872,21989,16891,21989,16914,21980,16928,21967,16935,21952,16934,21936,16931,21929,16919,21914,16903,21904,16884,21899xe" filled="true" fillcolor="#ffffff" stroked="false">
                <v:path arrowok="t"/>
                <v:fill type="solid"/>
              </v:shape>
            </v:group>
            <v:group style="position:absolute;left:16630;top:21478;width:90;height:78" coordorigin="16630,21478" coordsize="90,78">
              <v:shape style="position:absolute;left:16630;top:21478;width:90;height:78" coordorigin="16630,21478" coordsize="90,78" path="m16668,21478l16646,21486,16633,21499,16630,21516,16641,21536,16657,21549,16674,21556,16700,21548,16715,21536,16720,21521,16717,21507,16705,21491,16688,21481,16668,21478xe" filled="true" fillcolor="#ffffff" stroked="false">
                <v:path arrowok="t"/>
                <v:fill type="solid"/>
              </v:shape>
            </v:group>
            <v:group style="position:absolute;left:16459;top:21041;width:66;height:62" coordorigin="16459,21041" coordsize="66,62">
              <v:shape style="position:absolute;left:16459;top:21041;width:66;height:62" coordorigin="16459,21041" coordsize="66,62" path="m16492,21041l16469,21049,16459,21063,16469,21087,16484,21100,16500,21103,16518,21093,16524,21076,16522,21066,16510,21050,16492,21041xe" filled="true" fillcolor="#ffffff" stroked="false">
                <v:path arrowok="t"/>
                <v:fill type="solid"/>
              </v:shape>
            </v:group>
            <v:group style="position:absolute;left:16304;top:20581;width:52;height:50" coordorigin="16304,20581" coordsize="52,50">
              <v:shape style="position:absolute;left:16304;top:20581;width:52;height:50" coordorigin="16304,20581" coordsize="52,50" path="m16334,20581l16311,20585,16304,20596,16312,20622,16325,20631,16349,20627,16355,20616,16347,20590,16334,20581xe" filled="true" fillcolor="#ffffff" stroked="false">
                <v:path arrowok="t"/>
                <v:fill type="solid"/>
              </v:shape>
            </v:group>
            <v:group style="position:absolute;left:16179;top:20103;width:27;height:28" coordorigin="16179,20103" coordsize="27,28">
              <v:shape style="position:absolute;left:16179;top:20103;width:27;height:28" coordorigin="16179,20103" coordsize="27,28" path="m16195,20103l16182,20104,16179,20111,16183,20125,16189,20131,16195,20130,16202,20129,16205,20123,16203,20116,16201,20108,16195,20103xe" filled="true" fillcolor="#ffffff" stroked="false">
                <v:path arrowok="t"/>
                <v:fill type="solid"/>
              </v:shape>
            </v:group>
            <v:group style="position:absolute;left:16077;top:19599;width:4;height:5" coordorigin="16077,19599" coordsize="4,5">
              <v:shape style="position:absolute;left:16077;top:19599;width:4;height:5" coordorigin="16077,19599" coordsize="4,5" path="m16080,19599l16078,19599,16077,19600,16078,19603,16079,19603,16080,19603,16081,19603,16081,19602,16081,19601,16081,19600,16080,19599xe" filled="true" fillcolor="#ffffff" stroked="false">
                <v:path arrowok="t"/>
                <v:fill type="solid"/>
              </v:shape>
            </v:group>
            <v:group style="position:absolute;left:21920;top:26767;width:165;height:186" coordorigin="21920,26767" coordsize="165,186">
              <v:shape style="position:absolute;left:21920;top:26767;width:165;height:186" coordorigin="21920,26767" coordsize="165,186" path="m22050,26767l21982,26800,21937,26857,21920,26913,21922,26928,21927,26940,21939,26949,21953,26953,21968,26953,22036,26912,22075,26850,22085,26814,22085,26799,22081,26786,22075,26777,22063,26770,22050,26767xe" filled="true" fillcolor="#ffffff" stroked="false">
                <v:path arrowok="t"/>
                <v:fill type="solid"/>
              </v:shape>
            </v:group>
            <v:group style="position:absolute;left:21440;top:26296;width:188;height:200" coordorigin="21440,26296" coordsize="188,200">
              <v:shape style="position:absolute;left:21440;top:26296;width:188;height:200" coordorigin="21440,26296" coordsize="188,200" path="m21590,26296l21521,26320,21469,26376,21443,26432,21440,26447,21441,26462,21492,26496,21509,26493,21562,26461,21608,26406,21628,26350,21627,26334,21590,26296xe" filled="true" fillcolor="#ffffff" stroked="false">
                <v:path arrowok="t"/>
                <v:fill type="solid"/>
              </v:shape>
            </v:group>
            <v:group style="position:absolute;left:21020;top:25881;width:191;height:195" coordorigin="21020,25881" coordsize="191,195">
              <v:shape style="position:absolute;left:21020;top:25881;width:191;height:195" coordorigin="21020,25881" coordsize="191,195" path="m21177,25881l21107,25905,21053,25960,21024,26015,21020,26044,21023,26056,21030,26065,21040,26072,21053,26075,21069,26075,21141,26037,21190,25976,21210,25912,21207,25900,21201,25891,21201,25890,21190,25883,21177,25881xe" filled="true" fillcolor="#ffffff" stroked="false">
                <v:path arrowok="t"/>
                <v:fill type="solid"/>
              </v:shape>
            </v:group>
            <v:group style="position:absolute;left:20621;top:25489;width:203;height:195" coordorigin="20621,25489" coordsize="203,195">
              <v:shape style="position:absolute;left:20621;top:25489;width:203;height:195" coordorigin="20621,25489" coordsize="203,195" path="m20789,25489l20718,25509,20662,25555,20628,25611,20621,25643,20623,25657,20629,25669,20641,25677,20654,25682,20670,25683,20687,25681,20742,25655,20795,25602,20822,25548,20824,25533,20823,25519,20819,25507,20813,25500,20802,25493,20789,25489xe" filled="true" fillcolor="#ffffff" stroked="false">
                <v:path arrowok="t"/>
                <v:fill type="solid"/>
              </v:shape>
            </v:group>
            <v:group style="position:absolute;left:20231;top:25109;width:210;height:190" coordorigin="20231,25109" coordsize="210,190">
              <v:shape style="position:absolute;left:20231;top:25109;width:210;height:190" coordorigin="20231,25109" coordsize="210,190" path="m20388,25109l20312,25137,20259,25187,20231,25255,20233,25269,20238,25281,20250,25291,20264,25297,20280,25299,20297,25298,20372,25264,20421,25208,20441,25158,20441,25144,20388,25109xe" filled="true" fillcolor="#ffffff" stroked="false">
                <v:path arrowok="t"/>
                <v:fill type="solid"/>
              </v:shape>
            </v:group>
            <v:group style="position:absolute;left:19851;top:24739;width:210;height:182" coordorigin="19851,24739" coordsize="210,182">
              <v:shape style="position:absolute;left:19851;top:24739;width:210;height:182" coordorigin="19851,24739" coordsize="210,182" path="m20006,24739l19929,24764,19876,24812,19851,24878,19855,24892,19862,24904,19874,24913,19888,24918,19904,24920,19922,24919,19981,24896,20034,24848,20061,24781,20059,24768,20006,24739xe" filled="true" fillcolor="#ffffff" stroked="false">
                <v:path arrowok="t"/>
                <v:fill type="solid"/>
              </v:shape>
            </v:group>
            <v:group style="position:absolute;left:19482;top:24373;width:206;height:168" coordorigin="19482,24373" coordsize="206,168">
              <v:shape style="position:absolute;left:19482;top:24373;width:206;height:168" coordorigin="19482,24373" coordsize="206,168" path="m19632,24373l19573,24387,19514,24432,19482,24495,19484,24509,19552,24541,19571,24538,19629,24511,19675,24461,19687,24413,19683,24399,19675,24389,19663,24380,19649,24375,19632,24373xe" filled="true" fillcolor="#ffffff" stroked="false">
                <v:path arrowok="t"/>
                <v:fill type="solid"/>
              </v:shape>
            </v:group>
            <v:group style="position:absolute;left:19126;top:24011;width:195;height:153" coordorigin="19126,24011" coordsize="195,153">
              <v:shape style="position:absolute;left:19126;top:24011;width:195;height:153" coordorigin="19126,24011" coordsize="195,153" path="m19264,24011l19204,24024,19148,24066,19126,24114,19127,24129,19179,24163,19198,24164,19218,24160,19278,24128,19316,24079,19320,24064,19320,24050,19264,24011xe" filled="true" fillcolor="#ffffff" stroked="false">
                <v:path arrowok="t"/>
                <v:fill type="solid"/>
              </v:shape>
            </v:group>
            <v:group style="position:absolute;left:18782;top:23645;width:185;height:140" coordorigin="18782,23645" coordsize="185,140">
              <v:shape style="position:absolute;left:18782;top:23645;width:185;height:140" coordorigin="18782,23645" coordsize="185,140" path="m18908,23645l18846,23658,18794,23704,18782,23734,18783,23748,18836,23784,18855,23785,18875,23782,18934,23752,18966,23688,18962,23674,18955,23664,18942,23654,18926,23648,18908,23645xe" filled="true" fillcolor="#ffffff" stroked="false">
                <v:path arrowok="t"/>
                <v:fill type="solid"/>
              </v:shape>
            </v:group>
            <v:group style="position:absolute;left:18453;top:23276;width:169;height:125" coordorigin="18453,23276" coordsize="169,125">
              <v:shape style="position:absolute;left:18453;top:23276;width:169;height:125" coordorigin="18453,23276" coordsize="169,125" path="m18563,23276l18502,23289,18457,23333,18453,23348,18454,23364,18509,23401,18529,23401,18549,23397,18606,23361,18621,23330,18621,23315,18563,23276xe" filled="true" fillcolor="#ffffff" stroked="false">
                <v:path arrowok="t"/>
                <v:fill type="solid"/>
              </v:shape>
            </v:group>
            <v:group style="position:absolute;left:18142;top:22900;width:148;height:109" coordorigin="18142,22900" coordsize="148,109">
              <v:shape style="position:absolute;left:18142;top:22900;width:148;height:109" coordorigin="18142,22900" coordsize="148,109" path="m18232,22900l18169,22918,18142,22963,18145,22977,18158,22992,18175,23002,18193,23007,18212,23009,18231,23006,18282,22972,18289,22940,18283,22925,18281,22921,18268,22910,18251,22903,18232,22900xe" filled="true" fillcolor="#ffffff" stroked="false">
                <v:path arrowok="t"/>
                <v:fill type="solid"/>
              </v:shape>
            </v:group>
            <v:group style="position:absolute;left:17845;top:22511;width:131;height:98" coordorigin="17845,22511" coordsize="131,98">
              <v:shape style="position:absolute;left:17845;top:22511;width:131;height:98" coordorigin="17845,22511" coordsize="131,98" path="m17919,22511l17857,22536,17845,22565,17848,22579,17862,22593,17879,22603,17897,22608,17917,22608,17936,22604,17956,22592,17969,22578,17976,22563,17975,22547,17968,22534,17955,22522,17939,22515,17919,22511xe" filled="true" fillcolor="#ffffff" stroked="false">
                <v:path arrowok="t"/>
                <v:fill type="solid"/>
              </v:shape>
            </v:group>
            <v:group style="position:absolute;left:17577;top:22130;width:106;height:76" coordorigin="17577,22130" coordsize="106,76">
              <v:shape style="position:absolute;left:17577;top:22130;width:106;height:76" coordorigin="17577,22130" coordsize="106,76" path="m17627,22130l17601,22140,17585,22153,17577,22166,17578,22179,17592,22194,17609,22203,17628,22206,17648,22203,17669,22192,17680,22178,17683,22163,17678,22150,17665,22138,17647,22131,17627,22130xe" filled="true" fillcolor="#ffffff" stroked="false">
                <v:path arrowok="t"/>
                <v:fill type="solid"/>
              </v:shape>
            </v:group>
            <v:group style="position:absolute;left:17341;top:21759;width:85;height:63" coordorigin="17341,21759" coordsize="85,63">
              <v:shape style="position:absolute;left:17341;top:21759;width:85;height:63" coordorigin="17341,21759" coordsize="85,63" path="m17391,21759l17370,21760,17350,21770,17341,21785,17343,21801,17357,21815,17375,21822,17395,21822,17415,21812,17425,21798,17424,21782,17422,21778,17409,21766,17391,21759xe" filled="true" fillcolor="#ffffff" stroked="false">
                <v:path arrowok="t"/>
                <v:fill type="solid"/>
              </v:shape>
            </v:group>
            <v:group style="position:absolute;left:17125;top:21368;width:66;height:53" coordorigin="17125,21368" coordsize="66,53">
              <v:shape style="position:absolute;left:17125;top:21368;width:66;height:53" coordorigin="17125,21368" coordsize="66,53" path="m17156,21368l17133,21378,17125,21392,17138,21412,17154,21421,17171,21421,17188,21410,17191,21393,17188,21387,17175,21374,17156,21368xe" filled="true" fillcolor="#ffffff" stroked="false">
                <v:path arrowok="t"/>
                <v:fill type="solid"/>
              </v:shape>
            </v:group>
            <v:group style="position:absolute;left:16930;top:20956;width:51;height:43" coordorigin="16930,20956" coordsize="51,43">
              <v:shape style="position:absolute;left:16930;top:20956;width:51;height:43" coordorigin="16930,20956" coordsize="51,43" path="m16958,20956l16935,20961,16930,20972,16934,20982,16939,20993,16952,20999,16975,20994,16980,20984,16976,20973,16971,20963,16958,20956xe" filled="true" fillcolor="#ffffff" stroked="false">
                <v:path arrowok="t"/>
                <v:fill type="solid"/>
              </v:shape>
            </v:group>
            <v:group style="position:absolute;left:16763;top:20524;width:27;height:25" coordorigin="16763,20524" coordsize="27,25">
              <v:shape style="position:absolute;left:16763;top:20524;width:27;height:25" coordorigin="16763,20524" coordsize="27,25" path="m16778,20524l16766,20526,16763,20532,16765,20538,16768,20544,16774,20548,16780,20547,16786,20546,16789,20541,16787,20535,16785,20528,16778,20524xe" filled="true" fillcolor="#ffffff" stroked="false">
                <v:path arrowok="t"/>
                <v:fill type="solid"/>
              </v:shape>
            </v:group>
            <v:group style="position:absolute;left:16621;top:20065;width:5;height:5" coordorigin="16621,20065" coordsize="5,5">
              <v:shape style="position:absolute;left:16621;top:20065;width:5;height:5" coordorigin="16621,20065" coordsize="5,5" path="m16624,20065l16622,20066,16621,20066,16622,20068,16622,20069,16623,20069,16624,20069,16625,20069,16626,20068,16625,20067,16625,20066,16624,20065xe" filled="true" fillcolor="#ffffff" stroked="false">
                <v:path arrowok="t"/>
                <v:fill type="solid"/>
              </v:shape>
            </v:group>
            <v:group style="position:absolute;left:22268;top:25406;width:94;height:142" coordorigin="22268,25406" coordsize="94,142">
              <v:shape style="position:absolute;left:22268;top:25406;width:94;height:142" coordorigin="22268,25406" coordsize="94,142" path="m22361,25406l22311,25438,22271,25501,22268,25517,22268,25531,22273,25541,22286,25547,22300,25548,22317,25543,22334,25533,22351,25520,22361,25506,22361,25406xe" filled="true" fillcolor="#ffffff" stroked="false">
                <v:path arrowok="t"/>
                <v:fill type="solid"/>
              </v:shape>
            </v:group>
            <v:group style="position:absolute;left:21822;top:25069;width:142;height:147" coordorigin="21822,25069" coordsize="142,147">
              <v:shape style="position:absolute;left:21822;top:25069;width:142;height:147" coordorigin="21822,25069" coordsize="142,147" path="m21944,25069l21878,25100,21832,25157,21822,25192,21824,25206,21837,25213,21851,25215,21867,25212,21918,25179,21959,25117,21963,25087,21959,25076,21956,25073,21944,25069xe" filled="true" fillcolor="#ffffff" stroked="false">
                <v:path arrowok="t"/>
                <v:fill type="solid"/>
              </v:shape>
            </v:group>
            <v:group style="position:absolute;left:21399;top:24755;width:156;height:152" coordorigin="21399,24755" coordsize="156,152">
              <v:shape style="position:absolute;left:21399;top:24755;width:156;height:152" coordorigin="21399,24755" coordsize="156,152" path="m21533,24755l21465,24780,21415,24836,21399,24885,21402,24897,21415,24904,21430,24906,21446,24904,21499,24874,21545,24812,21554,24781,21552,24770,21546,24761,21545,24759,21533,24755xe" filled="true" fillcolor="#ffffff" stroked="false">
                <v:path arrowok="t"/>
                <v:fill type="solid"/>
              </v:shape>
            </v:group>
            <v:group style="position:absolute;left:20984;top:24451;width:162;height:147" coordorigin="20984,24451" coordsize="162,147">
              <v:shape style="position:absolute;left:20984;top:24451;width:162;height:147" coordorigin="20984,24451" coordsize="162,147" path="m21108,24451l21035,24487,20991,24544,20984,24575,20988,24587,21001,24594,21016,24598,21033,24596,21103,24556,21142,24500,21145,24483,21144,24469,21138,24458,21135,24456,21123,24451,21108,24451xe" filled="true" fillcolor="#ffffff" stroked="false">
                <v:path arrowok="t"/>
                <v:fill type="solid"/>
              </v:shape>
            </v:group>
            <v:group style="position:absolute;left:20578;top:24151;width:163;height:141" coordorigin="20578,24151" coordsize="163,141">
              <v:shape style="position:absolute;left:20578;top:24151;width:163;height:141" coordorigin="20578,24151" coordsize="163,141" path="m20703,24151l20628,24184,20584,24239,20578,24269,20583,24281,20596,24288,20612,24291,20629,24291,20684,24266,20732,24209,20741,24179,20738,24167,20731,24158,20730,24158,20718,24152,20703,24151xe" filled="true" fillcolor="#ffffff" stroked="false">
                <v:path arrowok="t"/>
                <v:fill type="solid"/>
              </v:shape>
            </v:group>
            <v:group style="position:absolute;left:20182;top:23854;width:161;height:132" coordorigin="20182,23854" coordsize="161,132">
              <v:shape style="position:absolute;left:20182;top:23854;width:161;height:132" coordorigin="20182,23854" coordsize="161,132" path="m20304,23854l20227,23884,20185,23936,20182,23952,20184,23965,20191,23976,20204,23983,20220,23985,20237,23984,20295,23957,20338,23903,20342,23888,20341,23874,20335,23864,20332,23861,20319,23855,20304,23854xe" filled="true" fillcolor="#ffffff" stroked="false">
                <v:path arrowok="t"/>
                <v:fill type="solid"/>
              </v:shape>
            </v:group>
            <v:group style="position:absolute;left:19799;top:23554;width:155;height:119" coordorigin="19799,23554" coordsize="155,119">
              <v:shape style="position:absolute;left:19799;top:23554;width:155;height:119" coordorigin="19799,23554" coordsize="155,119" path="m19913,23554l19855,23570,19804,23622,19799,23650,19804,23660,19817,23669,19834,23673,19852,23673,19909,23650,19951,23599,19953,23584,19950,23571,19942,23563,19929,23556,19913,23554xe" filled="true" fillcolor="#ffffff" stroked="false">
                <v:path arrowok="t"/>
                <v:fill type="solid"/>
              </v:shape>
            </v:group>
            <v:group style="position:absolute;left:19429;top:23251;width:144;height:105" coordorigin="19429,23251" coordsize="144,105">
              <v:shape style="position:absolute;left:19429;top:23251;width:144;height:105" coordorigin="19429,23251" coordsize="144,105" path="m19532,23251l19472,23267,19430,23315,19429,23330,19434,23342,19448,23351,19465,23355,19484,23355,19545,23326,19572,23280,19568,23268,19562,23261,19549,23253,19532,23251xe" filled="true" fillcolor="#ffffff" stroked="false">
                <v:path arrowok="t"/>
                <v:fill type="solid"/>
              </v:shape>
            </v:group>
            <v:group style="position:absolute;left:19075;top:22939;width:130;height:91" coordorigin="19075,22939" coordsize="130,91">
              <v:shape style="position:absolute;left:19075;top:22939;width:130;height:91" coordorigin="19075,22939" coordsize="130,91" path="m19163,22939l19099,22962,19075,23005,19080,23016,19095,23025,19112,23030,19132,23029,19190,23000,19204,22969,19199,22955,19195,22950,19181,22942,19163,22939xe" filled="true" fillcolor="#ffffff" stroked="false">
                <v:path arrowok="t"/>
                <v:fill type="solid"/>
              </v:shape>
            </v:group>
            <v:group style="position:absolute;left:18737;top:22615;width:113;height:78" coordorigin="18737,22615" coordsize="113,78">
              <v:shape style="position:absolute;left:18737;top:22615;width:113;height:78" coordorigin="18737,22615" coordsize="113,78" path="m18809,22615l18749,22637,18737,22668,18752,22682,18770,22690,18789,22692,18807,22689,18830,22675,18844,22660,18849,22646,18847,22634,18842,22628,18828,22619,18809,22615xe" filled="true" fillcolor="#ffffff" stroked="false">
                <v:path arrowok="t"/>
                <v:fill type="solid"/>
              </v:shape>
            </v:group>
            <v:group style="position:absolute;left:18417;top:22278;width:95;height:65" coordorigin="18417,22278" coordsize="95,65">
              <v:shape style="position:absolute;left:18417;top:22278;width:95;height:65" coordorigin="18417,22278" coordsize="95,65" path="m18472,22278l18452,22280,18430,22293,18418,22307,18417,22320,18433,22334,18451,22341,18470,22342,18488,22337,18505,22324,18512,22309,18508,22293,18506,22291,18491,22281,18472,22278xe" filled="true" fillcolor="#ffffff" stroked="false">
                <v:path arrowok="t"/>
                <v:fill type="solid"/>
              </v:shape>
            </v:group>
            <v:group style="position:absolute;left:18124;top:21939;width:74;height:49" coordorigin="18124,21939" coordsize="74,49">
              <v:shape style="position:absolute;left:18124;top:21939;width:74;height:49" coordorigin="18124,21939" coordsize="74,49" path="m18159,21939l18135,21950,18124,21962,18126,21974,18141,21985,18161,21988,18186,21976,18197,21964,18196,21953,18194,21950,18180,21941,18159,21939xe" filled="true" fillcolor="#ffffff" stroked="false">
                <v:path arrowok="t"/>
                <v:fill type="solid"/>
              </v:shape>
            </v:group>
            <v:group style="position:absolute;left:17864;top:21604;width:54;height:38" coordorigin="17864,21604" coordsize="54,38">
              <v:shape style="position:absolute;left:17864;top:21604;width:54;height:38" coordorigin="17864,21604" coordsize="54,38" path="m17881,21604l17864,21616,17865,21631,17880,21641,17900,21642,17918,21630,17918,21615,17917,21614,17902,21605,17881,21604xe" filled="true" fillcolor="#ffffff" stroked="false">
                <v:path arrowok="t"/>
                <v:fill type="solid"/>
              </v:shape>
            </v:group>
            <v:group style="position:absolute;left:17623;top:21245;width:43;height:32" coordorigin="17623,21245" coordsize="43,32">
              <v:shape style="position:absolute;left:17623;top:21245;width:43;height:32" coordorigin="17623,21245" coordsize="43,32" path="m17645,21245l17627,21251,17623,21259,17632,21273,17643,21276,17661,21271,17665,21263,17656,21249,17645,21245xe" filled="true" fillcolor="#ffffff" stroked="false">
                <v:path arrowok="t"/>
                <v:fill type="solid"/>
              </v:shape>
            </v:group>
            <v:group style="position:absolute;left:17410;top:20864;width:24;height:19" coordorigin="17410,20864" coordsize="24,19">
              <v:shape style="position:absolute;left:17410;top:20864;width:24;height:19" coordorigin="17410,20864" coordsize="24,19" path="m17422,20864l17412,20866,17410,20871,17414,20880,17420,20883,17426,20882,17431,20880,17433,20876,17428,20867,17422,20864xe" filled="true" fillcolor="#ffffff" stroked="false">
                <v:path arrowok="t"/>
                <v:fill type="solid"/>
              </v:shape>
            </v:group>
            <v:group style="position:absolute;left:17224;top:20457;width:3;height:2" coordorigin="17224,20457" coordsize="3,2">
              <v:shape style="position:absolute;left:17224;top:20457;width:3;height:2" coordorigin="17224,20457" coordsize="3,2" path="m17225,20457l17224,20457,17224,20458,17224,20458,17225,20459,17226,20459,17226,20458,17226,20458,17226,20457,17225,20457xe" filled="true" fillcolor="#ffffff" stroked="false">
                <v:path arrowok="t"/>
                <v:fill type="solid"/>
              </v:shape>
            </v:group>
            <v:group style="position:absolute;left:22169;top:23956;width:108;height:107" coordorigin="22169,23956" coordsize="108,107">
              <v:shape style="position:absolute;left:22169;top:23956;width:108;height:107" coordorigin="22169,23956" coordsize="108,107" path="m22256,23956l22186,24010,22169,24046,22170,24058,22183,24063,22199,24062,22249,24026,22276,23970,22271,23959,22269,23958,22256,23956xe" filled="true" fillcolor="#ffffff" stroked="false">
                <v:path arrowok="t"/>
                <v:fill type="solid"/>
              </v:shape>
            </v:group>
            <v:group style="position:absolute;left:21732;top:23733;width:111;height:104" coordorigin="21732,23733" coordsize="111,104">
              <v:shape style="position:absolute;left:21732;top:23733;width:111;height:104" coordorigin="21732,23733" coordsize="111,104" path="m21822,23733l21750,23783,21732,23819,21732,23831,21746,23836,21763,23836,21830,23783,21843,23749,21838,23738,21835,23735,21822,23733xe" filled="true" fillcolor="#ffffff" stroked="false">
                <v:path arrowok="t"/>
                <v:fill type="solid"/>
              </v:shape>
            </v:group>
            <v:group style="position:absolute;left:21302;top:23512;width:111;height:98" coordorigin="21302,23512" coordsize="111,98">
              <v:shape style="position:absolute;left:21302;top:23512;width:111;height:98" coordorigin="21302,23512" coordsize="111,98" path="m21392,23512l21319,23558,21302,23592,21304,23604,21318,23609,21335,23608,21392,23569,21412,23522,21406,23515,21405,23514,21392,23512xe" filled="true" fillcolor="#ffffff" stroked="false">
                <v:path arrowok="t"/>
                <v:fill type="solid"/>
              </v:shape>
            </v:group>
            <v:group style="position:absolute;left:20881;top:23287;width:112;height:91" coordorigin="20881,23287" coordsize="112,91">
              <v:shape style="position:absolute;left:20881;top:23287;width:112;height:91" coordorigin="20881,23287" coordsize="112,91" path="m20970,23287l20896,23330,20881,23362,20884,23373,20899,23378,20916,23377,20974,23339,20992,23306,20990,23295,20984,23290,20970,23287xe" filled="true" fillcolor="#ffffff" stroked="false">
                <v:path arrowok="t"/>
                <v:fill type="solid"/>
              </v:shape>
            </v:group>
            <v:group style="position:absolute;left:20472;top:23057;width:108;height:81" coordorigin="20472,23057" coordsize="108,81">
              <v:shape style="position:absolute;left:20472;top:23057;width:108;height:81" coordorigin="20472,23057" coordsize="108,81" path="m20557,23057l20500,23078,20472,23127,20487,23135,20505,23137,20523,23133,20541,23125,20562,23105,20574,23088,20579,23074,20575,23063,20571,23060,20557,23057xe" filled="true" fillcolor="#ffffff" stroked="false">
                <v:path arrowok="t"/>
                <v:fill type="solid"/>
              </v:shape>
            </v:group>
            <v:group style="position:absolute;left:20077;top:22819;width:98;height:71" coordorigin="20077,22819" coordsize="98,71">
              <v:shape style="position:absolute;left:20077;top:22819;width:98;height:71" coordorigin="20077,22819" coordsize="98,71" path="m20153,22819l20092,22847,20077,22876,20083,22885,20098,22890,20116,22888,20136,22881,20159,22863,20171,22847,20175,22834,20170,22825,20168,22823,20153,22819xe" filled="true" fillcolor="#ffffff" stroked="false">
                <v:path arrowok="t"/>
                <v:fill type="solid"/>
              </v:shape>
            </v:group>
            <v:group style="position:absolute;left:19697;top:22569;width:88;height:59" coordorigin="19697,22569" coordsize="88,59">
              <v:shape style="position:absolute;left:19697;top:22569;width:88;height:59" coordorigin="19697,22569" coordsize="88,59" path="m19764,22569l19745,22571,19724,22579,19705,22595,19697,22610,19701,22621,19716,22628,19735,22627,19755,22621,19776,22604,19785,22590,19783,22578,19779,22574,19764,22569xe" filled="true" fillcolor="#ffffff" stroked="false">
                <v:path arrowok="t"/>
                <v:fill type="solid"/>
              </v:shape>
            </v:group>
            <v:group style="position:absolute;left:19335;top:22304;width:76;height:49" coordorigin="19335,22304" coordsize="76,49">
              <v:shape style="position:absolute;left:19335;top:22304;width:76;height:49" coordorigin="19335,22304" coordsize="76,49" path="m19390,22304l19369,22306,19345,22321,19335,22334,19336,22345,19353,22352,19372,22352,19392,22345,19408,22330,19410,22316,19405,22309,19390,22304xe" filled="true" fillcolor="#ffffff" stroked="false">
                <v:path arrowok="t"/>
                <v:fill type="solid"/>
              </v:shape>
            </v:group>
            <v:group style="position:absolute;left:18993;top:22022;width:57;height:38" coordorigin="18993,22022" coordsize="57,38">
              <v:shape style="position:absolute;left:18993;top:22022;width:57;height:38" coordorigin="18993,22022" coordsize="57,38" path="m19031,22022l19010,22025,18993,22038,18994,22052,19011,22059,19031,22057,19050,22043,19050,22030,19048,22027,19031,22022xe" filled="true" fillcolor="#ffffff" stroked="false">
                <v:path arrowok="t"/>
                <v:fill type="solid"/>
              </v:shape>
            </v:group>
            <v:group style="position:absolute;left:18671;top:21727;width:52;height:31" coordorigin="18671,21727" coordsize="52,31">
              <v:shape style="position:absolute;left:18671;top:21727;width:52;height:31" coordorigin="18671,21727" coordsize="52,31" path="m18696,21727l18674,21736,18671,21745,18677,21751,18683,21757,18696,21757,18718,21748,18722,21740,18710,21728,18696,21727xe" filled="true" fillcolor="#ffffff" stroked="false">
                <v:path arrowok="t"/>
                <v:fill type="solid"/>
              </v:shape>
            </v:group>
            <v:group style="position:absolute;left:18388;top:21432;width:30;height:19" coordorigin="18388,21432" coordsize="30,19">
              <v:shape style="position:absolute;left:18388;top:21432;width:30;height:19" coordorigin="18388,21432" coordsize="30,19" path="m18403,21432l18397,21434,18390,21437,18388,21442,18392,21446,18395,21450,18403,21451,18415,21446,18418,21441,18411,21433,18403,21432xe" filled="true" fillcolor="#ffffff" stroked="false">
                <v:path arrowok="t"/>
                <v:fill type="solid"/>
              </v:shape>
            </v:group>
            <v:group style="position:absolute;left:18127;top:21110;width:13;height:9" coordorigin="18127,21110" coordsize="13,9">
              <v:shape style="position:absolute;left:18127;top:21110;width:13;height:9" coordorigin="18127,21110" coordsize="13,9" path="m18134,21110l18131,21111,18128,21112,18127,21114,18129,21116,18130,21118,18133,21119,18136,21118,18139,21117,18140,21115,18137,21111,18134,21110xe" filled="true" fillcolor="#ffffff" stroked="false">
                <v:path arrowok="t"/>
                <v:fill type="solid"/>
              </v:shape>
            </v:group>
            <v:group style="position:absolute;left:22018;top:22817;width:65;height:60" coordorigin="22018,22817" coordsize="65,60">
              <v:shape style="position:absolute;left:22018;top:22817;width:65;height:60" coordorigin="22018,22817" coordsize="65,60" path="m22078,22817l22064,22819,22046,22829,22026,22852,22018,22868,22020,22876,22035,22875,22053,22866,22074,22843,22083,22827,22081,22818,22078,22817xe" filled="true" fillcolor="#ffffff" stroked="false">
                <v:path arrowok="t"/>
                <v:fill type="solid"/>
              </v:shape>
            </v:group>
            <v:group style="position:absolute;left:21574;top:22672;width:64;height:51" coordorigin="21574,22672" coordsize="64,51">
              <v:shape style="position:absolute;left:21574;top:22672;width:64;height:51" coordorigin="21574,22672" coordsize="64,51" path="m21633,22672l21619,22673,21600,22683,21580,22704,21574,22718,21590,22723,21608,22717,21624,22705,21638,22685,21636,22673,21633,22672xe" filled="true" fillcolor="#ffffff" stroked="false">
                <v:path arrowok="t"/>
                <v:fill type="solid"/>
              </v:shape>
            </v:group>
            <v:group style="position:absolute;left:21142;top:22516;width:62;height:46" coordorigin="21142,22516" coordsize="62,46">
              <v:shape style="position:absolute;left:21142;top:22516;width:62;height:46" coordorigin="21142,22516" coordsize="62,46" path="m21199,22516l21183,22517,21164,22526,21146,22546,21142,22559,21159,22562,21177,22556,21198,22536,21204,22522,21199,22516xe" filled="true" fillcolor="#ffffff" stroked="false">
                <v:path arrowok="t"/>
                <v:fill type="solid"/>
              </v:shape>
            </v:group>
            <v:group style="position:absolute;left:20724;top:22349;width:55;height:39" coordorigin="20724,22349" coordsize="55,39">
              <v:shape style="position:absolute;left:20724;top:22349;width:55;height:39" coordorigin="20724,22349" coordsize="55,39" path="m20775,22349l20759,22350,20740,22359,20724,22376,20726,22387,20742,22388,20762,22380,20778,22362,20777,22350,20775,22349xe" filled="true" fillcolor="#ffffff" stroked="false">
                <v:path arrowok="t"/>
                <v:fill type="solid"/>
              </v:shape>
            </v:group>
            <v:group style="position:absolute;left:20318;top:22164;width:54;height:36" coordorigin="20318,22164" coordsize="54,36">
              <v:shape style="position:absolute;left:20318;top:22164;width:54;height:36" coordorigin="20318,22164" coordsize="54,36" path="m20357,22164l20342,22168,20321,22183,20318,22192,20332,22200,20346,22196,20368,22181,20371,22171,20364,22168,20357,22164xe" filled="true" fillcolor="#ffffff" stroked="false">
                <v:path arrowok="t"/>
                <v:fill type="solid"/>
              </v:shape>
            </v:group>
            <v:group style="position:absolute;left:19934;top:21964;width:42;height:26" coordorigin="19934,21964" coordsize="42,26">
              <v:shape style="position:absolute;left:19934;top:21964;width:42;height:26" coordorigin="19934,21964" coordsize="42,26" path="m19964,21964l19953,21966,19936,21976,19934,21983,19945,21990,19956,21988,19964,21983,19973,21977,19975,21970,19970,21967,19964,21964xe" filled="true" fillcolor="#ffffff" stroked="false">
                <v:path arrowok="t"/>
                <v:fill type="solid"/>
              </v:shape>
            </v:group>
            <v:group style="position:absolute;left:19569;top:21743;width:28;height:16" coordorigin="19569,21743" coordsize="28,16">
              <v:shape style="position:absolute;left:19569;top:21743;width:28;height:16" coordorigin="19569,21743" coordsize="28,16" path="m19590,21743l19582,21743,19577,21746,19571,21749,19569,21754,19573,21756,19577,21758,19584,21758,19590,21755,19596,21752,19597,21747,19590,21743xe" filled="true" fillcolor="#ffffff" stroked="false">
                <v:path arrowok="t"/>
                <v:fill type="solid"/>
              </v:shape>
            </v:group>
            <v:group style="position:absolute;left:19231;top:21503;width:12;height:7" coordorigin="19231,21503" coordsize="12,7">
              <v:shape style="position:absolute;left:19231;top:21503;width:12;height:7" coordorigin="19231,21503" coordsize="12,7" path="m19239,21503l19236,21503,19231,21505,19231,21507,19234,21509,19237,21509,19239,21508,19242,21507,19242,21505,19241,21504,19239,21503xe" filled="true" fillcolor="#ffffff" stroked="false">
                <v:path arrowok="t"/>
                <v:fill type="solid"/>
              </v:shape>
            </v:group>
            <v:group style="position:absolute;left:22261;top:22007;width:23;height:19" coordorigin="22261,22007" coordsize="23,19">
              <v:shape style="position:absolute;left:22261;top:22007;width:23;height:19" coordorigin="22261,22007" coordsize="23,19" path="m22278,22007l22271,22010,22267,22015,22263,22020,22261,22024,22264,22024,22268,22025,22274,22021,22283,22012,22284,22008,22278,22007xe" filled="true" fillcolor="#ffffff" stroked="false">
                <v:path arrowok="t"/>
                <v:fill type="solid"/>
              </v:shape>
            </v:group>
            <v:group style="position:absolute;left:21809;top:21932;width:19;height:14" coordorigin="21809,21932" coordsize="19,14">
              <v:shape style="position:absolute;left:21809;top:21932;width:19;height:14" coordorigin="21809,21932" coordsize="19,14" path="m21822,21932l21817,21935,21813,21938,21810,21942,21809,21945,21814,21946,21819,21943,21822,21940,21826,21936,21827,21933,21824,21933,21822,21932xe" filled="true" fillcolor="#ffffff" stroked="false">
                <v:path arrowok="t"/>
                <v:fill type="solid"/>
              </v:shape>
            </v:group>
            <v:group style="position:absolute;left:21369;top:21841;width:15;height:10" coordorigin="21369,21841" coordsize="15,10">
              <v:shape style="position:absolute;left:21369;top:21841;width:15;height:10" coordorigin="21369,21841" coordsize="15,10" path="m21379,21841l21375,21843,21372,21845,21369,21848,21369,21850,21371,21851,21372,21851,21376,21849,21379,21847,21382,21844,21383,21842,21381,21842,21379,21841xe" filled="true" fillcolor="#ffffff" stroked="false">
                <v:path arrowok="t"/>
                <v:fill type="solid"/>
              </v:shape>
            </v:group>
            <v:group style="position:absolute;left:20945;top:21732;width:7;height:5" coordorigin="20945,21732" coordsize="7,5">
              <v:shape style="position:absolute;left:20945;top:21732;width:7;height:5" coordorigin="20945,21732" coordsize="7,5" path="m20950,21732l20948,21732,20947,21733,20946,21734,20945,21736,20947,21736,20949,21735,20950,21734,20951,21733,20952,21732,20951,21732,20950,21732xe" filled="true" fillcolor="#ffffff" stroked="false">
                <v:path arrowok="t"/>
                <v:fill type="solid"/>
              </v:shape>
            </v:group>
            <v:group style="position:absolute;left:21956;top:8451;width:53;height:51" coordorigin="21956,8451" coordsize="53,51">
              <v:shape style="position:absolute;left:21956;top:8451;width:53;height:51" coordorigin="21956,8451" coordsize="53,51" path="m21969,8451l21956,8453,21959,8465,21980,8491,21994,8502,22008,8500,22005,8488,21983,8461,21969,8451xe" filled="true" fillcolor="#ffffff" stroked="false">
                <v:path arrowok="t"/>
                <v:fill type="solid"/>
              </v:shape>
              <v:shape style="position:absolute;left:18722;top:7056;width:3591;height:5476" type="#_x0000_t75" stroked="false">
                <v:imagedata r:id="rId7" o:title=""/>
              </v:shape>
            </v:group>
            <v:group style="position:absolute;left:22094;top:7310;width:84;height:100" coordorigin="22094,7310" coordsize="84,100">
              <v:shape style="position:absolute;left:22094;top:7310;width:84;height:100" coordorigin="22094,7310" coordsize="84,100" path="m22105,7310l22100,7310,22094,7319,22097,7335,22143,7396,22169,7410,22177,7402,22148,7342,22105,7310xe" filled="true" fillcolor="#ffffff" stroked="false">
                <v:path arrowok="t"/>
                <v:fill type="solid"/>
              </v:shape>
            </v:group>
            <v:group style="position:absolute;left:19683;top:8305;width:74;height:54" coordorigin="19683,8305" coordsize="74,54">
              <v:shape style="position:absolute;left:19683;top:8305;width:74;height:54" coordorigin="19683,8305" coordsize="74,54" path="m19695,8305l19688,8307,19683,8318,19692,8334,19714,8349,19733,8357,19747,8359,19756,8348,19751,8333,19728,8316,19709,8307,19695,8305xe" filled="true" fillcolor="#ffffff" stroked="false">
                <v:path arrowok="t"/>
                <v:fill type="solid"/>
              </v:shape>
            </v:group>
            <v:group style="position:absolute;left:19328;top:8518;width:62;height:43" coordorigin="19328,8518" coordsize="62,43">
              <v:shape style="position:absolute;left:19328;top:8518;width:62;height:43" coordorigin="19328,8518" coordsize="62,43" path="m19343,8518l19332,8520,19328,8532,19342,8548,19362,8558,19381,8560,19390,8548,19383,8534,19361,8522,19343,8518xe" filled="true" fillcolor="#ffffff" stroked="false">
                <v:path arrowok="t"/>
                <v:fill type="solid"/>
              </v:shape>
            </v:group>
            <v:group style="position:absolute;left:18989;top:8750;width:56;height:35" coordorigin="18989,8750" coordsize="56,35">
              <v:shape style="position:absolute;left:18989;top:8750;width:56;height:35" coordorigin="18989,8750" coordsize="56,35" path="m19003,8750l18989,8759,18993,8769,19016,8782,19031,8784,19044,8775,19041,8765,19017,8751,19003,8750xe" filled="true" fillcolor="#ffffff" stroked="false">
                <v:path arrowok="t"/>
                <v:fill type="solid"/>
              </v:shape>
            </v:group>
            <v:group style="position:absolute;left:18679;top:9002;width:36;height:21" coordorigin="18679,9002" coordsize="36,21">
              <v:shape style="position:absolute;left:18679;top:9002;width:36;height:21" coordorigin="18679,9002" coordsize="36,21" path="m18687,9002l18683,9005,18679,9008,18682,9014,18697,9022,18706,9022,18714,9015,18711,9010,18697,9002,18687,9002xe" filled="true" fillcolor="#ffffff" stroked="false">
                <v:path arrowok="t"/>
                <v:fill type="solid"/>
              </v:shape>
              <v:shape style="position:absolute;left:15911;top:7737;width:2643;height:5478" type="#_x0000_t75" stroked="false">
                <v:imagedata r:id="rId8" o:title=""/>
              </v:shape>
            </v:group>
            <v:group style="position:absolute;left:22180;top:5858;width:112;height:141" coordorigin="22180,5858" coordsize="112,141">
              <v:shape style="position:absolute;left:22180;top:5858;width:112;height:141" coordorigin="22180,5858" coordsize="112,141" path="m22192,5858l22188,5860,22181,5869,22180,5883,22184,5902,22223,5965,22271,5999,22282,5998,22290,5989,22292,5975,22288,5957,22250,5893,22192,5858xe" filled="true" fillcolor="#ffffff" stroked="false">
                <v:path arrowok="t"/>
                <v:fill type="solid"/>
              </v:shape>
            </v:group>
            <v:group style="position:absolute;left:21751;top:6108;width:120;height:146" coordorigin="21751,6108" coordsize="120,146">
              <v:shape style="position:absolute;left:21751;top:6108;width:120;height:146" coordorigin="21751,6108" coordsize="120,146" path="m21769,6108l21760,6109,21758,6109,21752,6118,21751,6132,21756,6150,21797,6213,21846,6250,21858,6253,21867,6244,21871,6231,21868,6214,21830,6152,21782,6111,21769,6108xe" filled="true" fillcolor="#ffffff" stroked="false">
                <v:path arrowok="t"/>
                <v:fill type="solid"/>
              </v:shape>
            </v:group>
            <v:group style="position:absolute;left:21339;top:6343;width:132;height:148" coordorigin="21339,6343" coordsize="132,148">
              <v:shape style="position:absolute;left:21339;top:6343;width:132;height:148" coordorigin="21339,6343" coordsize="132,148" path="m21353,6343l21347,6345,21340,6354,21339,6367,21343,6384,21384,6446,21435,6486,21449,6490,21460,6490,21468,6481,21471,6468,21468,6451,21428,6389,21378,6348,21353,6343xe" filled="true" fillcolor="#ffffff" stroked="false">
                <v:path arrowok="t"/>
                <v:fill type="solid"/>
              </v:shape>
            </v:group>
            <v:group style="position:absolute;left:20933;top:6578;width:138;height:145" coordorigin="20933,6578" coordsize="138,145">
              <v:shape style="position:absolute;left:20933;top:6578;width:138;height:145" coordorigin="20933,6578" coordsize="138,145" path="m20950,6578l20942,6580,20934,6589,20933,6602,20937,6619,20979,6680,21031,6717,21057,6722,21067,6713,21070,6700,21068,6684,21029,6624,20977,6584,20950,6578xe" filled="true" fillcolor="#ffffff" stroked="false">
                <v:path arrowok="t"/>
                <v:fill type="solid"/>
              </v:shape>
            </v:group>
            <v:group style="position:absolute;left:20534;top:6815;width:141;height:138" coordorigin="20534,6815" coordsize="141,138">
              <v:shape style="position:absolute;left:20534;top:6815;width:141;height:138" coordorigin="20534,6815" coordsize="141,138" path="m20563,6815l20550,6815,20543,6818,20536,6827,20534,6840,20538,6857,20582,6915,20636,6949,20650,6952,20662,6951,20672,6942,20675,6929,20672,6913,20631,6855,20577,6819,20563,6815xe" filled="true" fillcolor="#ffffff" stroked="false">
                <v:path arrowok="t"/>
                <v:fill type="solid"/>
              </v:shape>
            </v:group>
            <v:group style="position:absolute;left:19767;top:7304;width:136;height:115" coordorigin="19767,7304" coordsize="136,115">
              <v:shape style="position:absolute;left:19767;top:7304;width:136;height:115" coordorigin="19767,7304" coordsize="136,115" path="m19797,7304l19783,7305,19775,7308,19768,7318,19767,7333,19773,7349,19827,7400,19877,7419,19889,7417,19899,7406,19902,7393,19898,7377,19853,7327,19797,7304xe" filled="true" fillcolor="#ffffff" stroked="false">
                <v:path arrowok="t"/>
                <v:fill type="solid"/>
              </v:shape>
            </v:group>
            <v:group style="position:absolute;left:19403;top:7562;width:125;height:99" coordorigin="19403,7562" coordsize="125,99">
              <v:shape style="position:absolute;left:19403;top:7562;width:125;height:99" coordorigin="19403,7562" coordsize="125,99" path="m19431,7562l19418,7563,19411,7567,19403,7578,19403,7593,19447,7642,19503,7661,19516,7658,19526,7647,19527,7633,19521,7617,19467,7572,19431,7562xe" filled="true" fillcolor="#ffffff" stroked="false">
                <v:path arrowok="t"/>
                <v:fill type="solid"/>
              </v:shape>
            </v:group>
            <v:group style="position:absolute;left:19051;top:7830;width:115;height:85" coordorigin="19051,7830" coordsize="115,85">
              <v:shape style="position:absolute;left:19051;top:7830;width:115;height:85" coordorigin="19051,7830" coordsize="115,85" path="m19083,7830l19068,7831,19059,7836,19051,7848,19053,7863,19108,7907,19142,7915,19155,7912,19165,7900,19166,7885,19158,7870,19143,7854,19122,7841,19102,7833,19083,7830xe" filled="true" fillcolor="#ffffff" stroked="false">
                <v:path arrowok="t"/>
                <v:fill type="solid"/>
              </v:shape>
            </v:group>
            <v:group style="position:absolute;left:18717;top:8113;width:101;height:70" coordorigin="18717,8113" coordsize="101,70">
              <v:shape style="position:absolute;left:18717;top:8113;width:101;height:70" coordorigin="18717,8113" coordsize="101,70" path="m18742,8113l18728,8116,18724,8119,18717,8132,18721,8147,18735,8163,18757,8175,18778,8181,18796,8182,18809,8178,18818,8165,18815,8150,18803,8134,18780,8121,18760,8114,18742,8113xe" filled="true" fillcolor="#ffffff" stroked="false">
                <v:path arrowok="t"/>
                <v:fill type="solid"/>
              </v:shape>
            </v:group>
            <v:group style="position:absolute;left:22306;top:4004;width:56;height:136" coordorigin="22306,4004" coordsize="56,136">
              <v:shape style="position:absolute;left:22306;top:4004;width:56;height:136" coordorigin="22306,4004" coordsize="56,136" path="m22329,4004l22319,4004,22313,4008,22307,4018,22306,4033,22308,4051,22342,4118,22361,4140,22361,4025,22355,4019,22341,4009,22329,4004xe" filled="true" fillcolor="#ffffff" stroked="false">
                <v:path arrowok="t"/>
                <v:fill type="solid"/>
              </v:shape>
            </v:group>
            <v:group style="position:absolute;left:21841;top:4394;width:140;height:182" coordorigin="21841,4394" coordsize="140,182">
              <v:shape style="position:absolute;left:21841;top:4394;width:140;height:182" coordorigin="21841,4394" coordsize="140,182" path="m21865,4394l21855,4397,21850,4400,21844,4410,21841,4423,21843,4440,21868,4502,21919,4558,21960,4576,21970,4573,21977,4563,21981,4549,21980,4533,21957,4472,21906,4414,21865,4394xe" filled="true" fillcolor="#ffffff" stroked="false">
                <v:path arrowok="t"/>
                <v:fill type="solid"/>
              </v:shape>
            </v:group>
            <v:group style="position:absolute;left:21379;top:4775;width:160;height:193" coordorigin="21379,4775" coordsize="160,193">
              <v:shape style="position:absolute;left:21379;top:4775;width:160;height:193" coordorigin="21379,4775" coordsize="160,193" path="m21409,4775l21398,4777,21389,4782,21382,4792,21379,4805,21379,4821,21402,4880,21450,4938,21513,4968,21524,4965,21533,4955,21538,4942,21538,4926,21535,4908,21507,4848,21454,4795,21409,4775xe" filled="true" fillcolor="#ffffff" stroked="false">
                <v:path arrowok="t"/>
                <v:fill type="solid"/>
              </v:shape>
            </v:group>
            <v:group style="position:absolute;left:20964;top:5119;width:173;height:198" coordorigin="20964,5119" coordsize="173,198">
              <v:shape style="position:absolute;left:20964;top:5119;width:173;height:198" coordorigin="20964,5119" coordsize="173,198" path="m20987,5119l20977,5123,20973,5125,20967,5135,20964,5147,20965,5163,20989,5220,21040,5280,21091,5313,21117,5317,21126,5314,21134,5304,21137,5292,21136,5276,21114,5219,21063,5159,21013,5124,20987,5119xe" filled="true" fillcolor="#ffffff" stroked="false">
                <v:path arrowok="t"/>
                <v:fill type="solid"/>
              </v:shape>
            </v:group>
            <v:group style="position:absolute;left:20574;top:5445;width:182;height:196" coordorigin="20574,5445" coordsize="182,196">
              <v:shape style="position:absolute;left:20574;top:5445;width:182;height:196" coordorigin="20574,5445" coordsize="182,196" path="m20603,5445l20592,5447,20584,5452,20577,5461,20574,5474,20575,5489,20598,5545,20651,5603,20703,5636,20731,5641,20741,5638,20750,5628,20754,5615,20755,5600,20752,5583,20722,5526,20665,5471,20603,5445xe" filled="true" fillcolor="#ffffff" stroked="false">
                <v:path arrowok="t"/>
                <v:fill type="solid"/>
              </v:shape>
            </v:group>
            <v:group style="position:absolute;left:20190;top:5766;width:187;height:189" coordorigin="20190,5766" coordsize="187,189">
              <v:shape style="position:absolute;left:20190;top:5766;width:187;height:189" coordorigin="20190,5766" coordsize="187,189" path="m20220,5766l20209,5769,20200,5774,20193,5784,20190,5797,20191,5812,20215,5867,20269,5922,20323,5951,20351,5955,20362,5952,20371,5941,20376,5929,20376,5914,20373,5897,20342,5841,20283,5789,20220,5766xe" filled="true" fillcolor="#ffffff" stroked="false">
                <v:path arrowok="t"/>
                <v:fill type="solid"/>
              </v:shape>
            </v:group>
            <v:group style="position:absolute;left:19814;top:6086;width:189;height:179" coordorigin="19814,6086" coordsize="189,179">
              <v:shape style="position:absolute;left:19814;top:6086;width:189;height:179" coordorigin="19814,6086" coordsize="189,179" path="m19852,6086l19814,6118,19815,6133,19842,6187,19897,6237,19967,6264,19980,6262,19991,6257,19999,6247,20002,6234,20002,6219,19961,6146,19903,6101,19852,6086xe" filled="true" fillcolor="#ffffff" stroked="false">
                <v:path arrowok="t"/>
                <v:fill type="solid"/>
              </v:shape>
            </v:group>
            <v:group style="position:absolute;left:19447;top:6406;width:185;height:165" coordorigin="19447,6406" coordsize="185,165">
              <v:shape style="position:absolute;left:19447;top:6406;width:185;height:165" coordorigin="19447,6406" coordsize="185,165" path="m19481,6406l19468,6409,19458,6415,19451,6426,19447,6439,19449,6455,19478,6508,19534,6553,19590,6571,19605,6570,19618,6565,19627,6554,19632,6541,19632,6525,19591,6456,19532,6416,19481,6406xe" filled="true" fillcolor="#ffffff" stroked="false">
                <v:path arrowok="t"/>
                <v:fill type="solid"/>
              </v:shape>
            </v:group>
            <v:group style="position:absolute;left:19092;top:6728;width:178;height:151" coordorigin="19092,6728" coordsize="178,151">
              <v:shape style="position:absolute;left:19092;top:6728;width:178;height:151" coordorigin="19092,6728" coordsize="178,151" path="m19132,6728l19092,6764,19094,6780,19128,6831,19190,6869,19226,6878,19241,6877,19254,6873,19264,6861,19270,6847,19270,6832,19265,6816,19228,6767,19168,6733,19132,6728xe" filled="true" fillcolor="#ffffff" stroked="false">
                <v:path arrowok="t"/>
                <v:fill type="solid"/>
              </v:shape>
            </v:group>
            <v:group style="position:absolute;left:18751;top:7056;width:167;height:133" coordorigin="18751,7056" coordsize="167,133">
              <v:shape style="position:absolute;left:18751;top:7056;width:167;height:133" coordorigin="18751,7056" coordsize="167,133" path="m18802,7056l18751,7095,18754,7111,18794,7160,18854,7187,18873,7189,18890,7187,18904,7182,18913,7169,18917,7155,18916,7139,18861,7077,18802,7056xe" filled="true" fillcolor="#ffffff" stroked="false">
                <v:path arrowok="t"/>
                <v:fill type="solid"/>
              </v:shape>
            </v:group>
            <v:group style="position:absolute;left:18423;top:7392;width:153;height:116" coordorigin="18423,7392" coordsize="153,116">
              <v:shape style="position:absolute;left:18423;top:7392;width:153;height:116" coordorigin="18423,7392" coordsize="153,116" path="m18466,7392l18423,7433,18428,7449,18477,7493,18537,7507,18553,7504,18565,7497,18574,7484,18576,7469,18572,7453,18526,7408,18466,7392xe" filled="true" fillcolor="#ffffff" stroked="false">
                <v:path arrowok="t"/>
                <v:fill type="solid"/>
              </v:shape>
            </v:group>
            <v:group style="position:absolute;left:21918;top:2297;width:134;height:189" coordorigin="21918,2297" coordsize="134,189">
              <v:shape style="position:absolute;left:21918;top:2297;width:134;height:189" coordorigin="21918,2297" coordsize="134,189" path="m21943,2297l21932,2299,21926,2305,21920,2316,21918,2330,21920,2348,21942,2409,21993,2468,22032,2485,22041,2481,22048,2469,22051,2455,22051,2437,22032,2378,21987,2319,21943,2297xe" filled="true" fillcolor="#ffffff" stroked="false">
                <v:path arrowok="t"/>
                <v:fill type="solid"/>
              </v:shape>
            </v:group>
            <v:group style="position:absolute;left:21464;top:2804;width:165;height:219" coordorigin="21464,2804" coordsize="165,219">
              <v:shape style="position:absolute;left:21464;top:2804;width:165;height:219" coordorigin="21464,2804" coordsize="165,219" path="m21500,2804l21464,2855,21467,2873,21492,2934,21539,2992,21600,3023,21612,3020,21621,3008,21626,2994,21628,2978,21627,2960,21608,2902,21561,2841,21500,2804xe" filled="true" fillcolor="#ffffff" stroked="false">
                <v:path arrowok="t"/>
                <v:fill type="solid"/>
              </v:shape>
            </v:group>
            <v:group style="position:absolute;left:21010;top:3295;width:192;height:239" coordorigin="21010,3295" coordsize="192,239">
              <v:shape style="position:absolute;left:21010;top:3295;width:192;height:239" coordorigin="21010,3295" coordsize="192,239" path="m21049,3295l21010,3347,21012,3365,21034,3423,21077,3483,21128,3523,21160,3534,21173,3533,21185,3529,21194,3517,21200,3504,21202,3488,21202,3471,21176,3395,21128,3336,21077,3301,21049,3295xe" filled="true" fillcolor="#ffffff" stroked="false">
                <v:path arrowok="t"/>
                <v:fill type="solid"/>
              </v:shape>
            </v:group>
            <v:group style="position:absolute;left:20562;top:3774;width:211;height:246" coordorigin="20562,3774" coordsize="211,246">
              <v:shape style="position:absolute;left:20562;top:3774;width:211;height:246" coordorigin="20562,3774" coordsize="211,246" path="m20605,3774l20562,3828,20564,3845,20583,3902,20627,3961,20681,4004,20729,4019,20742,4018,20773,3956,20771,3939,20749,3882,20706,3826,20653,3786,20605,3774xe" filled="true" fillcolor="#ffffff" stroked="false">
                <v:path arrowok="t"/>
                <v:fill type="solid"/>
              </v:shape>
            </v:group>
            <v:group style="position:absolute;left:20169;top:4210;width:222;height:244" coordorigin="20169,4210" coordsize="222,244">
              <v:shape style="position:absolute;left:20169;top:4210;width:222;height:244" coordorigin="20169,4210" coordsize="222,244" path="m20204,4210l20169,4261,20172,4278,20195,4334,20241,4392,20297,4436,20345,4453,20358,4453,20391,4406,20389,4389,20356,4314,20302,4256,20248,4219,20204,4210xe" filled="true" fillcolor="#ffffff" stroked="false">
                <v:path arrowok="t"/>
                <v:fill type="solid"/>
              </v:shape>
            </v:group>
            <v:group style="position:absolute;left:19801;top:4618;width:232;height:242" coordorigin="19801,4618" coordsize="232,242">
              <v:shape style="position:absolute;left:19801;top:4618;width:232;height:242" coordorigin="19801,4618" coordsize="232,242" path="m19846,4618l19801,4671,19803,4687,19838,4761,19893,4816,19949,4850,19995,4859,20007,4857,20017,4851,20025,4840,20030,4827,20032,4812,20031,4796,20000,4723,19952,4669,19896,4630,19846,4618xe" filled="true" fillcolor="#ffffff" stroked="false">
                <v:path arrowok="t"/>
                <v:fill type="solid"/>
              </v:shape>
            </v:group>
            <v:group style="position:absolute;left:19441;top:5020;width:236;height:232" coordorigin="19441,5020" coordsize="236,232">
              <v:shape style="position:absolute;left:19441;top:5020;width:236;height:232" coordorigin="19441,5020" coordsize="236,232" path="m19495,5020l19441,5060,19441,5075,19443,5091,19480,5164,19536,5215,19593,5245,19626,5251,19640,5250,19676,5200,19674,5184,19640,5112,19584,5059,19527,5027,19495,5020xe" filled="true" fillcolor="#ffffff" stroked="false">
                <v:path arrowok="t"/>
                <v:fill type="solid"/>
              </v:shape>
            </v:group>
            <v:group style="position:absolute;left:19088;top:5414;width:236;height:222" coordorigin="19088,5414" coordsize="236,222">
              <v:shape style="position:absolute;left:19088;top:5414;width:236;height:222" coordorigin="19088,5414" coordsize="236,222" path="m19147,5414l19092,5443,19088,5472,19090,5488,19129,5559,19186,5606,19244,5632,19278,5635,19292,5633,19304,5627,19314,5615,19320,5601,19323,5586,19322,5570,19292,5501,19242,5452,19183,5421,19147,5414xe" filled="true" fillcolor="#ffffff" stroked="false">
                <v:path arrowok="t"/>
                <v:fill type="solid"/>
              </v:shape>
            </v:group>
            <v:group style="position:absolute;left:18746;top:5806;width:234;height:207" coordorigin="18746,5806" coordsize="234,207">
              <v:shape style="position:absolute;left:18746;top:5806;width:234;height:207" coordorigin="18746,5806" coordsize="234,207" path="m18801,5806l18746,5851,18746,5867,18749,5883,18792,5952,18850,5994,18908,6012,18926,6013,18942,6010,18979,5955,18977,5939,18935,5869,18877,5826,18819,5807,18801,5806xe" filled="true" fillcolor="#ffffff" stroked="false">
                <v:path arrowok="t"/>
                <v:fill type="solid"/>
              </v:shape>
            </v:group>
            <v:group style="position:absolute;left:18417;top:6198;width:220;height:188" coordorigin="18417,6198" coordsize="220,188">
              <v:shape style="position:absolute;left:18417;top:6198;width:220;height:188" coordorigin="18417,6198" coordsize="220,188" path="m18480,6198l18421,6232,18417,6246,18417,6262,18453,6329,18512,6370,18572,6386,18589,6385,18636,6331,18635,6314,18596,6250,18539,6211,18480,6198xe" filled="true" fillcolor="#ffffff" stroked="false">
                <v:path arrowok="t"/>
                <v:fill type="solid"/>
              </v:shape>
            </v:group>
            <v:group style="position:absolute;left:18100;top:6591;width:207;height:169" coordorigin="18100,6591" coordsize="207,169">
              <v:shape style="position:absolute;left:18100;top:6591;width:207;height:169" coordorigin="18100,6591" coordsize="207,169" path="m18172,6591l18111,6613,18100,6642,18101,6658,18143,6723,18209,6754,18247,6760,18264,6758,18306,6700,18303,6684,18255,6622,18192,6594,18172,6591xe" filled="true" fillcolor="#ffffff" stroked="false">
                <v:path arrowok="t"/>
                <v:fill type="solid"/>
              </v:shape>
            </v:group>
            <v:group style="position:absolute;left:17796;top:6988;width:193;height:152" coordorigin="17796,6988" coordsize="193,152">
              <v:shape style="position:absolute;left:17796;top:6988;width:193;height:152" coordorigin="17796,6988" coordsize="193,152" path="m17856,6988l17798,7026,17796,7042,17798,7058,17849,7119,17911,7139,17931,7139,17985,7103,17988,7088,17986,7072,17938,7010,17875,6988,17856,6988xe" filled="true" fillcolor="#ffffff" stroked="false">
                <v:path arrowok="t"/>
                <v:fill type="solid"/>
              </v:shape>
            </v:group>
            <v:group style="position:absolute;left:17507;top:7391;width:172;height:133" coordorigin="17507,7391" coordsize="172,133">
              <v:shape style="position:absolute;left:17507;top:7391;width:172;height:133" coordorigin="17507,7391" coordsize="172,133" path="m17563,7391l17508,7431,17507,7447,17510,7464,17571,7517,17613,7524,17632,7523,17649,7517,17663,7509,17673,7492,17678,7475,17677,7459,17625,7403,17563,7391xe" filled="true" fillcolor="#ffffff" stroked="false">
                <v:path arrowok="t"/>
                <v:fill type="solid"/>
              </v:shape>
            </v:group>
            <v:group style="position:absolute;left:16577;top:9016;width:82;height:59" coordorigin="16577,9016" coordsize="82,59">
              <v:shape style="position:absolute;left:16577;top:9016;width:82;height:59" coordorigin="16577,9016" coordsize="82,59" path="m16604,9016l16589,9022,16580,9032,16579,9034,16577,9052,16586,9067,16611,9075,16631,9074,16646,9068,16655,9057,16658,9039,16650,9023,16625,9016,16604,9016xe" filled="true" fillcolor="#ffffff" stroked="false">
                <v:path arrowok="t"/>
                <v:fill type="solid"/>
              </v:shape>
            </v:group>
            <v:group style="position:absolute;left:21469;top:478;width:147;height:205" coordorigin="21469,478" coordsize="147,205">
              <v:shape style="position:absolute;left:21469;top:478;width:147;height:205" coordorigin="21469,478" coordsize="147,205" path="m21499,478l21469,518,21470,535,21490,594,21537,656,21583,683,21595,683,21605,678,21611,665,21615,649,21616,632,21613,614,21591,555,21544,499,21499,478xe" filled="true" fillcolor="#ffffff" stroked="false">
                <v:path arrowok="t"/>
                <v:fill type="solid"/>
              </v:shape>
            </v:group>
            <v:group style="position:absolute;left:21032;top:1105;width:183;height:242" coordorigin="21032,1105" coordsize="183,242">
              <v:shape style="position:absolute;left:21032;top:1105;width:183;height:242" coordorigin="21032,1105" coordsize="183,242" path="m21075,1105l21032,1147,21032,1163,21034,1181,21055,1240,21097,1300,21149,1339,21178,1347,21191,1345,21201,1339,21209,1326,21213,1311,21215,1294,21214,1277,21187,1200,21139,1141,21075,1105xe" filled="true" fillcolor="#ffffff" stroked="false">
                <v:path arrowok="t"/>
                <v:fill type="solid"/>
              </v:shape>
            </v:group>
            <v:group style="position:absolute;left:20596;top:1709;width:217;height:269" coordorigin="20596,1709" coordsize="217,269">
              <v:shape style="position:absolute;left:20596;top:1709;width:217;height:269" coordorigin="20596,1709" coordsize="217,269" path="m20642,1709l20597,1754,20596,1770,20597,1787,20624,1864,20667,1922,20721,1964,20768,1977,20780,1974,20812,1918,20811,1901,20785,1824,20742,1764,20688,1722,20642,1709xe" filled="true" fillcolor="#ffffff" stroked="false">
                <v:path arrowok="t"/>
                <v:fill type="solid"/>
              </v:shape>
            </v:group>
            <v:group style="position:absolute;left:20164;top:2293;width:240;height:284" coordorigin="20164,2293" coordsize="240,284">
              <v:shape style="position:absolute;left:20164;top:2293;width:240;height:284" coordorigin="20164,2293" coordsize="240,284" path="m20227,2293l20170,2326,20164,2356,20164,2373,20188,2448,20226,2504,20280,2552,20348,2577,20362,2575,20402,2520,20403,2503,20402,2485,20375,2410,20332,2353,20276,2310,20227,2293xe" filled="true" fillcolor="#ffffff" stroked="false">
                <v:path arrowok="t"/>
                <v:fill type="solid"/>
              </v:shape>
            </v:group>
            <v:group style="position:absolute;left:19734;top:2855;width:265;height:297" coordorigin="19734,2855" coordsize="265,297">
              <v:shape style="position:absolute;left:19734;top:2855;width:265;height:297" coordorigin="19734,2855" coordsize="265,297" path="m19804,2855l19749,2880,19734,2939,19736,2957,19765,3031,19811,3088,19868,3131,19935,3151,19949,3150,19995,3104,19999,3073,19997,3055,19970,2980,19930,2925,19875,2879,19804,2855xe" filled="true" fillcolor="#ffffff" stroked="false">
                <v:path arrowok="t"/>
                <v:fill type="solid"/>
              </v:shape>
            </v:group>
            <v:group style="position:absolute;left:19364;top:3374;width:274;height:294" coordorigin="19364,3374" coordsize="274,294">
              <v:shape style="position:absolute;left:19364;top:3374;width:274;height:294" coordorigin="19364,3374" coordsize="274,294" path="m19429,3374l19369,3409,19364,3438,19365,3454,19390,3526,19429,3581,19484,3630,19540,3660,19574,3667,19589,3666,19635,3621,19637,3606,19636,3590,19612,3518,19575,3462,19520,3411,19463,3381,19429,3374xe" filled="true" fillcolor="#ffffff" stroked="false">
                <v:path arrowok="t"/>
                <v:fill type="solid"/>
              </v:shape>
            </v:group>
            <v:group style="position:absolute;left:19020;top:3860;width:282;height:288" coordorigin="19020,3860" coordsize="282,288">
              <v:shape style="position:absolute;left:19020;top:3860;width:282;height:288" coordorigin="19020,3860" coordsize="282,288" path="m19091,3860l19032,3886,19020,3928,19021,3944,19047,4015,19087,4068,19143,4115,19200,4142,19235,4148,19251,4147,19299,4101,19302,4086,19301,4070,19278,3999,19240,3945,19184,3896,19126,3867,19091,3860xe" filled="true" fillcolor="#ffffff" stroked="false">
                <v:path arrowok="t"/>
                <v:fill type="solid"/>
              </v:shape>
            </v:group>
            <v:group style="position:absolute;left:18686;top:4337;width:281;height:275" coordorigin="18686,4337" coordsize="281,275">
              <v:shape style="position:absolute;left:18686;top:4337;width:281;height:275" coordorigin="18686,4337" coordsize="281,275" path="m18757,4337l18698,4365,18686,4407,18687,4423,18714,4494,18757,4545,18819,4588,18877,4609,18894,4611,18910,4611,18963,4567,18966,4535,18965,4518,18935,4449,18893,4399,18832,4357,18774,4338,18757,4337xe" filled="true" fillcolor="#ffffff" stroked="false">
                <v:path arrowok="t"/>
                <v:fill type="solid"/>
              </v:shape>
            </v:group>
            <v:group style="position:absolute;left:18360;top:4804;width:281;height:260" coordorigin="18360,4804" coordsize="281,260">
              <v:shape style="position:absolute;left:18360;top:4804;width:281;height:260" coordorigin="18360,4804" coordsize="281,260" path="m18429,4804l18373,4833,18360,4876,18362,4893,18392,4962,18437,5011,18499,5048,18557,5063,18574,5063,18634,5024,18641,4995,18640,4978,18611,4909,18567,4858,18504,4819,18446,4804,18429,4804xe" filled="true" fillcolor="#ffffff" stroked="false">
                <v:path arrowok="t"/>
                <v:fill type="solid"/>
              </v:shape>
            </v:group>
            <v:group style="position:absolute;left:18043;top:5261;width:276;height:246" coordorigin="18043,5261" coordsize="276,246">
              <v:shape style="position:absolute;left:18043;top:5261;width:276;height:246" coordorigin="18043,5261" coordsize="276,246" path="m18123,5261l18064,5283,18043,5337,18045,5354,18077,5423,18130,5469,18194,5499,18232,5506,18250,5506,18311,5468,18319,5437,18318,5421,18290,5353,18245,5306,18182,5271,18123,5261xe" filled="true" fillcolor="#ffffff" stroked="false">
                <v:path arrowok="t"/>
                <v:fill type="solid"/>
              </v:shape>
            </v:group>
            <v:group style="position:absolute;left:17740;top:5715;width:260;height:228" coordorigin="17740,5715" coordsize="260,228">
              <v:shape style="position:absolute;left:17740;top:5715;width:260;height:228" coordorigin="17740,5715" coordsize="260,228" path="m17825,5715l17761,5738,17740,5796,17742,5812,17780,5879,17834,5920,17897,5941,17917,5942,17936,5941,17991,5906,18000,5857,17997,5840,17960,5776,17907,5736,17845,5716,17825,5715xe" filled="true" fillcolor="#ffffff" stroked="false">
                <v:path arrowok="t"/>
                <v:fill type="solid"/>
              </v:shape>
            </v:group>
            <v:group style="position:absolute;left:17449;top:6169;width:246;height:206" coordorigin="17449,6169" coordsize="246,206">
              <v:shape style="position:absolute;left:17449;top:6169;width:246;height:206" coordorigin="17449,6169" coordsize="246,206" path="m17536,6169l17474,6188,17449,6251,17452,6268,17495,6332,17556,6365,17617,6374,17635,6372,17687,6333,17694,6300,17693,6283,17658,6219,17597,6182,17536,6169xe" filled="true" fillcolor="#ffffff" stroked="false">
                <v:path arrowok="t"/>
                <v:fill type="solid"/>
              </v:shape>
            </v:group>
            <v:group style="position:absolute;left:17171;top:6620;width:229;height:188" coordorigin="17171,6620" coordsize="229,188">
              <v:shape style="position:absolute;left:17171;top:6620;width:229;height:188" coordorigin="17171,6620" coordsize="229,188" path="m17263,6620l17198,6638,17171,6689,17171,6706,17209,6770,17269,6801,17311,6807,17330,6806,17387,6775,17399,6726,17396,6709,17350,6648,17284,6623,17263,6620xe" filled="true" fillcolor="#ffffff" stroked="false">
                <v:path arrowok="t"/>
                <v:fill type="solid"/>
              </v:shape>
            </v:group>
            <v:group style="position:absolute;left:16906;top:7073;width:208;height:171" coordorigin="16906,7073" coordsize="208,171">
              <v:shape style="position:absolute;left:16906;top:7073;width:208;height:171" coordorigin="16906,7073" coordsize="208,171" path="m16999,7073l16931,7094,16906,7146,16908,7164,16952,7224,17018,7243,17038,7243,17056,7240,17108,7198,17113,7162,17110,7146,17063,7090,16999,7073xe" filled="true" fillcolor="#ffffff" stroked="false">
                <v:path arrowok="t"/>
                <v:fill type="solid"/>
              </v:shape>
            </v:group>
            <v:group style="position:absolute;left:16659;top:7534;width:181;height:150" coordorigin="16659,7534" coordsize="181,150">
              <v:shape style="position:absolute;left:16659;top:7534;width:181;height:150" coordorigin="16659,7534" coordsize="181,150" path="m16734,7534l16672,7566,16659,7609,16662,7627,16721,7679,16763,7684,16782,7682,16835,7638,16839,7619,16839,7601,16797,7546,16734,7534xe" filled="true" fillcolor="#ffffff" stroked="false">
                <v:path arrowok="t"/>
                <v:fill type="solid"/>
              </v:shape>
            </v:group>
            <v:group style="position:absolute;left:16435;top:7990;width:155;height:123" coordorigin="16435,7990" coordsize="155,123">
              <v:shape style="position:absolute;left:16435;top:7990;width:155;height:123" coordorigin="16435,7990" coordsize="155,123" path="m16501,7990l16441,8026,16435,8043,16436,8060,16496,8110,16518,8113,16538,8111,16589,8068,16589,8050,16585,8033,16522,7991,16501,7990xe" filled="true" fillcolor="#ffffff" stroked="false">
                <v:path arrowok="t"/>
                <v:fill type="solid"/>
              </v:shape>
            </v:group>
            <v:group style="position:absolute;left:16242;top:8420;width:129;height:105" coordorigin="16242,8420" coordsize="129,105">
              <v:shape style="position:absolute;left:16242;top:8420;width:129;height:105" coordorigin="16242,8420" coordsize="129,105" path="m16316,8420l16250,8449,16242,8473,16245,8490,16255,8506,16270,8519,16294,8524,16316,8525,16335,8522,16351,8514,16363,8503,16370,8483,16370,8464,16365,8448,16354,8435,16338,8425,16316,8420xe" filled="true" fillcolor="#ffffff" stroked="false">
                <v:path arrowok="t"/>
                <v:fill type="solid"/>
              </v:shape>
            </v:group>
            <v:group style="position:absolute;left:16066;top:8862;width:109;height:91" coordorigin="16066,8862" coordsize="109,91">
              <v:shape style="position:absolute;left:16066;top:8862;width:109;height:91" coordorigin="16066,8862" coordsize="109,91" path="m16120,8862l16069,8896,16066,8915,16071,8932,16084,8946,16109,8952,16131,8952,16148,8947,16161,8937,16170,8924,16174,8905,16170,8887,16158,8873,16141,8864,16120,8862xe" filled="true" fillcolor="#ffffff" stroked="false">
                <v:path arrowok="t"/>
                <v:fill type="solid"/>
              </v:shape>
            </v:group>
            <v:group style="position:absolute;left:15775;top:9806;width:57;height:56" coordorigin="15775,9806" coordsize="57,56">
              <v:shape style="position:absolute;left:15775;top:9806;width:57;height:56" coordorigin="15775,9806" coordsize="57,56" path="m15802,9806l15785,9813,15776,9826,15775,9828,15777,9848,15790,9861,15812,9860,15827,9849,15832,9824,15826,9809,15802,9806xe" filled="true" fillcolor="#ffffff" stroked="false">
                <v:path arrowok="t"/>
                <v:fill type="solid"/>
              </v:shape>
            </v:group>
            <v:group style="position:absolute;left:15657;top:10305;width:42;height:44" coordorigin="15657,10305" coordsize="42,44">
              <v:shape style="position:absolute;left:15657;top:10305;width:42;height:44" coordorigin="15657,10305" coordsize="42,44" path="m15673,10305l15663,10314,15660,10325,15657,10336,15664,10346,15683,10348,15694,10340,15696,10329,15699,10318,15693,10308,15673,10305xe" filled="true" fillcolor="#ffffff" stroked="false">
                <v:path arrowok="t"/>
                <v:fill type="solid"/>
              </v:shape>
            </v:group>
            <v:group style="position:absolute;left:15566;top:10836;width:18;height:20" coordorigin="15566,10836" coordsize="18,20">
              <v:shape style="position:absolute;left:15566;top:10836;width:18;height:20" coordorigin="15566,10836" coordsize="18,20" path="m15572,10836l15568,10840,15567,10846,15566,10851,15569,10856,15573,10856,15578,10856,15582,10852,15583,10847,15584,10842,15581,10837,15572,10836xe" filled="true" fillcolor="#ffffff" stroked="false">
                <v:path arrowok="t"/>
                <v:fill type="solid"/>
              </v:shape>
            </v:group>
            <v:group style="position:absolute;left:20115;top:26;width:232;height:288" coordorigin="20115,26" coordsize="232,288">
              <v:shape style="position:absolute;left:20115;top:26;width:232;height:288" coordorigin="20115,26" coordsize="232,288" path="m20167,26l20119,66,20115,97,20116,115,20141,190,20178,246,20234,294,20285,314,20300,314,20344,265,20346,248,20346,231,20324,156,20290,101,20233,49,20167,26xe" filled="true" fillcolor="#ffffff" stroked="false">
                <v:path arrowok="t"/>
                <v:fill type="solid"/>
              </v:shape>
            </v:group>
            <v:group style="position:absolute;left:19704;top:714;width:263;height:316" coordorigin="19704,714" coordsize="263,316">
              <v:shape style="position:absolute;left:19704;top:714;width:263;height:316" coordorigin="19704,714" coordsize="263,316" path="m19770,714l19715,746,19704,790,19704,807,19724,881,19757,937,19810,990,19866,1022,19899,1029,19914,1029,19962,980,19966,946,19965,928,19944,854,19911,801,19859,750,19803,720,19770,714xe" filled="true" fillcolor="#ffffff" stroked="false">
                <v:path arrowok="t"/>
                <v:fill type="solid"/>
              </v:shape>
            </v:group>
            <v:group style="position:absolute;left:19295;top:1377;width:293;height:337" coordorigin="19295,1377" coordsize="293,337">
              <v:shape style="position:absolute;left:19295;top:1377;width:293;height:337" coordorigin="19295,1377" coordsize="293,337" path="m19382,1377l19315,1403,19295,1474,19297,1492,19321,1566,19355,1620,19409,1671,19466,1704,19517,1713,19532,1711,19582,1661,19588,1627,19587,1610,19570,1536,19540,1483,19494,1431,19436,1392,19382,1377xe" filled="true" fillcolor="#ffffff" stroked="false">
                <v:path arrowok="t"/>
                <v:fill type="solid"/>
              </v:shape>
            </v:group>
            <v:group style="position:absolute;left:18897;top:2021;width:310;height:343" coordorigin="18897,2021" coordsize="310,343">
              <v:shape style="position:absolute;left:18897;top:2021;width:310;height:343" coordorigin="18897,2021" coordsize="310,343" path="m18981,2021l18916,2053,18897,2122,18898,2140,18921,2213,18955,2267,19003,2316,19061,2351,19116,2364,19133,2363,19187,2335,19206,2273,19206,2255,19205,2237,19181,2164,19147,2112,19092,2062,19034,2031,18981,2021xe" filled="true" fillcolor="#ffffff" stroked="false">
                <v:path arrowok="t"/>
                <v:fill type="solid"/>
              </v:shape>
            </v:group>
            <v:group style="position:absolute;left:18554;top:2617;width:316;height:333" coordorigin="18554,2617" coordsize="316,333">
              <v:shape style="position:absolute;left:18554;top:2617;width:316;height:333" coordorigin="18554,2617" coordsize="316,333" path="m18627,2617l18566,2652,18554,2698,18554,2715,18575,2786,18608,2840,18659,2891,18721,2930,18793,2949,18808,2948,18862,2908,18870,2861,18868,2844,18845,2772,18810,2719,18760,2669,18699,2632,18627,2617xe" filled="true" fillcolor="#ffffff" stroked="false">
                <v:path arrowok="t"/>
                <v:fill type="solid"/>
              </v:shape>
            </v:group>
            <v:group style="position:absolute;left:18235;top:3175;width:326;height:330" coordorigin="18235,3175" coordsize="326,330">
              <v:shape style="position:absolute;left:18235;top:3175;width:326;height:330" coordorigin="18235,3175" coordsize="326,330" path="m18331,3175l18271,3188,18236,3244,18235,3260,18235,3277,18256,3347,18289,3400,18337,3447,18397,3485,18456,3503,18474,3504,18491,3503,18545,3474,18560,3412,18559,3395,18536,3324,18502,3273,18451,3224,18388,3189,18331,3175xe" filled="true" fillcolor="#ffffff" stroked="false">
                <v:path arrowok="t"/>
                <v:fill type="solid"/>
              </v:shape>
            </v:group>
            <v:group style="position:absolute;left:17926;top:3717;width:329;height:319" coordorigin="17926,3717" coordsize="329,319">
              <v:shape style="position:absolute;left:17926;top:3717;width:329;height:319" coordorigin="17926,3717" coordsize="329,319" path="m18016,3717l17955,3740,17926,3807,17926,3824,17948,3894,17983,3945,18037,3991,18100,4024,18158,4036,18175,4035,18231,4011,18254,3955,18255,3938,18253,3921,18227,3851,18189,3800,18136,3755,18074,3725,18016,3717xe" filled="true" fillcolor="#ffffff" stroked="false">
                <v:path arrowok="t"/>
                <v:fill type="solid"/>
              </v:shape>
            </v:group>
            <v:group style="position:absolute;left:17626;top:4248;width:326;height:305" coordorigin="17626,4248" coordsize="326,305">
              <v:shape style="position:absolute;left:17626;top:4248;width:326;height:305" coordorigin="17626,4248" coordsize="326,305" path="m17725,4248l17663,4266,17628,4325,17626,4341,17627,4358,17650,4427,17688,4477,17742,4519,17806,4546,17846,4553,17864,4552,17925,4528,17952,4470,17952,4453,17951,4436,17924,4366,17886,4318,17826,4276,17763,4252,17725,4248xe" filled="true" fillcolor="#ffffff" stroked="false">
                <v:path arrowok="t"/>
                <v:fill type="solid"/>
              </v:shape>
            </v:group>
            <v:group style="position:absolute;left:17338;top:4767;width:317;height:288" coordorigin="17338,4767" coordsize="317,288">
              <v:shape style="position:absolute;left:17338;top:4767;width:317;height:288" coordorigin="17338,4767" coordsize="317,288" path="m17443,4767l17378,4786,17340,4848,17338,4864,17339,4881,17365,4950,17406,4997,17467,5035,17530,5053,17549,5054,17568,5054,17628,5029,17654,4969,17655,4952,17653,4934,17625,4866,17583,4821,17524,4784,17462,4768,17443,4767xe" filled="true" fillcolor="#ffffff" stroked="false">
                <v:path arrowok="t"/>
                <v:fill type="solid"/>
              </v:shape>
            </v:group>
            <v:group style="position:absolute;left:17061;top:5278;width:305;height:269" coordorigin="17061,5278" coordsize="305,269">
              <v:shape style="position:absolute;left:17061;top:5278;width:305;height:269" coordorigin="17061,5278" coordsize="305,269" path="m17180,5278l17111,5292,17066,5346,17061,5379,17062,5396,17092,5464,17136,5508,17203,5538,17264,5547,17282,5545,17340,5518,17366,5457,17365,5439,17342,5371,17302,5326,17242,5292,17180,5278xe" filled="true" fillcolor="#ffffff" stroked="false">
                <v:path arrowok="t"/>
                <v:fill type="solid"/>
              </v:shape>
            </v:group>
            <v:group style="position:absolute;left:16797;top:5783;width:289;height:252" coordorigin="16797,5783" coordsize="289,252">
              <v:shape style="position:absolute;left:16797;top:5783;width:289;height:252" coordorigin="16797,5783" coordsize="289,252" path="m16920,5783l16848,5797,16801,5854,16797,5888,16799,5905,16833,5972,16882,6011,16945,6032,16965,6034,16985,6033,17052,6008,17085,5950,17086,5933,17084,5916,17052,5849,17003,5808,16940,5785,16920,5783xe" filled="true" fillcolor="#ffffff" stroked="false">
                <v:path arrowok="t"/>
                <v:fill type="solid"/>
              </v:shape>
            </v:group>
            <v:group style="position:absolute;left:16547;top:6285;width:265;height:230" coordorigin="16547,6285" coordsize="265,230">
              <v:shape style="position:absolute;left:16547;top:6285;width:265;height:230" coordorigin="16547,6285" coordsize="265,230" path="m16657,6285l16588,6306,16550,6358,16547,6376,16547,6393,16576,6460,16625,6498,16687,6515,16707,6515,16726,6513,16789,6479,16812,6413,16810,6395,16774,6331,16719,6297,16657,6285xe" filled="true" fillcolor="#ffffff" stroked="false">
                <v:path arrowok="t"/>
                <v:fill type="solid"/>
              </v:shape>
            </v:group>
            <v:group style="position:absolute;left:16311;top:6787;width:238;height:209" coordorigin="16311,6787" coordsize="238,209">
              <v:shape style="position:absolute;left:16311;top:6787;width:238;height:209" coordorigin="16311,6787" coordsize="238,209" path="m16421,6787l16351,6807,16313,6861,16311,6879,16312,6897,16348,6962,16403,6991,16443,6996,16463,6993,16527,6959,16549,6908,16549,6890,16517,6825,16463,6793,16421,6787xe" filled="true" fillcolor="#ffffff" stroked="false">
                <v:path arrowok="t"/>
                <v:fill type="solid"/>
              </v:shape>
            </v:group>
            <v:group style="position:absolute;left:16088;top:7290;width:213;height:190" coordorigin="16088,7290" coordsize="213,190">
              <v:shape style="position:absolute;left:16088;top:7290;width:213;height:190" coordorigin="16088,7290" coordsize="213,190" path="m16182,7290l16115,7318,16088,7383,16090,7401,16133,7462,16192,7479,16212,7478,16278,7444,16300,7391,16299,7372,16262,7311,16203,7290,16182,7290xe" filled="true" fillcolor="#ffffff" stroked="false">
                <v:path arrowok="t"/>
                <v:fill type="solid"/>
              </v:shape>
            </v:group>
            <v:group style="position:absolute;left:15888;top:7787;width:182;height:155" coordorigin="15888,7787" coordsize="182,155">
              <v:shape style="position:absolute;left:15888;top:7787;width:182;height:155" coordorigin="15888,7787" coordsize="182,155" path="m15978,7787l15909,7812,15888,7855,15888,7873,15932,7933,15978,7942,15999,7941,16059,7908,16069,7867,16068,7849,16023,7796,15978,7787xe" filled="true" fillcolor="#ffffff" stroked="false">
                <v:path arrowok="t"/>
                <v:fill type="solid"/>
              </v:shape>
            </v:group>
            <v:group style="position:absolute;left:15717;top:8254;width:155;height:136" coordorigin="15717,8254" coordsize="155,136">
              <v:shape style="position:absolute;left:15717;top:8254;width:155;height:136" coordorigin="15717,8254" coordsize="155,136" path="m15788,8254l15726,8290,15717,8321,15718,8340,15777,8388,15799,8389,15819,8386,15869,8335,15871,8315,15867,8297,15809,8254,15788,8254xe" filled="true" fillcolor="#ffffff" stroked="false">
                <v:path arrowok="t"/>
                <v:fill type="solid"/>
              </v:shape>
            </v:group>
            <v:group style="position:absolute;left:15562;top:8731;width:126;height:117" coordorigin="15562,8731" coordsize="126,117">
              <v:shape style="position:absolute;left:15562;top:8731;width:126;height:117" coordorigin="15562,8731" coordsize="126,117" path="m15635,8731l15570,8765,15562,8796,15566,8815,15576,8831,15591,8843,15615,8847,15637,8846,15688,8794,15688,8774,15683,8757,15672,8743,15658,8734,15635,8731xe" filled="true" fillcolor="#ffffff" stroked="false">
                <v:path arrowok="t"/>
                <v:fill type="solid"/>
              </v:shape>
            </v:group>
            <v:group style="position:absolute;left:15425;top:9219;width:104;height:100" coordorigin="15425,9219" coordsize="104,100">
              <v:shape style="position:absolute;left:15425;top:9219;width:104;height:100" coordorigin="15425,9219" coordsize="104,100" path="m15492,9219l15428,9258,15425,9283,15431,9301,15444,9315,15469,9318,15490,9316,15506,9308,15518,9296,15526,9280,15528,9259,15522,9241,15510,9227,15492,9219xe" filled="true" fillcolor="#ffffff" stroked="false">
                <v:path arrowok="t"/>
                <v:fill type="solid"/>
              </v:shape>
            </v:group>
            <v:group style="position:absolute;left:15306;top:9726;width:76;height:83" coordorigin="15306,9726" coordsize="76,83">
              <v:shape style="position:absolute;left:15306;top:9726;width:76;height:83" coordorigin="15306,9726" coordsize="76,83" path="m15360,9726l15339,9728,15321,9737,15309,9753,15306,9762,15306,9784,15316,9800,15333,9809,15353,9806,15370,9795,15381,9777,15382,9754,15375,9736,15360,9726xe" filled="true" fillcolor="#ffffff" stroked="false">
                <v:path arrowok="t"/>
                <v:fill type="solid"/>
              </v:shape>
            </v:group>
            <v:group style="position:absolute;left:15205;top:10254;width:53;height:60" coordorigin="15205,10254" coordsize="53,60">
              <v:shape style="position:absolute;left:15205;top:10254;width:53;height:60" coordorigin="15205,10254" coordsize="53,60" path="m15248,10254l15225,10255,15211,10266,15205,10280,15207,10302,15222,10314,15242,10309,15256,10294,15257,10269,15248,10254xe" filled="true" fillcolor="#ffffff" stroked="false">
                <v:path arrowok="t"/>
                <v:fill type="solid"/>
              </v:shape>
            </v:group>
            <v:group style="position:absolute;left:15123;top:10799;width:35;height:41" coordorigin="15123,10799" coordsize="35,41">
              <v:shape style="position:absolute;left:15123;top:10799;width:35;height:41" coordorigin="15123,10799" coordsize="35,41" path="m15134,10799l15126,10808,15124,10819,15123,10830,15129,10839,15146,10840,15154,10831,15156,10820,15158,10809,15152,10800,15134,10799xe" filled="true" fillcolor="#ffffff" stroked="false">
                <v:path arrowok="t"/>
                <v:fill type="solid"/>
              </v:shape>
            </v:group>
            <v:group style="position:absolute;left:15064;top:11373;width:13;height:17" coordorigin="15064,11373" coordsize="13,17">
              <v:shape style="position:absolute;left:15064;top:11373;width:13;height:17" coordorigin="15064,11373" coordsize="13,17" path="m15068,11373l15065,11376,15064,11385,15066,11389,15069,11389,15073,11389,15076,11385,15076,11381,15077,11376,15074,11373,15068,11373xe" filled="true" fillcolor="#ffffff" stroked="false">
                <v:path arrowok="t"/>
                <v:fill type="solid"/>
              </v:shape>
            </v:group>
            <v:group style="position:absolute;left:18803;top:0;width:299;height:181" coordorigin="18803,0" coordsize="299,181">
              <v:shape style="position:absolute;left:18803;top:0;width:299;height:181" coordorigin="18803,0" coordsize="299,181" path="m19087,0l18803,0,18806,7,18834,62,18875,112,18936,157,18993,179,19010,181,19027,181,19088,141,19102,77,19101,59,19098,41,19094,22,19088,4,19087,0xe" filled="true" fillcolor="#ffffff" stroked="false">
                <v:path arrowok="t"/>
                <v:fill type="solid"/>
              </v:shape>
            </v:group>
            <v:group style="position:absolute;left:18417;top:558;width:335;height:377" coordorigin="18417,558" coordsize="335,377">
              <v:shape style="position:absolute;left:18417;top:558;width:335;height:377" coordorigin="18417,558" coordsize="335,377" path="m18520,558l18458,577,18423,627,18417,677,18418,695,18439,768,18470,822,18512,870,18573,912,18631,932,18649,934,18666,934,18723,909,18749,847,18751,812,18749,794,18728,720,18698,668,18657,621,18596,579,18538,560,18520,558xe" filled="true" fillcolor="#ffffff" stroked="false">
                <v:path arrowok="t"/>
                <v:fill type="solid"/>
              </v:shape>
            </v:group>
            <v:group style="position:absolute;left:18050;top:1268;width:358;height:390" coordorigin="18050,1268" coordsize="358,390">
              <v:shape style="position:absolute;left:18050;top:1268;width:358;height:390" coordorigin="18050,1268" coordsize="358,390" path="m18168,1268l18104,1283,18058,1342,18050,1392,18051,1410,18070,1483,18099,1536,18140,1585,18196,1627,18256,1652,18294,1657,18312,1656,18372,1629,18403,1572,18408,1538,18407,1521,18390,1448,18362,1393,18322,1344,18265,1299,18206,1273,18168,1268xe" filled="true" fillcolor="#ffffff" stroked="false">
                <v:path arrowok="t"/>
                <v:fill type="solid"/>
              </v:shape>
            </v:group>
            <v:group style="position:absolute;left:17735;top:1930;width:362;height:382" coordorigin="17735,1930" coordsize="362,382">
              <v:shape style="position:absolute;left:17735;top:1930;width:362;height:382" coordorigin="17735,1930" coordsize="362,382" path="m17840,1930l17777,1950,17740,2005,17735,2037,17735,2054,17752,2125,17781,2178,17821,2228,17875,2271,17937,2302,17995,2312,18013,2311,18071,2283,18095,2222,18096,2204,18096,2187,18078,2115,18038,2046,17996,1999,17938,1958,17878,1934,17840,1930xe" filled="true" fillcolor="#ffffff" stroked="false">
                <v:path arrowok="t"/>
                <v:fill type="solid"/>
              </v:shape>
            </v:group>
            <v:group style="position:absolute;left:17442;top:2554;width:376;height:378" coordorigin="17442,2554" coordsize="376,378">
              <v:shape style="position:absolute;left:17442;top:2554;width:376;height:378" coordorigin="17442,2554" coordsize="376,378" path="m17561,2554l17496,2569,17454,2615,17442,2665,17442,2682,17459,2753,17488,2805,17529,2853,17584,2895,17646,2923,17705,2932,17723,2931,17784,2904,17814,2847,17817,2814,17816,2797,17795,2725,17764,2673,17721,2625,17662,2584,17600,2559,17561,2554xe" filled="true" fillcolor="#ffffff" stroked="false">
                <v:path arrowok="t"/>
                <v:fill type="solid"/>
              </v:shape>
            </v:group>
            <v:group style="position:absolute;left:17160;top:3159;width:379;height:368" coordorigin="17160,3159" coordsize="379,368">
              <v:shape style="position:absolute;left:17160;top:3159;width:379;height:368" coordorigin="17160,3159" coordsize="379,368" path="m17278,3159l17212,3178,17171,3226,17160,3274,17160,3292,17178,3362,17221,3430,17268,3474,17333,3509,17395,3525,17414,3526,17433,3526,17494,3504,17531,3453,17538,3404,17537,3387,17515,3316,17482,3265,17437,3219,17378,3181,17316,3161,17278,3159xe" filled="true" fillcolor="#ffffff" stroked="false">
                <v:path arrowok="t"/>
                <v:fill type="solid"/>
              </v:shape>
            </v:group>
            <v:group style="position:absolute;left:16889;top:3749;width:374;height:353" coordorigin="16889,3749" coordsize="374,353">
              <v:shape style="position:absolute;left:16889;top:3749;width:374;height:353" coordorigin="16889,3749" coordsize="374,353" path="m17013,3749l16947,3766,16903,3811,16889,3868,16889,3885,16908,3956,16954,4021,17004,4062,17068,4091,17128,4102,17148,4101,17213,4080,17254,4027,17262,3977,17261,3959,17238,3889,17191,3824,17137,3783,17072,3757,17013,3749xe" filled="true" fillcolor="#ffffff" stroked="false">
                <v:path arrowok="t"/>
                <v:fill type="solid"/>
              </v:shape>
            </v:group>
            <v:group style="position:absolute;left:16629;top:4322;width:363;height:336" coordorigin="16629,4322" coordsize="363,336">
              <v:shape style="position:absolute;left:16629;top:4322;width:363;height:336" coordorigin="16629,4322" coordsize="363,336" path="m16775,4322l16702,4335,16650,4378,16629,4447,16630,4464,16652,4535,16702,4597,16758,4634,16821,4655,16861,4658,16880,4657,16945,4633,16984,4579,16991,4528,16990,4510,16964,4440,16912,4379,16857,4343,16795,4324,16775,4322xe" filled="true" fillcolor="#ffffff" stroked="false">
                <v:path arrowok="t"/>
                <v:fill type="solid"/>
              </v:shape>
            </v:group>
            <v:group style="position:absolute;left:16383;top:4887;width:343;height:314" coordorigin="16383,4887" coordsize="343,314">
              <v:shape style="position:absolute;left:16383;top:4887;width:343;height:314" coordorigin="16383,4887" coordsize="343,314" path="m16523,4887l16452,4902,16402,4946,16383,5014,16384,5031,16409,5101,16464,5160,16525,5190,16587,5200,16607,5200,16674,5178,16717,5125,16725,5071,16724,5053,16698,4985,16645,4928,16585,4898,16523,4887xe" filled="true" fillcolor="#ffffff" stroked="false">
                <v:path arrowok="t"/>
                <v:fill type="solid"/>
              </v:shape>
            </v:group>
            <v:group style="position:absolute;left:16147;top:5438;width:325;height:295" coordorigin="16147,5438" coordsize="325,295">
              <v:shape style="position:absolute;left:16147;top:5438;width:325;height:295" coordorigin="16147,5438" coordsize="325,295" path="m16288,5438l16215,5455,16164,5503,16147,5570,16149,5588,16178,5656,16238,5710,16303,5730,16344,5733,16363,5731,16428,5704,16467,5647,16472,5612,16471,5594,16445,5525,16388,5469,16328,5444,16288,5438xe" filled="true" fillcolor="#ffffff" stroked="false">
                <v:path arrowok="t"/>
                <v:fill type="solid"/>
              </v:shape>
            </v:group>
            <v:group style="position:absolute;left:15925;top:5985;width:300;height:274" coordorigin="15925,5985" coordsize="300,274">
              <v:shape style="position:absolute;left:15925;top:5985;width:300;height:274" coordorigin="15925,5985" coordsize="300,274" path="m16069,5985l15995,6000,15942,6048,15925,6118,15928,6137,15961,6204,16009,6241,16073,6257,16094,6258,16113,6257,16180,6229,16220,6171,16225,6134,16223,6116,16193,6048,16130,6000,16069,5985xe" filled="true" fillcolor="#ffffff" stroked="false">
                <v:path arrowok="t"/>
                <v:fill type="solid"/>
              </v:shape>
            </v:group>
            <v:group style="position:absolute;left:15716;top:6529;width:272;height:249" coordorigin="15716,6529" coordsize="272,249">
              <v:shape style="position:absolute;left:15716;top:6529;width:272;height:249" coordorigin="15716,6529" coordsize="272,249" path="m15850,6529l15777,6546,15729,6596,15716,6643,15717,6662,15747,6730,15815,6773,15857,6778,15877,6777,15945,6748,15984,6687,15988,6650,15985,6632,15948,6567,15893,6536,15850,6529xe" filled="true" fillcolor="#ffffff" stroked="false">
                <v:path arrowok="t"/>
                <v:fill type="solid"/>
              </v:shape>
            </v:group>
            <v:group style="position:absolute;left:15522;top:7068;width:238;height:228" coordorigin="15522,7068" coordsize="238,228">
              <v:shape style="position:absolute;left:15522;top:7068;width:238;height:228" coordorigin="15522,7068" coordsize="238,228" path="m15646,7068l15573,7089,15529,7145,15522,7184,15523,7203,15560,7268,15614,7294,15635,7296,15655,7295,15724,7265,15758,7194,15759,7174,15756,7155,15719,7095,15646,7068xe" filled="true" fillcolor="#ffffff" stroked="false">
                <v:path arrowok="t"/>
                <v:fill type="solid"/>
              </v:shape>
            </v:group>
            <v:group style="position:absolute;left:15347;top:7605;width:205;height:188" coordorigin="15347,7605" coordsize="205,188">
              <v:shape style="position:absolute;left:15347;top:7605;width:205;height:188" coordorigin="15347,7605" coordsize="205,188" path="m15453,7605l15381,7627,15347,7689,15347,7709,15351,7727,15401,7784,15447,7792,15468,7791,15532,7758,15552,7701,15551,7682,15514,7622,15453,7605xe" filled="true" fillcolor="#ffffff" stroked="false">
                <v:path arrowok="t"/>
                <v:fill type="solid"/>
              </v:shape>
            </v:group>
            <v:group style="position:absolute;left:15197;top:8106;width:178;height:167" coordorigin="15197,8106" coordsize="178,167">
              <v:shape style="position:absolute;left:15197;top:8106;width:178;height:167" coordorigin="15197,8106" coordsize="178,167" path="m15303,8106l15244,8117,15200,8169,15197,8190,15198,8209,15243,8268,15289,8273,15309,8269,15366,8226,15374,8182,15371,8162,15326,8110,15303,8106xe" filled="true" fillcolor="#ffffff" stroked="false">
                <v:path arrowok="t"/>
                <v:fill type="solid"/>
              </v:shape>
            </v:group>
            <v:group style="position:absolute;left:15061;top:8613;width:149;height:148" coordorigin="15061,8613" coordsize="149,148">
              <v:shape style="position:absolute;left:15061;top:8613;width:149;height:148" coordorigin="15061,8613" coordsize="149,148" path="m15147,8613l15078,8646,15061,8695,15064,8715,15072,8733,15084,8747,15100,8758,15124,8761,15145,8759,15205,8716,15210,8671,15206,8652,15197,8636,15185,8624,15169,8615,15147,8613xe" filled="true" fillcolor="#ffffff" stroked="false">
                <v:path arrowok="t"/>
                <v:fill type="solid"/>
              </v:shape>
            </v:group>
            <v:group style="position:absolute;left:14943;top:9132;width:121;height:126" coordorigin="14943,9132" coordsize="121,126">
              <v:shape style="position:absolute;left:14943;top:9132;width:121;height:126" coordorigin="14943,9132" coordsize="121,126" path="m15004,9132l14946,9182,14943,9209,14948,9228,14958,9244,14974,9255,14998,9257,15018,9253,15036,9244,15050,9231,15059,9215,15063,9190,15061,9169,15053,9152,15041,9139,15025,9132,15004,9132xe" filled="true" fillcolor="#ffffff" stroked="false">
                <v:path arrowok="t"/>
                <v:fill type="solid"/>
              </v:shape>
            </v:group>
            <v:group style="position:absolute;left:14839;top:9662;width:95;height:105" coordorigin="14839,9662" coordsize="95,105">
              <v:shape style="position:absolute;left:14839;top:9662;width:95;height:105" coordorigin="14839,9662" coordsize="95,105" path="m14909,9662l14853,9682,14839,9732,14846,9751,14860,9765,14884,9766,14904,9761,14919,9750,14930,9735,14934,9708,14931,9687,14922,9671,14909,9662xe" filled="true" fillcolor="#ffffff" stroked="false">
                <v:path arrowok="t"/>
                <v:fill type="solid"/>
              </v:shape>
            </v:group>
            <v:group style="position:absolute;left:14753;top:10208;width:68;height:79" coordorigin="14753,10208" coordsize="68,79">
              <v:shape style="position:absolute;left:14753;top:10208;width:68;height:79" coordorigin="14753,10208" coordsize="68,79" path="m14804,10208l14782,10211,14765,10222,14755,10239,14753,10247,14755,10270,14766,10286,14790,10287,14808,10279,14819,10265,14821,10238,14816,10219,14804,10208xe" filled="true" fillcolor="#ffffff" stroked="false">
                <v:path arrowok="t"/>
                <v:fill type="solid"/>
              </v:shape>
            </v:group>
            <v:group style="position:absolute;left:14682;top:10771;width:50;height:62" coordorigin="14682,10771" coordsize="50,62">
              <v:shape style="position:absolute;left:14682;top:10771;width:50;height:62" coordorigin="14682,10771" coordsize="50,62" path="m14712,10771l14694,10779,14684,10799,14684,10801,14682,10818,14691,10832,14704,10833,14721,10825,14731,10804,14727,10781,14712,10771xe" filled="true" fillcolor="#ffffff" stroked="false">
                <v:path arrowok="t"/>
                <v:fill type="solid"/>
              </v:shape>
            </v:group>
            <v:group style="position:absolute;left:14633;top:11359;width:26;height:34" coordorigin="14633,11359" coordsize="26,34">
              <v:shape style="position:absolute;left:14633;top:11359;width:26;height:34" coordorigin="14633,11359" coordsize="26,34" path="m14641,11359l14635,11366,14633,11385,14638,11392,14651,11392,14657,11385,14659,11366,14654,11359,14641,11359xe" filled="true" fillcolor="#ffffff" stroked="false">
                <v:path arrowok="t"/>
                <v:fill type="solid"/>
              </v:shape>
            </v:group>
            <v:group style="position:absolute;left:14603;top:11970;width:4;height:5" coordorigin="14603,11970" coordsize="4,5">
              <v:shape style="position:absolute;left:14603;top:11970;width:4;height:5" coordorigin="14603,11970" coordsize="4,5" path="m14606,11970l14604,11970,14603,11971,14603,11974,14604,11975,14606,11975,14607,11974,14607,11971,14606,11970xe" filled="true" fillcolor="#ffffff" stroked="false">
                <v:path arrowok="t"/>
                <v:fill type="solid"/>
              </v:shape>
            </v:group>
            <v:group style="position:absolute;left:17522;top:0;width:382;height:251" coordorigin="17522,0" coordsize="382,251">
              <v:shape style="position:absolute;left:17522;top:0;width:382;height:251" coordorigin="17522,0" coordsize="382,251" path="m17878,0l17522,0,17524,9,17548,82,17580,134,17621,181,17679,221,17740,245,17777,251,17795,250,17857,227,17895,172,17904,120,17904,102,17889,28,17878,0xe" filled="true" fillcolor="#ffffff" stroked="false">
                <v:path arrowok="t"/>
                <v:fill type="solid"/>
              </v:shape>
            </v:group>
            <v:group style="position:absolute;left:17195;top:595;width:400;height:437" coordorigin="17195,595" coordsize="400,437">
              <v:shape style="position:absolute;left:17195;top:595;width:400;height:437" coordorigin="17195,595" coordsize="400,437" path="m17331,595l17264,612,17216,660,17196,730,17195,748,17196,766,17213,840,17252,910,17292,957,17344,997,17404,1023,17462,1032,17480,1030,17543,1005,17584,948,17594,877,17593,859,17575,785,17538,716,17499,670,17448,630,17388,603,17331,595xe" filled="true" fillcolor="#ffffff" stroked="false">
                <v:path arrowok="t"/>
                <v:fill type="solid"/>
              </v:shape>
            </v:group>
            <v:group style="position:absolute;left:16909;top:1321;width:409;height:428" coordorigin="16909,1321" coordsize="409,428">
              <v:shape style="position:absolute;left:16909;top:1321;width:409;height:428" coordorigin="16909,1321" coordsize="409,428" path="m17033,1321l16970,1340,16927,1386,16910,1453,16909,1472,16911,1490,16932,1562,16961,1615,17001,1662,17051,1703,17113,1735,17173,1749,17192,1749,17210,1748,17273,1722,17311,1666,17318,1613,17318,1595,17302,1522,17265,1453,17226,1405,17174,1363,17110,1333,17051,1321,17033,1321xe" filled="true" fillcolor="#ffffff" stroked="false">
                <v:path arrowok="t"/>
                <v:fill type="solid"/>
              </v:shape>
            </v:group>
            <v:group style="position:absolute;left:16645;top:2004;width:421;height:424" coordorigin="16645,2004" coordsize="421,424">
              <v:shape style="position:absolute;left:16645;top:2004;width:421;height:424" coordorigin="16645,2004" coordsize="421,424" path="m16785,2004l16718,2020,16669,2065,16647,2127,16645,2144,16645,2162,16660,2234,16698,2304,16739,2350,16794,2390,16859,2417,16919,2427,16938,2427,17002,2408,17047,2362,17065,2297,17066,2280,17064,2262,17045,2190,17016,2138,16976,2089,16927,2048,16864,2017,16804,2004,16785,2004xe" filled="true" fillcolor="#ffffff" stroked="false">
                <v:path arrowok="t"/>
                <v:fill type="solid"/>
              </v:shape>
            </v:group>
            <v:group style="position:absolute;left:16391;top:2665;width:422;height:416" coordorigin="16391,2665" coordsize="422,416">
              <v:shape style="position:absolute;left:16391;top:2665;width:422;height:416" coordorigin="16391,2665" coordsize="422,416" path="m16540,2665l16472,2680,16421,2721,16392,2793,16391,2811,16391,2829,16407,2901,16446,2969,16488,3014,16544,3051,16608,3074,16668,3081,16687,3080,16752,3057,16797,3009,16812,2938,16811,2919,16795,2847,16758,2779,16717,2735,16663,2697,16599,2673,16540,2665xe" filled="true" fillcolor="#ffffff" stroked="false">
                <v:path arrowok="t"/>
                <v:fill type="solid"/>
              </v:shape>
            </v:group>
            <v:group style="position:absolute;left:16150;top:3307;width:414;height:404" coordorigin="16150,3307" coordsize="414,404">
              <v:shape style="position:absolute;left:16150;top:3307;width:414;height:404" coordorigin="16150,3307" coordsize="414,404" path="m16308,3307l16237,3322,16183,3363,16154,3422,16150,3458,16150,3476,16167,3548,16209,3614,16254,3656,16310,3689,16373,3707,16412,3710,16432,3708,16500,3685,16548,3635,16563,3561,16563,3543,16546,3471,16507,3405,16448,3351,16389,3321,16327,3307,16308,3307xe" filled="true" fillcolor="#ffffff" stroked="false">
                <v:path arrowok="t"/>
                <v:fill type="solid"/>
              </v:shape>
            </v:group>
            <v:group style="position:absolute;left:15919;top:3931;width:404;height:386" coordorigin="15919,3931" coordsize="404,386">
              <v:shape style="position:absolute;left:15919;top:3931;width:404;height:386" coordorigin="15919,3931" coordsize="404,386" path="m16092,3931l16018,3942,15961,3979,15929,4031,15919,4085,15919,4104,15939,4176,15984,4240,16031,4279,16092,4306,16154,4316,16174,4316,16245,4297,16298,4252,16321,4181,16322,4163,16321,4144,16302,4072,16259,4009,16197,3960,16133,3936,16092,3931xe" filled="true" fillcolor="#ffffff" stroked="false">
                <v:path arrowok="t"/>
                <v:fill type="solid"/>
              </v:shape>
            </v:group>
            <v:group style="position:absolute;left:15702;top:4541;width:386;height:364" coordorigin="15702,4541" coordsize="386,364">
              <v:shape style="position:absolute;left:15702;top:4541;width:386;height:364" coordorigin="15702,4541" coordsize="386,364" path="m15867,4541l15794,4555,15739,4595,15706,4660,15702,4697,15703,4716,15725,4788,15774,4849,15826,4883,15889,4902,15930,4904,15949,4903,16019,4878,16068,4828,16088,4757,16088,4739,16068,4667,16023,4604,15974,4567,15908,4545,15867,4541xe" filled="true" fillcolor="#ffffff" stroked="false">
                <v:path arrowok="t"/>
                <v:fill type="solid"/>
              </v:shape>
            </v:group>
            <v:group style="position:absolute;left:15498;top:5138;width:361;height:341" coordorigin="15498,5138" coordsize="361,341">
              <v:shape style="position:absolute;left:15498;top:5138;width:361;height:341" coordorigin="15498,5138" coordsize="361,341" path="m15665,5138l15590,5151,15533,5192,15501,5258,15498,5296,15499,5314,15525,5385,15579,5442,15636,5469,15698,5478,15718,5477,15788,5452,15839,5400,15858,5328,15858,5309,15835,5238,15784,5179,15728,5149,15665,5138xe" filled="true" fillcolor="#ffffff" stroked="false">
                <v:path arrowok="t"/>
                <v:fill type="solid"/>
              </v:shape>
            </v:group>
            <v:group style="position:absolute;left:15306;top:5722;width:329;height:319" coordorigin="15306,5722" coordsize="329,319">
              <v:shape style="position:absolute;left:15306;top:5722;width:329;height:319" coordorigin="15306,5722" coordsize="329,319" path="m15467,5722l15392,5737,15335,5784,15309,5844,15306,5882,15308,5901,15339,5971,15399,6021,15458,6039,15479,6040,15498,6039,15570,6014,15621,5958,15634,5897,15634,5878,15612,5806,15562,5752,15507,5727,15467,5722xe" filled="true" fillcolor="#ffffff" stroked="false">
                <v:path arrowok="t"/>
                <v:fill type="solid"/>
              </v:shape>
            </v:group>
            <v:group style="position:absolute;left:15125;top:6301;width:300;height:291" coordorigin="15125,6301" coordsize="300,291">
              <v:shape style="position:absolute;left:15125;top:6301;width:300;height:291" coordorigin="15125,6301" coordsize="300,291" path="m15272,6301l15198,6320,15146,6370,15125,6440,15126,6459,15153,6531,15212,6580,15277,6591,15297,6590,15367,6564,15414,6508,15425,6447,15423,6427,15395,6358,15336,6312,15272,6301xe" filled="true" fillcolor="#ffffff" stroked="false">
                <v:path arrowok="t"/>
                <v:fill type="solid"/>
              </v:shape>
            </v:group>
            <v:group style="position:absolute;left:14958;top:6871;width:268;height:269" coordorigin="14958,6871" coordsize="268,269">
              <v:shape style="position:absolute;left:14958;top:6871;width:268;height:269" coordorigin="14958,6871" coordsize="268,269" path="m15094,6871l15021,6893,14971,6952,14958,7010,14960,7030,14992,7099,15061,7138,15082,7140,15102,7139,15173,7111,15218,7051,15225,7010,15225,6990,15197,6920,15134,6877,15094,6871xe" filled="true" fillcolor="#ffffff" stroked="false">
                <v:path arrowok="t"/>
                <v:fill type="solid"/>
              </v:shape>
            </v:group>
            <v:group style="position:absolute;left:14810;top:7439;width:231;height:226" coordorigin="14810,7439" coordsize="231,226">
              <v:shape style="position:absolute;left:14810;top:7439;width:231;height:226" coordorigin="14810,7439" coordsize="231,226" path="m14919,7439l14849,7468,14814,7524,14810,7565,14813,7585,14857,7647,14920,7664,14941,7662,15008,7630,15041,7563,15041,7543,15038,7524,14996,7461,14940,7439,14919,7439xe" filled="true" fillcolor="#ffffff" stroked="false">
                <v:path arrowok="t"/>
                <v:fill type="solid"/>
              </v:shape>
            </v:group>
            <v:group style="position:absolute;left:14681;top:7975;width:199;height:201" coordorigin="14681,7975" coordsize="199,201">
              <v:shape style="position:absolute;left:14681;top:7975;width:199;height:201" coordorigin="14681,7975" coordsize="199,201" path="m14796,7975l14737,7988,14688,8046,14681,8078,14682,8098,14722,8163,14762,8176,14784,8175,14853,8142,14878,8087,14879,8065,14876,8044,14834,7986,14796,7975xe" filled="true" fillcolor="#ffffff" stroked="false">
                <v:path arrowok="t"/>
                <v:fill type="solid"/>
              </v:shape>
            </v:group>
            <v:group style="position:absolute;left:14565;top:8512;width:170;height:181" coordorigin="14565,8512" coordsize="170,181">
              <v:shape style="position:absolute;left:14565;top:8512;width:170;height:181" coordorigin="14565,8512" coordsize="170,181" path="m14657,8512l14588,8547,14565,8612,14567,8633,14615,8690,14638,8692,14660,8689,14722,8645,14735,8603,14734,8581,14695,8519,14657,8512xe" filled="true" fillcolor="#ffffff" stroked="false">
                <v:path arrowok="t"/>
                <v:fill type="solid"/>
              </v:shape>
            </v:group>
            <v:group style="position:absolute;left:14464;top:9059;width:141;height:154" coordorigin="14464,9059" coordsize="141,154">
              <v:shape style="position:absolute;left:14464;top:9059;width:141;height:154" coordorigin="14464,9059" coordsize="141,154" path="m14544,9059l14477,9096,14464,9150,14467,9171,14476,9189,14490,9203,14507,9211,14529,9212,14550,9207,14602,9150,14604,9125,14602,9103,14594,9085,14583,9070,14568,9060,14544,9059xe" filled="true" fillcolor="#ffffff" stroked="false">
                <v:path arrowok="t"/>
                <v:fill type="solid"/>
              </v:shape>
            </v:group>
            <v:group style="position:absolute;left:14377;top:9612;width:111;height:129" coordorigin="14377,9612" coordsize="111,129">
              <v:shape style="position:absolute;left:14377;top:9612;width:111;height:129" coordorigin="14377,9612" coordsize="111,129" path="m14456,9612l14398,9631,14377,9695,14384,9715,14395,9731,14412,9740,14434,9739,14487,9682,14488,9658,14483,9637,14472,9621,14456,9612xe" filled="true" fillcolor="#ffffff" stroked="false">
                <v:path arrowok="t"/>
                <v:fill type="solid"/>
              </v:shape>
            </v:group>
            <v:group style="position:absolute;left:14304;top:10176;width:86;height:104" coordorigin="14304,10176" coordsize="86,104">
              <v:shape style="position:absolute;left:14304;top:10176;width:86;height:104" coordorigin="14304,10176" coordsize="86,104" path="m14367,10176l14312,10202,14304,10226,14305,10250,14314,10269,14329,10280,14352,10278,14370,10268,14382,10252,14389,10232,14389,10207,14381,10188,14367,10176xe" filled="true" fillcolor="#ffffff" stroked="false">
                <v:path arrowok="t"/>
                <v:fill type="solid"/>
              </v:shape>
            </v:group>
            <v:group style="position:absolute;left:14247;top:10757;width:61;height:76" coordorigin="14247,10757" coordsize="61,76">
              <v:shape style="position:absolute;left:14247;top:10757;width:61;height:76" coordorigin="14247,10757" coordsize="61,76" path="m14293,10757l14270,10759,14255,10771,14247,10789,14247,10794,14250,10818,14263,10832,14285,10829,14300,10816,14307,10797,14305,10772,14293,10757xe" filled="true" fillcolor="#ffffff" stroked="false">
                <v:path arrowok="t"/>
                <v:fill type="solid"/>
              </v:shape>
            </v:group>
            <v:group style="position:absolute;left:14204;top:11351;width:40;height:54" coordorigin="14204,11351" coordsize="40,54">
              <v:shape style="position:absolute;left:14204;top:11351;width:40;height:54" coordorigin="14204,11351" coordsize="40,54" path="m14237,11351l14216,11351,14206,11363,14204,11392,14212,11404,14233,11404,14242,11392,14243,11377,14244,11363,14237,11351xe" filled="true" fillcolor="#ffffff" stroked="false">
                <v:path arrowok="t"/>
                <v:fill type="solid"/>
              </v:shape>
            </v:group>
            <v:group style="position:absolute;left:14180;top:11968;width:18;height:26" coordorigin="14180,11968" coordsize="18,26">
              <v:shape style="position:absolute;left:14180;top:11968;width:18;height:26" coordorigin="14180,11968" coordsize="18,26" path="m14194,11968l14189,11969,14184,11969,14180,11974,14180,11988,14183,11994,14188,11994,14193,11993,14197,11988,14197,11981,14197,11974,14194,11968xe" filled="true" fillcolor="#ffffff" stroked="false">
                <v:path arrowok="t"/>
                <v:fill type="solid"/>
              </v:shape>
            </v:group>
            <v:group style="position:absolute;left:16332;top:5;width:445;height:482" coordorigin="16332,5" coordsize="445,482">
              <v:shape style="position:absolute;left:16332;top:5;width:445;height:482" coordorigin="16332,5" coordsize="445,482" path="m16504,5l16433,17,16377,56,16342,118,16332,190,16333,209,16351,283,16388,354,16426,401,16473,441,16536,471,16596,485,16615,486,16633,486,16699,466,16748,419,16773,351,16776,314,16776,295,16760,219,16735,164,16700,113,16656,69,16602,33,16542,10,16504,5xe" filled="true" fillcolor="#ffffff" stroked="false">
                <v:path arrowok="t"/>
                <v:fill type="solid"/>
              </v:shape>
            </v:group>
            <v:group style="position:absolute;left:16080;top:782;width:454;height:477" coordorigin="16080,782" coordsize="454,477">
              <v:shape style="position:absolute;left:16080;top:782;width:454;height:477" coordorigin="16080,782" coordsize="454,477" path="m16251,782l16180,794,16123,834,16088,898,16080,952,16080,970,16094,1044,16129,1115,16167,1163,16213,1205,16273,1238,16336,1256,16375,1259,16393,1258,16459,1237,16507,1191,16531,1123,16533,1086,16532,1067,16514,992,16487,937,16451,887,16405,843,16350,808,16289,787,16251,782xe" filled="true" fillcolor="#ffffff" stroked="false">
                <v:path arrowok="t"/>
                <v:fill type="solid"/>
              </v:shape>
            </v:group>
            <v:group style="position:absolute;left:15843;top:1520;width:463;height:476" coordorigin="15843,1520" coordsize="463,476">
              <v:shape style="position:absolute;left:15843;top:1520;width:463;height:476" coordorigin="15843,1520" coordsize="463,476" path="m16020,1520l15949,1533,15891,1573,15854,1636,15843,1697,15844,1716,15859,1790,15894,1860,15932,1907,15980,1946,16041,1977,16103,1993,16143,1995,16162,1994,16228,1972,16278,1926,16304,1857,16306,1818,16305,1799,16287,1722,16260,1668,16223,1618,16176,1576,16120,1543,16060,1523,16020,1520xe" filled="true" fillcolor="#ffffff" stroked="false">
                <v:path arrowok="t"/>
                <v:fill type="solid"/>
              </v:shape>
            </v:group>
            <v:group style="position:absolute;left:15618;top:2231;width:468;height:472" coordorigin="15618,2231" coordsize="468,472">
              <v:shape style="position:absolute;left:15618;top:2231;width:468;height:472" coordorigin="15618,2231" coordsize="468,472" path="m15798,2231l15726,2246,15668,2287,15630,2350,15618,2415,15618,2433,15634,2508,15670,2577,15710,2622,15759,2660,15819,2688,15882,2701,15902,2702,15921,2701,15992,2682,16046,2640,16079,2574,16085,2518,16084,2498,16066,2423,16028,2353,15986,2307,15936,2270,15877,2242,15817,2231,15798,2231xe" filled="true" fillcolor="#ffffff" stroked="false">
                <v:path arrowok="t"/>
                <v:fill type="solid"/>
              </v:shape>
            </v:group>
            <v:group style="position:absolute;left:15406;top:2919;width:461;height:457" coordorigin="15406,2919" coordsize="461,457">
              <v:shape style="position:absolute;left:15406;top:2919;width:461;height:457" coordorigin="15406,2919" coordsize="461,457" path="m15601,2919l15527,2932,15465,2969,15423,3029,15407,3090,15406,3108,15406,3127,15423,3202,15462,3269,15504,3313,15555,3347,15620,3369,15682,3376,15702,3375,15772,3355,15827,3313,15860,3248,15867,3191,15866,3172,15848,3098,15810,3031,15754,2975,15702,2944,15641,2923,15601,2919xe" filled="true" fillcolor="#ffffff" stroked="false">
                <v:path arrowok="t"/>
                <v:fill type="solid"/>
              </v:shape>
            </v:group>
            <v:group style="position:absolute;left:15207;top:3590;width:449;height:439" coordorigin="15207,3590" coordsize="449,439">
              <v:shape style="position:absolute;left:15207;top:3590;width:449;height:439" coordorigin="15207,3590" coordsize="449,439" path="m15405,3590l15330,3602,15268,3637,15226,3693,15208,3761,15207,3780,15207,3799,15226,3873,15268,3939,15312,3980,15366,4010,15428,4027,15468,4029,15488,4028,15560,4005,15616,3959,15649,3891,15655,3834,15653,3815,15633,3742,15590,3677,15529,3625,15468,3600,15405,3590xe" filled="true" fillcolor="#ffffff" stroked="false">
                <v:path arrowok="t"/>
                <v:fill type="solid"/>
              </v:shape>
            </v:group>
            <v:group style="position:absolute;left:15021;top:4241;width:426;height:417" coordorigin="15021,4241" coordsize="426,417">
              <v:shape style="position:absolute;left:15021;top:4241;width:426;height:417" coordorigin="15021,4241" coordsize="426,417" path="m15204,4241l15130,4257,15072,4297,15033,4358,15021,4431,15022,4451,15043,4525,15089,4588,15136,4625,15194,4649,15255,4657,15275,4656,15348,4635,15406,4588,15441,4518,15446,4480,15446,4460,15429,4386,15389,4320,15329,4270,15267,4247,15204,4241xe" filled="true" fillcolor="#ffffff" stroked="false">
                <v:path arrowok="t"/>
                <v:fill type="solid"/>
              </v:shape>
            </v:group>
            <v:group style="position:absolute;left:14848;top:4873;width:397;height:390" coordorigin="14848,4873" coordsize="397,390">
              <v:shape style="position:absolute;left:14848;top:4873;width:397;height:390" coordorigin="14848,4873" coordsize="397,390" path="m15044,4873l14967,4885,14904,4924,14862,4987,14848,5065,14850,5085,14875,5158,14925,5218,14977,5249,15042,5262,15062,5262,15082,5261,15155,5238,15210,5190,15241,5120,15245,5082,15244,5062,15222,4989,15174,4927,15125,4894,15064,4875,15044,4873xe" filled="true" fillcolor="#ffffff" stroked="false">
                <v:path arrowok="t"/>
                <v:fill type="solid"/>
              </v:shape>
            </v:group>
            <v:group style="position:absolute;left:14687;top:5493;width:363;height:364" coordorigin="14687,5493" coordsize="363,364">
              <v:shape style="position:absolute;left:14687;top:5493;width:363;height:364" coordorigin="14687,5493" coordsize="363,364" path="m14865,5493l14789,5509,14729,5554,14693,5622,14687,5664,14687,5684,14708,5759,14757,5818,14831,5853,14873,5857,14893,5856,14966,5832,15021,5781,15045,5725,15049,5684,15048,5664,15026,5590,14978,5532,14907,5498,14865,5493xe" filled="true" fillcolor="#ffffff" stroked="false">
                <v:path arrowok="t"/>
                <v:fill type="solid"/>
              </v:shape>
            </v:group>
            <v:group style="position:absolute;left:14538;top:6103;width:328;height:336" coordorigin="14538,6103" coordsize="328,336">
              <v:shape style="position:absolute;left:14538;top:6103;width:328;height:336" coordorigin="14538,6103" coordsize="328,336" path="m14711,6103l14634,6117,14574,6165,14544,6227,14538,6269,14539,6289,14564,6363,14620,6417,14677,6436,14697,6438,14716,6437,14789,6411,14843,6354,14864,6296,14866,6276,14866,6256,14842,6182,14788,6127,14731,6105,14711,6103xe" filled="true" fillcolor="#ffffff" stroked="false">
                <v:path arrowok="t"/>
                <v:fill type="solid"/>
              </v:shape>
            </v:group>
            <v:group style="position:absolute;left:14400;top:6702;width:290;height:305" coordorigin="14400,6702" coordsize="290,305">
              <v:shape style="position:absolute;left:14400;top:6702;width:290;height:305" coordorigin="14400,6702" coordsize="290,305" path="m14546,6702l14473,6725,14420,6783,14401,6842,14400,6863,14402,6884,14432,6956,14494,7001,14537,7007,14557,7006,14629,6977,14677,6917,14690,6855,14690,6834,14663,6761,14605,6713,14546,6702xe" filled="true" fillcolor="#ffffff" stroked="false">
                <v:path arrowok="t"/>
                <v:fill type="solid"/>
              </v:shape>
            </v:group>
            <v:group style="position:absolute;left:14277;top:7294;width:253;height:267" coordorigin="14277,7294" coordsize="253,267">
              <v:shape style="position:absolute;left:14277;top:7294;width:253;height:267" coordorigin="14277,7294" coordsize="253,267" path="m14401,7294l14328,7322,14284,7387,14277,7422,14277,7444,14295,7501,14352,7552,14391,7561,14411,7560,14482,7528,14518,7480,14530,7417,14528,7396,14492,7328,14421,7295,14401,7294xe" filled="true" fillcolor="#ffffff" stroked="false">
                <v:path arrowok="t"/>
                <v:fill type="solid"/>
              </v:shape>
            </v:group>
            <v:group style="position:absolute;left:14169;top:7862;width:219;height:237" coordorigin="14169,7862" coordsize="219,237">
              <v:shape style="position:absolute;left:14169;top:7862;width:219;height:237" coordorigin="14169,7862" coordsize="219,237" path="m14291,7862l14217,7888,14180,7936,14169,7985,14170,8007,14193,8063,14262,8098,14283,8097,14353,8062,14387,7987,14388,7965,14385,7944,14345,7880,14291,7862xe" filled="true" fillcolor="#ffffff" stroked="false">
                <v:path arrowok="t"/>
                <v:fill type="solid"/>
              </v:shape>
            </v:group>
            <v:group style="position:absolute;left:14073;top:8430;width:188;height:209" coordorigin="14073,8430" coordsize="188,209">
              <v:shape style="position:absolute;left:14073;top:8430;width:188;height:209" coordorigin="14073,8430" coordsize="188,209" path="m14177,8430l14120,8450,14076,8517,14073,8546,14075,8568,14120,8631,14159,8638,14180,8635,14243,8587,14261,8524,14259,8503,14217,8439,14177,8430xe" filled="true" fillcolor="#ffffff" stroked="false">
                <v:path arrowok="t"/>
                <v:fill type="solid"/>
              </v:shape>
            </v:group>
            <v:group style="position:absolute;left:13989;top:8997;width:155;height:184" coordorigin="13989,8997" coordsize="155,184">
              <v:shape style="position:absolute;left:13989;top:8997;width:155;height:184" coordorigin="13989,8997" coordsize="155,184" path="m14086,8997l14014,9029,13989,9107,13992,9128,14000,9148,14012,9163,14028,9175,14046,9181,14067,9180,14119,9150,14144,9086,14142,9062,14102,9002,14086,8997xe" filled="true" fillcolor="#ffffff" stroked="false">
                <v:path arrowok="t"/>
                <v:fill type="solid"/>
              </v:shape>
            </v:group>
            <v:group style="position:absolute;left:13918;top:9573;width:126;height:155" coordorigin="13918,9573" coordsize="126,155">
              <v:shape style="position:absolute;left:13918;top:9573;width:126;height:155" coordorigin="13918,9573" coordsize="126,155" path="m14005,9573l13946,9592,13918,9646,13918,9671,13923,9692,13933,9710,13948,9722,13966,9728,13986,9725,14033,9685,14043,9637,14040,9614,14032,9595,14020,9581,14005,9573xe" filled="true" fillcolor="#ffffff" stroked="false">
                <v:path arrowok="t"/>
                <v:fill type="solid"/>
              </v:shape>
            </v:group>
            <v:group style="position:absolute;left:13858;top:10154;width:99;height:129" coordorigin="13858,10154" coordsize="99,129">
              <v:shape style="position:absolute;left:13858;top:10154;width:99;height:129" coordorigin="13858,10154" coordsize="99,129" path="m13925,10154l13871,10181,13858,10216,13859,10241,13867,10261,13880,10276,13898,10282,13917,10278,13934,10266,13948,10249,13956,10227,13956,10200,13951,10178,13940,10162,13925,10154xe" filled="true" fillcolor="#ffffff" stroked="false">
                <v:path arrowok="t"/>
                <v:fill type="solid"/>
              </v:shape>
            </v:group>
            <v:group style="position:absolute;left:13811;top:10746;width:73;height:100" coordorigin="13811,10746" coordsize="73,100">
              <v:shape style="position:absolute;left:13811;top:10746;width:73;height:100" coordorigin="13811,10746" coordsize="73,100" path="m13863,10746l13841,10750,13825,10762,13814,10781,13811,10796,13814,10820,13824,10838,13841,10846,13860,10841,13875,10826,13884,10805,13884,10777,13876,10757,13863,10746xe" filled="true" fillcolor="#ffffff" stroked="false">
                <v:path arrowok="t"/>
                <v:fill type="solid"/>
              </v:shape>
            </v:group>
            <v:group style="position:absolute;left:13778;top:11354;width:50;height:70" coordorigin="13778,11354" coordsize="50,70">
              <v:shape style="position:absolute;left:13778;top:11354;width:50;height:70" coordorigin="13778,11354" coordsize="50,70" path="m13816,11354l13794,11358,13782,11373,13778,11388,13783,11411,13797,11423,13816,11416,13828,11397,13826,11369,13816,11354xe" filled="true" fillcolor="#ffffff" stroked="false">
                <v:path arrowok="t"/>
                <v:fill type="solid"/>
              </v:shape>
            </v:group>
            <v:group style="position:absolute;left:13761;top:11976;width:26;height:39" coordorigin="13761,11976" coordsize="26,39">
              <v:shape style="position:absolute;left:13761;top:11976;width:26;height:39" coordorigin="13761,11976" coordsize="26,39" path="m13781,11976l13774,11977,13767,11977,13761,11985,13761,12006,13766,12014,13780,12014,13786,12005,13787,11984,13781,11976xe" filled="true" fillcolor="#ffffff" stroked="false">
                <v:path arrowok="t"/>
                <v:fill type="solid"/>
              </v:shape>
            </v:group>
            <v:group style="position:absolute;left:13757;top:12620;width:4;height:6" coordorigin="13757,12620" coordsize="4,6">
              <v:shape style="position:absolute;left:13757;top:12620;width:4;height:6" coordorigin="13757,12620" coordsize="4,6" path="m13759,12620l13758,12620,13757,12621,13757,12624,13758,12625,13759,12625,13760,12624,13760,12622,13760,12621,13759,12620xe" filled="true" fillcolor="#ffffff" stroked="false">
                <v:path arrowok="t"/>
                <v:fill type="solid"/>
              </v:shape>
            </v:group>
            <v:group style="position:absolute;left:15657;top:0;width:199;height:25" coordorigin="15657,0" coordsize="199,25">
              <v:shape style="position:absolute;left:15657;top:0;width:199;height:25" coordorigin="15657,0" coordsize="199,25" path="m15657,0l15725,21,15764,24,15783,23,15851,3,15856,0,15657,0e" filled="true" fillcolor="#ffffff" stroked="false">
                <v:path arrowok="t"/>
                <v:fill type="solid"/>
              </v:shape>
            </v:group>
            <v:group style="position:absolute;left:15245;top:319;width:497;height:531" coordorigin="15245,319" coordsize="497,531">
              <v:shape style="position:absolute;left:15245;top:319;width:497;height:531" coordorigin="15245,319" coordsize="497,531" path="m15435,319l15364,334,15305,374,15264,435,15246,512,15245,533,15246,553,15257,615,15281,673,15316,727,15360,774,15413,812,15474,838,15534,849,15553,850,15572,848,15642,827,15697,781,15733,713,15741,651,15741,630,15731,567,15708,505,15673,448,15628,398,15574,358,15514,331,15454,319,15435,319xe" filled="true" fillcolor="#ffffff" stroked="false">
                <v:path arrowok="t"/>
                <v:fill type="solid"/>
              </v:shape>
            </v:group>
            <v:group style="position:absolute;left:15038;top:1105;width:507;height:532" coordorigin="15038,1105" coordsize="507,532">
              <v:shape style="position:absolute;left:15038;top:1105;width:507;height:532" coordorigin="15038,1105" coordsize="507,532" path="m15252,1105l15177,1116,15113,1152,15066,1209,15045,1265,15038,1327,15039,1348,15050,1409,15075,1468,15110,1521,15156,1567,15210,1603,15271,1627,15332,1636,15351,1636,15424,1619,15484,1579,15527,1518,15542,1456,15544,1434,15544,1412,15534,1347,15511,1284,15475,1228,15429,1179,15374,1140,15313,1114,15252,1105xe" filled="true" fillcolor="#ffffff" stroked="false">
                <v:path arrowok="t"/>
                <v:fill type="solid"/>
              </v:shape>
            </v:group>
            <v:group style="position:absolute;left:14842;top:1860;width:511;height:529" coordorigin="14842,1860" coordsize="511,529">
              <v:shape style="position:absolute;left:14842;top:1860;width:511;height:529" coordorigin="14842,1860" coordsize="511,529" path="m15058,1860l14982,1873,14918,1911,14870,1970,14849,2027,14842,2089,14843,2110,14855,2171,14879,2229,14915,2281,14961,2325,15016,2360,15077,2382,15138,2389,15158,2388,15231,2369,15292,2328,15335,2266,15351,2203,15353,2181,15353,2159,15343,2093,15319,2031,15284,1975,15237,1928,15181,1891,15119,1867,15058,1860xe" filled="true" fillcolor="#ffffff" stroked="false">
                <v:path arrowok="t"/>
                <v:fill type="solid"/>
              </v:shape>
            </v:group>
            <v:group style="position:absolute;left:14661;top:2590;width:506;height:518" coordorigin="14661,2590" coordsize="506,518">
              <v:shape style="position:absolute;left:14661;top:2590;width:506;height:518" coordorigin="14661,2590" coordsize="506,518" path="m14873,2590l14799,2605,14735,2645,14689,2704,14668,2761,14661,2822,14662,2842,14674,2902,14698,2958,14733,3008,14779,3051,14833,3083,14894,3102,14935,3107,14955,3107,15030,3091,15094,3053,15141,2994,15162,2935,15166,2892,15166,2871,15156,2808,15132,2749,15097,2696,15051,2651,14996,2616,14934,2595,14873,2590xe" filled="true" fillcolor="#ffffff" stroked="false">
                <v:path arrowok="t"/>
                <v:fill type="solid"/>
              </v:shape>
            </v:group>
            <v:group style="position:absolute;left:14493;top:3296;width:489;height:497" coordorigin="14493,3296" coordsize="489,497">
              <v:shape style="position:absolute;left:14493;top:3296;width:489;height:497" coordorigin="14493,3296" coordsize="489,497" path="m14716,3296l14640,3309,14575,3346,14525,3404,14500,3468,14493,3529,14494,3549,14513,3625,14553,3694,14611,3748,14665,3777,14730,3791,14750,3792,14771,3792,14847,3777,14911,3739,14957,3681,14977,3624,14982,3582,14982,3561,14972,3500,14949,3443,14915,3392,14871,3350,14817,3319,14756,3300,14716,3296xe" filled="true" fillcolor="#ffffff" stroked="false">
                <v:path arrowok="t"/>
                <v:fill type="solid"/>
              </v:shape>
            </v:group>
            <v:group style="position:absolute;left:14339;top:3984;width:464;height:470" coordorigin="14339,3984" coordsize="464,470">
              <v:shape style="position:absolute;left:14339;top:3984;width:464;height:470" coordorigin="14339,3984" coordsize="464,470" path="m14555,3984l14478,3998,14414,4036,14367,4094,14345,4153,14339,4214,14341,4234,14362,4310,14406,4376,14468,4426,14526,4448,14590,4454,14610,4453,14684,4432,14745,4388,14787,4324,14802,4265,14803,4244,14803,4224,14787,4147,14749,4079,14693,4025,14619,3992,14555,3984xe" filled="true" fillcolor="#ffffff" stroked="false">
                <v:path arrowok="t"/>
                <v:fill type="solid"/>
              </v:shape>
            </v:group>
            <v:group style="position:absolute;left:14198;top:4652;width:434;height:442" coordorigin="14198,4652" coordsize="434,442">
              <v:shape style="position:absolute;left:14198;top:4652;width:434;height:442" coordorigin="14198,4652" coordsize="434,442" path="m14416,4652l14356,4658,14286,4689,14234,4743,14204,4815,14198,4857,14198,4878,14209,4937,14246,5007,14304,5060,14359,5085,14421,5093,14442,5092,14516,5070,14577,5024,14618,4956,14631,4896,14632,4876,14630,4856,14609,4780,14564,4716,14499,4670,14437,4653,14416,4652xe" filled="true" fillcolor="#ffffff" stroked="false">
                <v:path arrowok="t"/>
                <v:fill type="solid"/>
              </v:shape>
            </v:group>
            <v:group style="position:absolute;left:14070;top:5300;width:395;height:409" coordorigin="14070,5300" coordsize="395,409">
              <v:shape style="position:absolute;left:14070;top:5300;width:395;height:409" coordorigin="14070,5300" coordsize="395,409" path="m14275,5300l14197,5313,14132,5354,14087,5418,14071,5481,14070,5502,14070,5523,14084,5582,14125,5649,14189,5694,14251,5708,14272,5709,14292,5707,14366,5682,14424,5631,14458,5560,14464,5498,14462,5478,14437,5403,14387,5343,14317,5307,14275,5300xe" filled="true" fillcolor="#ffffff" stroked="false">
                <v:path arrowok="t"/>
                <v:fill type="solid"/>
              </v:shape>
            </v:group>
            <v:group style="position:absolute;left:13951;top:5936;width:356;height:376" coordorigin="13951,5936" coordsize="356,376">
              <v:shape style="position:absolute;left:13951;top:5936;width:356;height:376" coordorigin="13951,5936" coordsize="356,376" path="m14142,5936l14081,5944,14014,5981,13969,6043,13952,6107,13951,6129,13953,6150,13969,6209,14015,6272,14085,6308,14126,6312,14146,6311,14219,6285,14275,6229,14301,6172,14307,6129,14306,6108,14293,6048,14251,5983,14186,5943,14142,5936xe" filled="true" fillcolor="#ffffff" stroked="false">
                <v:path arrowok="t"/>
                <v:fill type="solid"/>
              </v:shape>
            </v:group>
            <v:group style="position:absolute;left:13845;top:6560;width:313;height:338" coordorigin="13845,6560" coordsize="313,338">
              <v:shape style="position:absolute;left:13845;top:6560;width:313;height:338" coordorigin="13845,6560" coordsize="313,338" path="m14011,6560l13951,6571,13889,6614,13852,6684,13845,6742,13847,6763,13867,6821,13920,6878,13977,6898,13998,6898,14018,6896,14089,6866,14139,6805,14157,6743,14158,6722,14157,6701,14139,6642,14090,6584,14033,6562,14011,6560xe" filled="true" fillcolor="#ffffff" stroked="false">
                <v:path arrowok="t"/>
                <v:fill type="solid"/>
              </v:shape>
            </v:group>
            <v:group style="position:absolute;left:13748;top:7170;width:274;height:306" coordorigin="13748,7170" coordsize="274,306">
              <v:shape style="position:absolute;left:13748;top:7170;width:274;height:306" coordorigin="13748,7170" coordsize="274,306" path="m13900,7170l13824,7188,13769,7245,13748,7321,13748,7343,13765,7403,13818,7460,13875,7475,13894,7474,13965,7441,14003,7392,14021,7329,14021,7307,14019,7286,13997,7229,13940,7179,13900,7170xe" filled="true" fillcolor="#ffffff" stroked="false">
                <v:path arrowok="t"/>
                <v:fill type="solid"/>
              </v:shape>
            </v:group>
            <v:group style="position:absolute;left:13661;top:7770;width:238;height:269" coordorigin="13661,7770" coordsize="238,269">
              <v:shape style="position:absolute;left:13661;top:7770;width:238;height:269" coordorigin="13661,7770" coordsize="238,269" path="m13799,7770l13739,7783,13682,7836,13661,7912,13662,7935,13683,7993,13745,8038,13767,8039,13788,8037,13857,7999,13890,7947,13899,7902,13898,7880,13879,7820,13822,7772,13799,7770xe" filled="true" fillcolor="#ffffff" stroked="false">
                <v:path arrowok="t"/>
                <v:fill type="solid"/>
              </v:shape>
            </v:group>
            <v:group style="position:absolute;left:13584;top:8364;width:202;height:238" coordorigin="13584,8364" coordsize="202,238">
              <v:shape style="position:absolute;left:13584;top:8364;width:202;height:238" coordorigin="13584,8364" coordsize="202,238" path="m13698,8364l13640,8383,13600,8428,13584,8497,13587,8520,13614,8575,13664,8601,13684,8601,13753,8562,13783,8504,13786,8478,13785,8454,13764,8396,13698,8364xe" filled="true" fillcolor="#ffffff" stroked="false">
                <v:path arrowok="t"/>
                <v:fill type="solid"/>
              </v:shape>
            </v:group>
            <v:group style="position:absolute;left:13518;top:8956;width:169;height:205" coordorigin="13518,8956" coordsize="169,205">
              <v:shape style="position:absolute;left:13518;top:8956;width:169;height:205" coordorigin="13518,8956" coordsize="169,205" path="m13633,8956l13570,8969,13530,9015,13518,9078,13521,9101,13529,9121,13540,9138,13554,9151,13571,9160,13595,9159,13651,9134,13683,9082,13686,9054,13685,9029,13661,8974,13633,8956xe" filled="true" fillcolor="#ffffff" stroked="false">
                <v:path arrowok="t"/>
                <v:fill type="solid"/>
              </v:shape>
            </v:group>
            <v:group style="position:absolute;left:13461;top:9546;width:139;height:178" coordorigin="13461,9546" coordsize="139,178">
              <v:shape style="position:absolute;left:13461;top:9546;width:139;height:178" coordorigin="13461,9546" coordsize="139,178" path="m13549,9546l13492,9568,13462,9627,13461,9659,13466,9682,13476,9701,13489,9715,13506,9723,13529,9722,13581,9689,13600,9622,13597,9598,13590,9578,13579,9562,13565,9551,13549,9546xe" filled="true" fillcolor="#ffffff" stroked="false">
                <v:path arrowok="t"/>
                <v:fill type="solid"/>
              </v:shape>
            </v:group>
            <v:group style="position:absolute;left:13415;top:10142;width:111;height:148" coordorigin="13415,10142" coordsize="111,148">
              <v:shape style="position:absolute;left:13415;top:10142;width:111;height:148" coordorigin="13415,10142" coordsize="111,148" path="m13478,10142l13420,10196,13415,10218,13416,10243,13423,10264,13435,10280,13451,10290,13474,10287,13493,10278,13508,10264,13519,10246,13525,10224,13525,10197,13520,10174,13509,10157,13495,10146,13478,10142xe" filled="true" fillcolor="#ffffff" stroked="false">
                <v:path arrowok="t"/>
                <v:fill type="solid"/>
              </v:shape>
            </v:group>
            <v:group style="position:absolute;left:13379;top:10745;width:86;height:118" coordorigin="13379,10745" coordsize="86,118">
              <v:shape style="position:absolute;left:13379;top:10745;width:86;height:118" coordorigin="13379,10745" coordsize="86,118" path="m13427,10745l13409,10751,13394,10765,13383,10785,13379,10807,13381,10832,13390,10851,13405,10863,13428,10860,13445,10849,13458,10832,13464,10812,13463,10784,13456,10763,13443,10750,13427,10745xe" filled="true" fillcolor="#ffffff" stroked="false">
                <v:path arrowok="t"/>
                <v:fill type="solid"/>
              </v:shape>
            </v:group>
            <v:group style="position:absolute;left:13355;top:11364;width:60;height:81" coordorigin="13355,11364" coordsize="60,81">
              <v:shape style="position:absolute;left:13355;top:11364;width:60;height:81" coordorigin="13355,11364" coordsize="60,81" path="m13399,11364l13376,11368,13362,11382,13356,11402,13355,11405,13359,11429,13372,11444,13394,11440,13408,11425,13414,11405,13411,11380,13399,11364xe" filled="true" fillcolor="#ffffff" stroked="false">
                <v:path arrowok="t"/>
                <v:fill type="solid"/>
              </v:shape>
            </v:group>
            <v:group style="position:absolute;left:13342;top:11988;width:36;height:54" coordorigin="13342,11988" coordsize="36,54">
              <v:shape style="position:absolute;left:13342;top:11988;width:36;height:54" coordorigin="13342,11988" coordsize="36,54" path="m13370,11988l13361,11988,13351,11989,13343,12001,13342,12030,13350,12042,13369,12041,13377,12028,13378,11999,13370,11988xe" filled="true" fillcolor="#ffffff" stroked="false">
                <v:path arrowok="t"/>
                <v:fill type="solid"/>
              </v:shape>
            </v:group>
            <v:group style="position:absolute;left:13341;top:12631;width:14;height:21" coordorigin="13341,12631" coordsize="14,21">
              <v:shape style="position:absolute;left:13341;top:12631;width:14;height:21" coordorigin="13341,12631" coordsize="14,21" path="m13351,12631l13347,12631,13344,12631,13341,12636,13341,12647,13344,12651,13347,12651,13351,12651,13354,12646,13354,12635,13351,12631xe" filled="true" fillcolor="#ffffff" stroked="false">
                <v:path arrowok="t"/>
                <v:fill type="solid"/>
              </v:shape>
            </v:group>
            <v:group style="position:absolute;left:14415;top:0;width:532;height:503" coordorigin="14415,0" coordsize="532,503">
              <v:shape style="position:absolute;left:14415;top:0;width:532;height:503" coordorigin="14415,0" coordsize="532,503" path="m14471,0l14431,69,14416,134,14415,157,14415,180,14425,247,14449,311,14484,370,14530,421,14585,461,14647,490,14710,502,14730,503,14750,502,14824,481,14884,436,14927,369,14944,305,14946,260,14945,237,14931,170,14904,105,14865,45,14821,0,14471,0e" filled="true" fillcolor="#ffffff" stroked="false">
                <v:path arrowok="t"/>
                <v:fill type="solid"/>
              </v:shape>
            </v:group>
            <v:group style="position:absolute;left:14243;top:739;width:542;height:589" coordorigin="14243,739" coordsize="542,589">
              <v:shape style="position:absolute;left:14243;top:739;width:542;height:589" coordorigin="14243,739" coordsize="542,589" path="m14461,739l14400,750,14331,788,14289,833,14260,890,14245,957,14243,980,14243,1003,14254,1071,14278,1136,14314,1196,14361,1247,14417,1288,14480,1316,14544,1328,14564,1328,14585,1327,14660,1305,14722,1258,14757,1208,14778,1146,14785,1077,14784,1054,14770,985,14742,919,14702,859,14652,808,14591,769,14525,745,14461,739xe" filled="true" fillcolor="#ffffff" stroked="false">
                <v:path arrowok="t"/>
                <v:fill type="solid"/>
              </v:shape>
            </v:group>
            <v:group style="position:absolute;left:14083;top:1524;width:544;height:592" coordorigin="14083,1524" coordsize="544,592">
              <v:shape style="position:absolute;left:14083;top:1524;width:544;height:592" coordorigin="14083,1524" coordsize="544,592" path="m14323,1524l14260,1530,14204,1553,14156,1590,14118,1640,14093,1701,14083,1770,14084,1794,14094,1862,14118,1928,14154,1987,14201,2038,14257,2078,14321,2105,14385,2116,14406,2116,14465,2105,14535,2069,14588,2010,14615,1951,14627,1883,14627,1859,14626,1836,14612,1767,14584,1701,14544,1641,14493,1591,14433,1552,14366,1529,14323,1524xe" filled="true" fillcolor="#ffffff" stroked="false">
                <v:path arrowok="t"/>
                <v:fill type="solid"/>
              </v:shape>
            </v:group>
            <v:group style="position:absolute;left:13936;top:2283;width:536;height:585" coordorigin="13936,2283" coordsize="536,585">
              <v:shape style="position:absolute;left:13936;top:2283;width:536;height:585" coordorigin="13936,2283" coordsize="536,585" path="m14172,2283l14110,2290,14055,2314,14007,2351,13970,2401,13946,2462,13936,2531,13936,2555,13947,2623,13970,2687,14006,2745,14052,2794,14108,2833,14170,2858,14233,2867,14254,2867,14331,2849,14396,2806,14433,2758,14460,2700,14472,2632,14472,2609,14471,2586,14457,2518,14430,2453,14390,2395,14340,2346,14280,2309,14215,2287,14172,2283xe" filled="true" fillcolor="#ffffff" stroked="false">
                <v:path arrowok="t"/>
                <v:fill type="solid"/>
              </v:shape>
            </v:group>
            <v:group style="position:absolute;left:13802;top:3020;width:517;height:566" coordorigin="13802,3020" coordsize="517,566">
              <v:shape style="position:absolute;left:13802;top:3020;width:517;height:566" coordorigin="13802,3020" coordsize="517,566" path="m14029,3020l13951,3034,13885,3075,13846,3121,13818,3177,13804,3243,13802,3266,13802,3288,13812,3354,13835,3416,13870,3471,13915,3518,13968,3555,14028,3578,14089,3585,14109,3584,14183,3565,14245,3521,14291,3457,14312,3396,14319,3329,14317,3307,14304,3241,14278,3179,14240,3123,14191,3077,14134,3042,14070,3023,14029,3020xe" filled="true" fillcolor="#ffffff" stroked="false">
                <v:path arrowok="t"/>
                <v:fill type="solid"/>
              </v:shape>
            </v:group>
            <v:group style="position:absolute;left:13680;top:3735;width:489;height:540" coordorigin="13680,3735" coordsize="489,540">
              <v:shape style="position:absolute;left:13680;top:3735;width:489;height:540" coordorigin="13680,3735" coordsize="489,540" path="m13894,3735l13821,3751,13758,3792,13711,3853,13688,3911,13680,3976,13680,3997,13690,4060,13712,4119,13744,4171,13787,4215,13838,4248,13895,4269,13935,4274,13955,4274,14029,4258,14093,4217,14140,4154,14162,4095,14169,4028,14167,4006,14155,3942,14130,3882,14094,3829,14048,3786,13994,3754,13934,3737,13894,3735xe" filled="true" fillcolor="#ffffff" stroked="false">
                <v:path arrowok="t"/>
                <v:fill type="solid"/>
              </v:shape>
            </v:group>
            <v:group style="position:absolute;left:13570;top:4432;width:452;height:502" coordorigin="13570,4432" coordsize="452,502">
              <v:shape style="position:absolute;left:13570;top:4432;width:452;height:502" coordorigin="13570,4432" coordsize="452,502" path="m13782,4432l13708,4446,13644,4486,13597,4550,13576,4609,13570,4666,13570,4687,13581,4749,13604,4806,13638,4855,13698,4906,13756,4928,13798,4933,13819,4933,13894,4916,13956,4874,14000,4812,14018,4751,14021,4706,14021,4684,14010,4622,13987,4565,13940,4501,13878,4455,13802,4433,13782,4432xe" filled="true" fillcolor="#ffffff" stroked="false">
                <v:path arrowok="t"/>
                <v:fill type="solid"/>
              </v:shape>
            </v:group>
            <v:group style="position:absolute;left:13469;top:5113;width:415;height:465" coordorigin="13469,5113" coordsize="415,465">
              <v:shape style="position:absolute;left:13469;top:5113;width:415;height:465" coordorigin="13469,5113" coordsize="415,465" path="m13668,5113l13593,5129,13531,5172,13488,5237,13469,5316,13469,5338,13470,5360,13482,5421,13508,5477,13561,5536,13630,5571,13691,5578,13711,5576,13783,5550,13840,5497,13870,5444,13882,5378,13883,5355,13882,5333,13869,5272,13834,5201,13781,5147,13710,5116,13668,5113xe" filled="true" fillcolor="#ffffff" stroked="false">
                <v:path arrowok="t"/>
                <v:fill type="solid"/>
              </v:shape>
            </v:group>
            <v:group style="position:absolute;left:13378;top:5776;width:374;height:425" coordorigin="13378,5776" coordsize="374,425">
              <v:shape style="position:absolute;left:13378;top:5776;width:374;height:425" coordorigin="13378,5776" coordsize="374,425" path="m13569,5776l13493,5791,13432,5837,13399,5887,13381,5949,13378,5993,13380,6015,13395,6077,13425,6130,13484,6181,13541,6199,13562,6200,13582,6199,13656,6175,13713,6122,13741,6067,13752,6001,13752,5979,13740,5916,13714,5862,13662,5806,13590,5777,13569,5776xe" filled="true" fillcolor="#ffffff" stroked="false">
                <v:path arrowok="t"/>
                <v:fill type="solid"/>
              </v:shape>
            </v:group>
            <v:group style="position:absolute;left:13298;top:6429;width:331;height:378" coordorigin="13298,6429" coordsize="331,378">
              <v:shape style="position:absolute;left:13298;top:6429;width:331;height:378" coordorigin="13298,6429" coordsize="331,378" path="m13467,6429l13391,6449,13334,6501,13307,6555,13298,6612,13298,6634,13311,6698,13341,6751,13402,6798,13463,6807,13483,6805,13554,6774,13605,6712,13625,6651,13628,6607,13627,6586,13609,6526,13561,6462,13489,6430,13467,6429xe" filled="true" fillcolor="#ffffff" stroked="false">
                <v:path arrowok="t"/>
                <v:fill type="solid"/>
              </v:shape>
            </v:group>
            <v:group style="position:absolute;left:13223;top:7065;width:290;height:334" coordorigin="13223,7065" coordsize="290,334">
              <v:shape style="position:absolute;left:13223;top:7065;width:290;height:334" coordorigin="13223,7065" coordsize="290,334" path="m13386,7065l13326,7075,13263,7121,13233,7175,13223,7234,13224,7256,13241,7318,13276,7367,13349,7399,13370,7398,13428,7381,13485,7328,13509,7271,13513,7223,13511,7200,13492,7139,13442,7083,13386,7065xe" filled="true" fillcolor="#ffffff" stroked="false">
                <v:path arrowok="t"/>
                <v:fill type="solid"/>
              </v:shape>
            </v:group>
            <v:group style="position:absolute;left:13157;top:7680;width:251;height:301" coordorigin="13157,7680" coordsize="251,301">
              <v:shape style="position:absolute;left:13157;top:7680;width:251;height:301" coordorigin="13157,7680" coordsize="251,301" path="m13293,7680l13218,7705,13179,7751,13159,7812,13157,7836,13159,7859,13179,7919,13236,7972,13275,7980,13296,7978,13365,7941,13398,7889,13408,7818,13406,7795,13385,7735,13331,7687,13293,7680xe" filled="true" fillcolor="#ffffff" stroked="false">
                <v:path arrowok="t"/>
                <v:fill type="solid"/>
              </v:shape>
            </v:group>
            <v:group style="position:absolute;left:13100;top:8290;width:217;height:266" coordorigin="13100,8290" coordsize="217,266">
              <v:shape style="position:absolute;left:13100;top:8290;width:217;height:266" coordorigin="13100,8290" coordsize="217,266" path="m13210,8290l13140,8323,13108,8377,13100,8432,13102,8455,13127,8514,13191,8554,13210,8555,13229,8551,13291,8503,13315,8440,13316,8416,13314,8392,13292,8333,13230,8290,13210,8290xe" filled="true" fillcolor="#ffffff" stroked="false">
                <v:path arrowok="t"/>
                <v:fill type="solid"/>
              </v:shape>
            </v:group>
            <v:group style="position:absolute;left:13050;top:8896;width:182;height:229" coordorigin="13050,8896" coordsize="182,229">
              <v:shape style="position:absolute;left:13050;top:8896;width:182;height:229" coordorigin="13050,8896" coordsize="182,229" path="m13157,8896l13086,8923,13055,8980,13050,9026,13054,9048,13083,9104,13137,9125,13158,9121,13217,9071,13232,9004,13229,8981,13204,8924,13157,8896xe" filled="true" fillcolor="#ffffff" stroked="false">
                <v:path arrowok="t"/>
                <v:fill type="solid"/>
              </v:shape>
            </v:group>
            <v:group style="position:absolute;left:13008;top:9503;width:152;height:197" coordorigin="13008,9503" coordsize="152,197">
              <v:shape style="position:absolute;left:13008;top:9503;width:152;height:197" coordorigin="13008,9503" coordsize="152,197" path="m13083,9503l13020,9549,13008,9594,13008,9618,13032,9678,13063,9699,13085,9699,13147,9652,13159,9585,13155,9562,13122,9512,13083,9503xe" filled="true" fillcolor="#ffffff" stroked="false">
                <v:path arrowok="t"/>
                <v:fill type="solid"/>
              </v:shape>
            </v:group>
            <v:group style="position:absolute;left:12974;top:10111;width:120;height:166" coordorigin="12974,10111" coordsize="120,166">
              <v:shape style="position:absolute;left:12974;top:10111;width:120;height:166" coordorigin="12974,10111" coordsize="120,166" path="m13041,10111l12982,10156,12974,10189,12975,10214,12981,10236,12992,10255,13006,10268,13023,10276,13043,10274,13094,10212,13094,10184,13090,10160,13082,10140,13071,10125,13057,10115,13041,10111xe" filled="true" fillcolor="#ffffff" stroked="false">
                <v:path arrowok="t"/>
                <v:fill type="solid"/>
              </v:shape>
            </v:group>
            <v:group style="position:absolute;left:12949;top:10727;width:93;height:131" coordorigin="12949,10727" coordsize="93,131">
              <v:shape style="position:absolute;left:12949;top:10727;width:93;height:131" coordorigin="12949,10727" coordsize="93,131" path="m13007,10727l12951,10779,12949,10789,12951,10814,12960,10835,12973,10850,12990,10858,13008,10854,13024,10842,13036,10824,13042,10801,13041,10774,13034,10752,13022,10736,13007,10727xe" filled="true" fillcolor="#ffffff" stroked="false">
                <v:path arrowok="t"/>
                <v:fill type="solid"/>
              </v:shape>
            </v:group>
            <v:group style="position:absolute;left:12933;top:11350;width:68;height:99" coordorigin="12933,11350" coordsize="68,99">
              <v:shape style="position:absolute;left:12933;top:11350;width:68;height:99" coordorigin="12933,11350" coordsize="68,99" path="m12971,11350l12953,11355,12939,11371,12933,11394,12933,11398,12936,11423,12947,11441,12963,11449,12981,11443,12994,11426,13000,11403,12997,11377,12987,11359,12971,11350xe" filled="true" fillcolor="#ffffff" stroked="false">
                <v:path arrowok="t"/>
                <v:fill type="solid"/>
              </v:shape>
            </v:group>
            <v:group style="position:absolute;left:12924;top:11985;width:45;height:66" coordorigin="12924,11985" coordsize="45,66">
              <v:shape style="position:absolute;left:12924;top:11985;width:45;height:66" coordorigin="12924,11985" coordsize="45,66" path="m12935,11985l12925,11999,12924,12035,12934,12051,12958,12051,12968,12036,12968,12017,12969,12000,12959,11985,12935,11985xe" filled="true" fillcolor="#ffffff" stroked="false">
                <v:path arrowok="t"/>
                <v:fill type="solid"/>
              </v:shape>
            </v:group>
            <v:group style="position:absolute;left:12927;top:12636;width:19;height:29" coordorigin="12927,12636" coordsize="19,29">
              <v:shape style="position:absolute;left:12927;top:12636;width:19;height:29" coordorigin="12927,12636" coordsize="19,29" path="m12942,12636l12931,12636,12927,12643,12927,12659,12931,12665,12941,12665,12945,12658,12946,12643,12942,12636xe" filled="true" fillcolor="#ffffff" stroked="false">
                <v:path arrowok="t"/>
                <v:fill type="solid"/>
              </v:shape>
            </v:group>
            <v:group style="position:absolute;left:13606;top:0;width:540;height:222" coordorigin="13606,0" coordsize="540,222">
              <v:shape style="position:absolute;left:13606;top:0;width:540;height:222" coordorigin="13606,0" coordsize="540,222" path="m13606,0l13638,63,13682,120,13736,166,13798,200,13866,219,13910,222,13931,221,13992,206,14046,177,14091,133,14124,77,14144,10,14145,0,13606,0e" filled="true" fillcolor="#ffffff" stroked="false">
                <v:path arrowok="t"/>
                <v:fill type="solid"/>
              </v:shape>
            </v:group>
            <v:group style="position:absolute;left:13449;top:442;width:578;height:631" coordorigin="13449,442" coordsize="578,631">
              <v:shape style="position:absolute;left:13449;top:442;width:578;height:631" coordorigin="13449,442" coordsize="578,631" path="m13712,442l13645,448,13584,472,13532,510,13491,563,13462,627,13449,701,13449,726,13450,751,13464,824,13493,892,13534,953,13586,1003,13647,1042,13715,1066,13783,1072,13804,1071,13866,1055,13922,1024,13967,979,14001,922,14022,853,14026,803,14026,778,14013,703,13985,633,13945,569,13892,515,13830,473,13759,448,13712,442xe" filled="true" fillcolor="#ffffff" stroked="false">
                <v:path arrowok="t"/>
                <v:fill type="solid"/>
              </v:shape>
            </v:group>
            <v:group style="position:absolute;left:13325;top:1248;width:581;height:637" coordorigin="13325,1248" coordsize="581,637">
              <v:shape style="position:absolute;left:13325;top:1248;width:581;height:637" coordorigin="13325,1248" coordsize="581,637" path="m13590,1248l13522,1255,13461,1280,13409,1320,13367,1373,13339,1439,13326,1514,13325,1539,13326,1565,13341,1638,13369,1707,13411,1767,13463,1818,13524,1856,13592,1879,13638,1885,13660,1885,13725,1873,13783,1846,13832,1805,13870,1750,13896,1684,13906,1609,13905,1583,13892,1508,13865,1437,13824,1373,13771,1319,13708,1278,13637,1253,13590,1248xe" filled="true" fillcolor="#ffffff" stroked="false">
                <v:path arrowok="t"/>
                <v:fill type="solid"/>
              </v:shape>
            </v:group>
            <v:group style="position:absolute;left:13209;top:2025;width:579;height:640" coordorigin="13209,2025" coordsize="579,640">
              <v:shape style="position:absolute;left:13209;top:2025;width:579;height:640" coordorigin="13209,2025" coordsize="579,640" path="m13473,2025l13406,2033,13345,2059,13293,2100,13251,2155,13223,2221,13210,2297,13209,2322,13211,2348,13225,2422,13254,2490,13295,2551,13347,2601,13408,2638,13476,2660,13522,2665,13544,2664,13608,2652,13666,2624,13715,2581,13753,2526,13779,2458,13788,2383,13788,2357,13775,2282,13748,2211,13707,2147,13654,2094,13591,2054,13521,2030,13473,2025xe" filled="true" fillcolor="#ffffff" stroked="false">
                <v:path arrowok="t"/>
                <v:fill type="solid"/>
              </v:shape>
              <v:shape style="position:absolute;left:7075;top:820;width:6594;height:5064" type="#_x0000_t75" stroked="false">
                <v:imagedata r:id="rId9" o:title=""/>
              </v:shape>
            </v:group>
            <v:group style="position:absolute;left:12942;top:4247;width:486;height:555" coordorigin="12942,4247" coordsize="486,555">
              <v:shape style="position:absolute;left:12942;top:4247;width:486;height:555" coordorigin="12942,4247" coordsize="486,555" path="m13182,4247l13106,4258,13039,4295,12987,4354,12959,4411,12945,4474,12942,4520,12944,4542,12956,4606,12980,4664,13015,4715,13075,4767,13148,4797,13188,4802,13208,4801,13282,4783,13346,4740,13385,4693,13412,4635,13426,4568,13428,4545,13427,4522,13416,4456,13393,4394,13359,4341,13314,4297,13262,4266,13202,4249,13182,4247xe" filled="true" fillcolor="#ffffff" stroked="false">
                <v:path arrowok="t"/>
                <v:fill type="solid"/>
              </v:shape>
            </v:group>
            <v:group style="position:absolute;left:12872;top:4954;width:440;height:510" coordorigin="12872,4954" coordsize="440,510">
              <v:shape style="position:absolute;left:12872;top:4954;width:440;height:510" coordorigin="12872,4954" coordsize="440,510" path="m13099,4954l13039,4961,12969,4994,12916,5050,12888,5105,12874,5167,12872,5213,12874,5235,12888,5299,12915,5356,12952,5403,13017,5447,13095,5464,13115,5463,13189,5440,13250,5391,13285,5340,13307,5279,13311,5231,13311,5208,13302,5142,13281,5083,13236,5019,13176,4973,13099,4954xe" filled="true" fillcolor="#ffffff" stroked="false">
                <v:path arrowok="t"/>
                <v:fill type="solid"/>
              </v:shape>
            </v:group>
            <v:group style="position:absolute;left:12809;top:5641;width:397;height:467" coordorigin="12809,5641" coordsize="397,467">
              <v:shape style="position:absolute;left:12809;top:5641;width:397;height:467" coordorigin="12809,5641" coordsize="397,467" path="m13002,5641l12927,5661,12866,5709,12833,5762,12813,5824,12809,5867,12809,5890,12820,5955,12846,6013,12884,6060,12950,6100,13011,6108,13030,6106,13103,6078,13161,6023,13190,5967,13204,5900,13205,5877,13204,5854,13191,5790,13164,5734,13112,5676,13043,5644,13002,5641xe" filled="true" fillcolor="#ffffff" stroked="false">
                <v:path arrowok="t"/>
                <v:fill type="solid"/>
              </v:shape>
            </v:group>
            <v:group style="position:absolute;left:12753;top:6319;width:348;height:419" coordorigin="12753,6319" coordsize="348,419">
              <v:shape style="position:absolute;left:12753;top:6319;width:348;height:419" coordorigin="12753,6319" coordsize="348,419" path="m12942,6319l12864,6334,12803,6384,12771,6437,12755,6502,12753,6528,12754,6552,12768,6617,12797,6673,12857,6723,12914,6737,12935,6737,13009,6710,13053,6670,13085,6615,13100,6547,13101,6523,13099,6499,13084,6435,13055,6382,12998,6333,12942,6319xe" filled="true" fillcolor="#ffffff" stroked="false">
                <v:path arrowok="t"/>
                <v:fill type="solid"/>
              </v:shape>
            </v:group>
            <v:group style="position:absolute;left:12703;top:6981;width:304;height:360" coordorigin="12703,6981" coordsize="304,360">
              <v:shape style="position:absolute;left:12703;top:6981;width:304;height:360" coordorigin="12703,6981" coordsize="304,360" path="m12863,6981l12804,6994,12742,7044,12712,7101,12703,7167,12704,7191,12722,7254,12758,7304,12827,7339,12848,7341,12868,7339,12940,7306,12980,7259,13004,7198,13006,7172,13006,7148,12992,7081,12962,7029,12902,6987,12863,6981xe" filled="true" fillcolor="#ffffff" stroked="false">
                <v:path arrowok="t"/>
                <v:fill type="solid"/>
              </v:shape>
            </v:group>
            <v:group style="position:absolute;left:12658;top:7607;width:264;height:319" coordorigin="12658,7607" coordsize="264,319">
              <v:shape style="position:absolute;left:12658;top:7607;width:264;height:319" coordorigin="12658,7607" coordsize="264,319" path="m12799,7607l12740,7622,12683,7678,12661,7739,12658,7777,12660,7800,12681,7862,12721,7907,12779,7925,12800,7923,12856,7901,12907,7839,12922,7771,12921,7747,12904,7682,12855,7623,12799,7607xe" filled="true" fillcolor="#ffffff" stroked="false">
                <v:path arrowok="t"/>
                <v:fill type="solid"/>
              </v:shape>
            </v:group>
            <v:group style="position:absolute;left:12619;top:8226;width:226;height:284" coordorigin="12619,8226" coordsize="226,284">
              <v:shape style="position:absolute;left:12619;top:8226;width:226;height:284" coordorigin="12619,8226" coordsize="226,284" path="m12736,8226l12664,8258,12630,8310,12619,8381,12622,8404,12647,8465,12709,8508,12731,8509,12751,8505,12816,8460,12843,8401,12844,8374,12843,8348,12825,8283,12774,8232,12736,8226xe" filled="true" fillcolor="#ffffff" stroked="false">
                <v:path arrowok="t"/>
                <v:fill type="solid"/>
              </v:shape>
            </v:group>
            <v:group style="position:absolute;left:12586;top:8842;width:191;height:248" coordorigin="12586,8842" coordsize="191,248">
              <v:shape style="position:absolute;left:12586;top:8842;width:191;height:248" coordorigin="12586,8842" coordsize="191,248" path="m12702,8842l12643,8855,12602,8900,12586,8957,12586,8982,12607,9046,12669,9089,12688,9089,12753,9045,12777,8981,12777,8955,12774,8931,12748,8872,12702,8842xe" filled="true" fillcolor="#ffffff" stroked="false">
                <v:path arrowok="t"/>
                <v:fill type="solid"/>
              </v:shape>
            </v:group>
            <v:group style="position:absolute;left:12559;top:9458;width:158;height:209" coordorigin="12559,9458" coordsize="158,209">
              <v:shape style="position:absolute;left:12559;top:9458;width:158;height:209" coordorigin="12559,9458" coordsize="158,209" path="m12653,9458l12583,9490,12559,9553,12559,9558,12559,9583,12584,9644,12615,9667,12637,9667,12702,9622,12716,9554,12713,9529,12684,9474,12653,9458xe" filled="true" fillcolor="#ffffff" stroked="false">
                <v:path arrowok="t"/>
                <v:fill type="solid"/>
              </v:shape>
            </v:group>
            <v:group style="position:absolute;left:12536;top:10078;width:130;height:175" coordorigin="12536,10078" coordsize="130,175">
              <v:shape style="position:absolute;left:12536;top:10078;width:130;height:175" coordorigin="12536,10078" coordsize="130,175" path="m12623,10078l12564,10096,12537,10151,12536,10161,12537,10187,12543,10210,12553,10229,12567,10244,12583,10253,12605,10252,12661,10196,12665,10174,12665,10147,12659,10124,12650,10104,12638,10089,12623,10078xe" filled="true" fillcolor="#ffffff" stroked="false">
                <v:path arrowok="t"/>
                <v:fill type="solid"/>
              </v:shape>
            </v:group>
            <v:group style="position:absolute;left:12521;top:10700;width:99;height:144" coordorigin="12521,10700" coordsize="99,144">
              <v:shape style="position:absolute;left:12521;top:10700;width:99;height:144" coordorigin="12521,10700" coordsize="99,144" path="m12582,10700l12523,10751,12521,10770,12523,10796,12530,10817,12543,10834,12559,10843,12580,10841,12597,10831,12610,10815,12619,10795,12619,10764,12615,10739,12607,10720,12595,10707,12582,10700xe" filled="true" fillcolor="#ffffff" stroked="false">
                <v:path arrowok="t"/>
                <v:fill type="solid"/>
              </v:shape>
            </v:group>
            <v:group style="position:absolute;left:12511;top:11332;width:74;height:112" coordorigin="12511,11332" coordsize="74,112">
              <v:shape style="position:absolute;left:12511;top:11332;width:74;height:112" coordorigin="12511,11332" coordsize="74,112" path="m12554,11332l12535,11337,12521,11351,12513,11372,12511,11387,12514,11412,12524,11432,12539,11443,12560,11439,12575,11426,12584,11406,12584,11376,12578,11353,12568,11338,12554,11332xe" filled="true" fillcolor="#ffffff" stroked="false">
                <v:path arrowok="t"/>
                <v:fill type="solid"/>
              </v:shape>
            </v:group>
            <v:group style="position:absolute;left:12508;top:11976;width:50;height:79" coordorigin="12508,11976" coordsize="50,79">
              <v:shape style="position:absolute;left:12508;top:11976;width:50;height:79" coordorigin="12508,11976" coordsize="50,79" path="m12535,11976l12519,11984,12509,12004,12508,12015,12513,12040,12526,12054,12546,12048,12557,12030,12556,12000,12548,11982,12535,11976xe" filled="true" fillcolor="#ffffff" stroked="false">
                <v:path arrowok="t"/>
                <v:fill type="solid"/>
              </v:shape>
            </v:group>
            <v:group style="position:absolute;left:12514;top:12638;width:26;height:40" coordorigin="12514,12638" coordsize="26,40">
              <v:shape style="position:absolute;left:12514;top:12638;width:26;height:40" coordorigin="12514,12638" coordsize="26,40" path="m12533,12638l12519,12638,12514,12647,12514,12658,12514,12669,12519,12677,12533,12677,12538,12668,12539,12646,12533,12638xe" filled="true" fillcolor="#ffffff" stroked="false">
                <v:path arrowok="t"/>
                <v:fill type="solid"/>
              </v:shape>
              <v:shape style="position:absolute;left:6430;top:6863;width:6401;height:7131" type="#_x0000_t75" stroked="false">
                <v:imagedata r:id="rId10" o:title=""/>
              </v:shape>
            </v:group>
            <v:group style="position:absolute;left:12994;top:6;width:165;height:2" coordorigin="12994,6" coordsize="165,2">
              <v:shape style="position:absolute;left:12994;top:6;width:165;height:2" coordorigin="12994,6" coordsize="165,0" path="m12994,6l13158,6e" filled="false" stroked="true" strokeweight=".729879pt" strokecolor="#ffffff">
                <v:path arrowok="t"/>
              </v:shape>
            </v:group>
            <v:group style="position:absolute;left:12655;top:217;width:607;height:666" coordorigin="12655,217" coordsize="607,666">
              <v:shape style="position:absolute;left:12655;top:217;width:607;height:666" coordorigin="12655,217" coordsize="607,666" path="m12942,217l12870,224,12805,249,12749,290,12704,346,12672,413,12656,491,12655,518,12656,544,12669,622,12697,694,12739,758,12792,811,12854,851,12925,876,12997,882,13020,881,13086,863,13145,830,13194,783,13232,722,13255,650,13262,571,13260,544,13243,466,13211,393,13166,329,13108,277,13041,239,12967,219,12942,217xe" filled="true" fillcolor="#ffffff" stroked="false">
                <v:path arrowok="t"/>
                <v:fill type="solid"/>
              </v:shape>
            </v:group>
            <v:group style="position:absolute;left:12565;top:1035;width:618;height:683" coordorigin="12565,1035" coordsize="618,683">
              <v:shape style="position:absolute;left:12565;top:1035;width:618;height:683" coordorigin="12565,1035" coordsize="618,683" path="m12856,1035l12784,1043,12717,1070,12660,1113,12614,1170,12582,1240,12566,1320,12565,1347,12565,1375,12579,1455,12608,1528,12650,1593,12704,1647,12767,1687,12839,1712,12888,1718,12912,1718,12981,1705,13044,1676,13098,1631,13140,1573,13169,1503,13182,1422,13182,1395,13180,1368,13163,1288,13131,1214,13084,1149,13026,1095,12958,1057,12882,1037,12856,1035xe" filled="true" fillcolor="#ffffff" stroked="false">
                <v:path arrowok="t"/>
                <v:fill type="solid"/>
              </v:shape>
            </v:group>
            <v:group style="position:absolute;left:12276;top:4829;width:466;height:556" coordorigin="12276,4829" coordsize="466,556">
              <v:shape style="position:absolute;left:12276;top:4829;width:466;height:556" coordorigin="12276,4829" coordsize="466,556" path="m12514,4829l12437,4840,12370,4880,12329,4926,12298,4982,12280,5048,12276,5101,12276,5125,12288,5192,12312,5253,12347,5305,12392,5345,12463,5378,12502,5384,12522,5384,12598,5364,12662,5318,12701,5269,12728,5209,12741,5139,12741,5114,12740,5090,12728,5021,12703,4959,12668,4907,12608,4857,12534,4831,12514,4829xe" filled="true" fillcolor="#ffffff" stroked="false">
                <v:path arrowok="t"/>
                <v:fill type="solid"/>
              </v:shape>
            </v:group>
            <v:group style="position:absolute;left:12242;top:5540;width:413;height:503" coordorigin="12242,5540" coordsize="413,503">
              <v:shape style="position:absolute;left:12242;top:5540;width:413;height:503" coordorigin="12242,5540" coordsize="413,503" path="m12459,5540l12399,5548,12330,5586,12289,5631,12260,5689,12244,5755,12242,5793,12243,5817,12256,5884,12284,5943,12322,5991,12389,6033,12447,6043,12466,6042,12540,6017,12587,5979,12623,5927,12648,5864,12655,5791,12653,5767,12640,5700,12614,5641,12563,5582,12498,5546,12459,5540xe" filled="true" fillcolor="#ffffff" stroked="false">
                <v:path arrowok="t"/>
                <v:fill type="solid"/>
              </v:shape>
            </v:group>
            <v:group style="position:absolute;left:12211;top:6236;width:366;height:454" coordorigin="12211,6236" coordsize="366,454">
              <v:shape style="position:absolute;left:12211;top:6236;width:366;height:454" coordorigin="12211,6236" coordsize="366,454" path="m12405,6236l12345,6246,12278,6289,12241,6339,12218,6401,12211,6470,12212,6494,12228,6561,12258,6618,12301,6661,12372,6689,12392,6689,12412,6688,12484,6657,12527,6614,12559,6556,12576,6488,12577,6463,12576,6439,12563,6372,12535,6315,12479,6259,12405,6236xe" filled="true" fillcolor="#ffffff" stroked="false">
                <v:path arrowok="t"/>
                <v:fill type="solid"/>
              </v:shape>
            </v:group>
            <v:group style="position:absolute;left:12185;top:6919;width:317;height:380" coordorigin="12185,6919" coordsize="317,380">
              <v:shape style="position:absolute;left:12185;top:6919;width:317;height:380" coordorigin="12185,6919" coordsize="317,380" path="m12347,6919l12287,6933,12238,6969,12203,7022,12186,7087,12185,7121,12187,7145,12207,7209,12243,7260,12313,7297,12335,7298,12356,7296,12414,7274,12460,7234,12490,7178,12502,7109,12500,7085,12484,7018,12451,6966,12388,6924,12347,6919xe" filled="true" fillcolor="#ffffff" stroked="false">
                <v:path arrowok="t"/>
                <v:fill type="solid"/>
              </v:shape>
            </v:group>
            <v:group style="position:absolute;left:12162;top:7553;width:274;height:338" coordorigin="12162,7553" coordsize="274,338">
              <v:shape style="position:absolute;left:12162;top:7553;width:274;height:338" coordorigin="12162,7553" coordsize="274,338" path="m12306,7553l12246,7570,12199,7609,12170,7665,12162,7737,12164,7760,12187,7823,12228,7869,12282,7891,12302,7891,12375,7859,12414,7810,12435,7744,12436,7718,12434,7693,12415,7628,12379,7580,12306,7553xe" filled="true" fillcolor="#ffffff" stroked="false">
                <v:path arrowok="t"/>
                <v:fill type="solid"/>
              </v:shape>
            </v:group>
            <v:group style="position:absolute;left:12141;top:8179;width:235;height:299" coordorigin="12141,8179" coordsize="235,299">
              <v:shape style="position:absolute;left:12141;top:8179;width:235;height:299" coordorigin="12141,8179" coordsize="235,299" path="m12277,8179l12217,8191,12171,8231,12145,8292,12141,8321,12142,8346,12160,8413,12199,8460,12234,8477,12256,8477,12314,8456,12355,8411,12376,8348,12376,8322,12374,8297,12352,8233,12295,8183,12277,8179xe" filled="true" fillcolor="#ffffff" stroked="false">
                <v:path arrowok="t"/>
                <v:fill type="solid"/>
              </v:shape>
            </v:group>
            <v:group style="position:absolute;left:12094;top:10682;width:108;height:155" coordorigin="12094,10682" coordsize="108,155">
              <v:shape style="position:absolute;left:12094;top:10682;width:108;height:155" coordorigin="12094,10682" coordsize="108,155" path="m12154,10682l12097,10734,12094,10759,12096,10785,12104,10807,12116,10825,12131,10836,12154,10834,12172,10826,12186,10811,12196,10793,12201,10771,12200,10743,12193,10719,12183,10700,12170,10688,12154,10682xe" filled="true" fillcolor="#ffffff" stroked="false">
                <v:path arrowok="t"/>
                <v:fill type="solid"/>
              </v:shape>
            </v:group>
            <v:group style="position:absolute;left:12092;top:11326;width:81;height:116" coordorigin="12092,11326" coordsize="81,116">
              <v:shape style="position:absolute;left:12092;top:11326;width:81;height:116" coordorigin="12092,11326" coordsize="81,116" path="m12147,11326l12092,11377,12092,11383,12095,11409,12105,11429,12119,11441,12141,11439,12158,11427,12168,11409,12173,11387,12170,11360,12161,11339,12147,11326xe" filled="true" fillcolor="#ffffff" stroked="false">
                <v:path arrowok="t"/>
                <v:fill type="solid"/>
              </v:shape>
            </v:group>
            <v:group style="position:absolute;left:12095;top:11976;width:51;height:82" coordorigin="12095,11976" coordsize="51,82">
              <v:shape style="position:absolute;left:12095;top:11976;width:51;height:82" coordorigin="12095,11976" coordsize="51,82" path="m12129,11976l12109,11982,12098,11999,12095,12018,12099,12043,12112,12058,12133,12054,12145,12038,12145,12006,12139,11986,12129,11976xe" filled="true" fillcolor="#ffffff" stroked="false">
                <v:path arrowok="t"/>
                <v:fill type="solid"/>
              </v:shape>
            </v:group>
            <v:group style="position:absolute;left:12102;top:12643;width:30;height:49" coordorigin="12102,12643" coordsize="30,49">
              <v:shape style="position:absolute;left:12102;top:12643;width:30;height:49" coordorigin="12102,12643" coordsize="30,49" path="m12125,12643l12109,12643,12102,12654,12102,12667,12102,12681,12108,12691,12117,12691,12125,12691,12132,12680,12132,12653,12125,12643xe" filled="true" fillcolor="#ffffff" stroked="false">
                <v:path arrowok="t"/>
                <v:fill type="solid"/>
              </v:shape>
            </v:group>
            <v:group style="position:absolute;left:11861;top:62;width:634;height:698" coordorigin="11861,62" coordsize="634,698">
              <v:shape style="position:absolute;left:11861;top:62;width:634;height:698" coordorigin="11861,62" coordsize="634,698" path="m12171,62l12094,70,12025,96,11965,140,11916,199,11882,269,11863,349,11861,406,11863,434,11880,515,11913,588,11959,651,12017,702,12084,738,12158,758,12208,760,12233,758,12303,740,12366,704,12418,654,12459,591,12485,517,12495,433,12493,405,12478,323,12447,247,12401,180,12342,125,12274,86,12197,65,12171,62xe" filled="true" fillcolor="#ffffff" stroked="false">
                <v:path arrowok="t"/>
                <v:fill type="solid"/>
              </v:shape>
            </v:group>
            <v:group style="position:absolute;left:11680;top:5474;width:426;height:527" coordorigin="11680,5474" coordsize="426,527">
              <v:shape style="position:absolute;left:11680;top:5474;width:426;height:527" coordorigin="11680,5474" coordsize="426,527" path="m11890,5474l11831,5485,11763,5528,11723,5577,11695,5637,11681,5706,11680,5725,11680,5750,11691,5821,11716,5885,11753,5937,11800,5975,11874,6000,11895,6000,11915,5998,11989,5971,12036,5931,12072,5878,12096,5814,12105,5741,12104,5716,12092,5647,12066,5586,12029,5535,11966,5489,11890,5474xe" filled="true" fillcolor="#ffffff" stroked="false">
                <v:path arrowok="t"/>
                <v:fill type="solid"/>
              </v:shape>
            </v:group>
            <v:group style="position:absolute;left:11674;top:6183;width:374;height:476" coordorigin="11674,6183" coordsize="374,476">
              <v:shape style="position:absolute;left:11674;top:6183;width:374;height:476" coordorigin="11674,6183" coordsize="374,476" path="m11861,6183l11802,6197,11751,6230,11711,6279,11685,6340,11674,6411,11674,6437,11687,6508,11714,6570,11754,6618,11823,6654,11842,6658,11863,6657,11922,6643,11972,6609,12011,6559,12038,6497,12048,6423,12047,6398,12033,6327,12005,6267,11966,6221,11900,6186,11861,6183xe" filled="true" fillcolor="#ffffff" stroked="false">
                <v:path arrowok="t"/>
                <v:fill type="solid"/>
              </v:shape>
            </v:group>
            <v:group style="position:absolute;left:11670;top:10676;width:110;height:159" coordorigin="11670,10676" coordsize="110,159">
              <v:shape style="position:absolute;left:11670;top:10676;width:110;height:159" coordorigin="11670,10676" coordsize="110,159" path="m11737,10676l11675,10724,11670,10756,11672,10783,11680,10805,11692,10823,11707,10835,11730,10833,11749,10825,11764,10811,11774,10793,11780,10772,11778,10742,11773,10717,11764,10697,11751,10683,11737,10676xe" filled="true" fillcolor="#ffffff" stroked="false">
                <v:path arrowok="t"/>
                <v:fill type="solid"/>
              </v:shape>
            </v:group>
            <v:group style="position:absolute;left:11675;top:11321;width:84;height:125" coordorigin="11675,11321" coordsize="84,125">
              <v:shape style="position:absolute;left:11675;top:11321;width:84;height:125" coordorigin="11675,11321" coordsize="84,125" path="m11722,11321l11703,11326,11688,11340,11679,11360,11675,11385,11678,11411,11688,11432,11702,11445,11724,11443,11741,11432,11753,11416,11758,11394,11756,11366,11749,11343,11737,11328,11722,11321xe" filled="true" fillcolor="#ffffff" stroked="false">
                <v:path arrowok="t"/>
                <v:fill type="solid"/>
              </v:shape>
            </v:group>
            <v:group style="position:absolute;left:11683;top:11984;width:57;height:83" coordorigin="11683,11984" coordsize="57,83">
              <v:shape style="position:absolute;left:11683;top:11984;width:57;height:83" coordorigin="11683,11984" coordsize="57,83" path="m11723,11984l11702,11987,11688,12001,11683,12022,11683,12025,11688,12050,11700,12066,11722,12062,11735,12047,11739,12026,11735,12000,11723,11984xe" filled="true" fillcolor="#ffffff" stroked="false">
                <v:path arrowok="t"/>
                <v:fill type="solid"/>
              </v:shape>
            </v:group>
            <v:group style="position:absolute;left:11692;top:12652;width:34;height:55" coordorigin="11692,12652" coordsize="34,55">
              <v:shape style="position:absolute;left:11692;top:12652;width:34;height:55" coordorigin="11692,12652" coordsize="34,55" path="m11718,12652l11709,12652,11699,12652,11692,12665,11692,12694,11699,12706,11708,12706,11718,12706,11725,12693,11725,12664,11718,12652xe" filled="true" fillcolor="#ffffff" stroked="false">
                <v:path arrowok="t"/>
                <v:fill type="solid"/>
              </v:shape>
            </v:group>
            <v:group style="position:absolute;left:11074;top:0;width:643;height:697" coordorigin="11074,0" coordsize="643,697">
              <v:shape style="position:absolute;left:11074;top:0;width:643;height:697" coordorigin="11074,0" coordsize="643,697" path="m11304,0l11227,36,11168,86,11122,150,11090,224,11075,307,11074,337,11075,366,11091,448,11122,523,11168,587,11225,638,11292,675,11365,694,11417,696,11442,694,11515,675,11579,639,11634,588,11677,524,11705,449,11717,365,11717,336,11703,252,11673,174,11628,106,11571,51,11503,12,11470,0,11304,0e" filled="true" fillcolor="#ffffff" stroked="false">
                <v:path arrowok="t"/>
                <v:fill type="solid"/>
              </v:shape>
            </v:group>
            <v:group style="position:absolute;left:11120;top:5442;width:432;height:541" coordorigin="11120,5442" coordsize="432,541">
              <v:shape style="position:absolute;left:11120;top:5442;width:432;height:541" coordorigin="11120,5442" coordsize="432,541" path="m11342,5442l11281,5451,11227,5479,11182,5522,11148,5579,11127,5646,11120,5712,11121,5737,11135,5810,11163,5873,11203,5924,11252,5961,11329,5982,11350,5982,11408,5966,11460,5933,11502,5885,11533,5825,11550,5755,11552,5730,11552,5704,11541,5631,11516,5566,11480,5512,11435,5472,11362,5444,11342,5442xe" filled="true" fillcolor="#ffffff" stroked="false">
                <v:path arrowok="t"/>
                <v:fill type="solid"/>
              </v:shape>
            </v:group>
            <v:group style="position:absolute;left:11141;top:6158;width:378;height:487" coordorigin="11141,6158" coordsize="378,487">
              <v:shape style="position:absolute;left:11141;top:6158;width:378;height:487" coordorigin="11141,6158" coordsize="378,487" path="m11339,6158l11278,6169,11225,6200,11184,6248,11155,6309,11141,6380,11141,6401,11142,6427,11157,6500,11187,6561,11230,6608,11301,6642,11321,6645,11341,6644,11399,6626,11449,6589,11487,6536,11511,6471,11518,6422,11518,6395,11506,6320,11480,6256,11442,6206,11376,6165,11339,6158xe" filled="true" fillcolor="#ffffff" stroked="false">
                <v:path arrowok="t"/>
                <v:fill type="solid"/>
              </v:shape>
            </v:group>
            <v:group style="position:absolute;left:11285;top:12666;width:34;height:55" coordorigin="11285,12666" coordsize="34,55">
              <v:shape style="position:absolute;left:11285;top:12666;width:34;height:55" coordorigin="11285,12666" coordsize="34,55" path="m11310,12666l11292,12667,11285,12679,11285,12709,11292,12721,11301,12720,11310,12720,11318,12708,11318,12678,11310,12666xe" filled="true" fillcolor="#ffffff" stroked="false">
                <v:path arrowok="t"/>
                <v:fill type="solid"/>
              </v:shape>
            </v:group>
            <v:group style="position:absolute;left:10294;top:0;width:638;height:693" coordorigin="10294,0" coordsize="638,693">
              <v:shape style="position:absolute;left:10294;top:0;width:638;height:693" coordorigin="10294,0" coordsize="638,693" path="m10685,0l10542,0,10524,5,10454,39,10394,88,10346,152,10313,226,10296,307,10294,336,10295,364,10308,448,10338,522,10381,586,10437,636,10502,672,10574,691,10599,693,10625,693,10699,680,10767,649,10826,603,10874,544,10909,473,10928,393,10931,337,10930,308,10913,225,10880,151,10832,88,10773,39,10704,5,10685,0xe" filled="true" fillcolor="#ffffff" stroked="false">
                <v:path arrowok="t"/>
                <v:fill type="solid"/>
              </v:shape>
            </v:group>
            <v:group style="position:absolute;left:10567;top:5449;width:428;height:536" coordorigin="10567,5449" coordsize="428,536">
              <v:shape style="position:absolute;left:10567;top:5449;width:428;height:536" coordorigin="10567,5449" coordsize="428,536" path="m10791,5449l10727,5461,10671,5489,10626,5533,10593,5588,10573,5652,10567,5722,10567,5727,10578,5801,10604,5865,10642,5919,10689,5958,10763,5983,10783,5985,10804,5983,10861,5964,10911,5929,10951,5879,10979,5817,10993,5746,10994,5721,10993,5695,10979,5623,10952,5559,10913,5508,10865,5471,10791,5449xe" filled="true" fillcolor="#ffffff" stroked="false">
                <v:path arrowok="t"/>
                <v:fill type="solid"/>
              </v:shape>
            </v:group>
            <v:group style="position:absolute;left:10611;top:6164;width:376;height:485" coordorigin="10611,6164" coordsize="376,485">
              <v:shape style="position:absolute;left:10611;top:6164;width:376;height:485" coordorigin="10611,6164" coordsize="376,485" path="m10799,6164l10740,6177,10689,6210,10649,6259,10622,6321,10611,6391,10611,6415,10613,6440,10630,6511,10662,6571,10706,6616,10777,6647,10796,6649,10817,6647,10875,6627,10923,6589,10959,6535,10981,6469,10987,6420,10986,6393,10971,6318,10943,6255,10903,6207,10836,6170,10799,6164xe" filled="true" fillcolor="#ffffff" stroked="false">
                <v:path arrowok="t"/>
                <v:fill type="solid"/>
              </v:shape>
            </v:group>
            <v:group style="position:absolute;left:10878;top:12682;width:33;height:55" coordorigin="10878,12682" coordsize="33,55">
              <v:shape style="position:absolute;left:10878;top:12682;width:33;height:55" coordorigin="10878,12682" coordsize="33,55" path="m10904,12682l10886,12683,10878,12696,10878,12725,10886,12737,10904,12736,10911,12724,10911,12694,10904,12682xe" filled="true" fillcolor="#ffffff" stroked="false">
                <v:path arrowok="t"/>
                <v:fill type="solid"/>
              </v:shape>
            </v:group>
            <v:group style="position:absolute;left:9522;top:72;width:617;height:678" coordorigin="9522,72" coordsize="617,678">
              <v:shape style="position:absolute;left:9522;top:72;width:617;height:678" coordorigin="9522,72" coordsize="617,678" path="m9830,72l9753,86,9684,118,9625,166,9578,228,9543,299,9525,377,9522,432,9523,459,9540,538,9572,607,9617,665,9673,709,9737,738,9808,750,9832,750,9905,737,9973,707,10031,662,10079,604,10114,536,10134,460,10138,406,10138,378,10124,298,10093,226,10049,165,9993,118,9927,86,9855,72,9830,72xe" filled="true" fillcolor="#ffffff" stroked="false">
                <v:path arrowok="t"/>
                <v:fill type="solid"/>
              </v:shape>
            </v:group>
            <v:group style="position:absolute;left:9582;top:902;width:629;height:700" coordorigin="9582,902" coordsize="629,700">
              <v:shape style="position:absolute;left:9582;top:902;width:629;height:700" coordorigin="9582,902" coordsize="629,700" path="m9895,902l9818,916,9747,949,9687,999,9638,1062,9604,1135,9585,1215,9582,1272,9583,1300,9600,1382,9633,1453,9679,1512,9736,1558,9801,1588,9873,1601,9898,1601,9923,1599,9997,1580,10062,1544,10118,1494,10163,1430,10194,1357,10209,1277,10211,1249,10210,1220,10196,1137,10165,1063,10119,999,10062,950,9995,917,9921,902,9895,902xe" filled="true" fillcolor="#ffffff" stroked="false">
                <v:path arrowok="t"/>
                <v:fill type="solid"/>
              </v:shape>
            </v:group>
            <v:group style="position:absolute;left:10016;top:5491;width:418;height:519" coordorigin="10016,5491" coordsize="418,519">
              <v:shape style="position:absolute;left:10016;top:5491;width:418;height:519" coordorigin="10016,5491" coordsize="418,519" path="m10219,5491l10159,5506,10107,5537,10066,5582,10036,5639,10019,5703,10016,5749,10017,5771,10031,5843,10059,5904,10099,5954,10165,5998,10221,6010,10241,6009,10315,5986,10375,5932,10408,5877,10428,5812,10434,5764,10434,5739,10422,5667,10396,5604,10359,5553,10312,5515,10239,5492,10219,5491xe" filled="true" fillcolor="#ffffff" stroked="false">
                <v:path arrowok="t"/>
                <v:fill type="solid"/>
              </v:shape>
            </v:group>
            <v:group style="position:absolute;left:10084;top:6200;width:369;height:471" coordorigin="10084,6200" coordsize="369,471">
              <v:shape style="position:absolute;left:10084;top:6200;width:369;height:471" coordorigin="10084,6200" coordsize="369,471" path="m10274,6200l10199,6216,10138,6266,10105,6321,10087,6386,10084,6434,10085,6451,10099,6523,10128,6584,10170,6631,10239,6667,10277,6671,10297,6668,10368,6634,10409,6589,10438,6530,10452,6461,10452,6437,10450,6410,10433,6338,10403,6279,10361,6234,10293,6202,10274,6200xe" filled="true" fillcolor="#ffffff" stroked="false">
                <v:path arrowok="t"/>
                <v:fill type="solid"/>
              </v:shape>
            </v:group>
            <v:group style="position:absolute;left:10473;top:12702;width:32;height:53" coordorigin="10473,12702" coordsize="32,53">
              <v:shape style="position:absolute;left:10473;top:12702;width:32;height:53" coordorigin="10473,12702" coordsize="32,53" path="m10498,12702l10480,12702,10473,12714,10474,12743,10481,12754,10498,12753,10505,12741,10505,12713,10498,12702xe" filled="true" fillcolor="#ffffff" stroked="false">
                <v:path arrowok="t"/>
                <v:fill type="solid"/>
              </v:shape>
            </v:group>
            <v:group style="position:absolute;left:8753;top:225;width:591;height:647" coordorigin="8753,225" coordsize="591,647">
              <v:shape style="position:absolute;left:8753;top:225;width:591;height:647" coordorigin="8753,225" coordsize="591,647" path="m9058,225l8985,238,8917,269,8859,316,8812,374,8777,442,8757,517,8753,568,8754,594,8768,670,8797,737,8839,792,8891,834,8952,861,9018,872,9041,872,9112,860,9177,831,9235,787,9282,732,9317,667,9338,595,9343,544,9343,517,9332,440,9305,371,9264,313,9211,268,9150,238,9081,225,9058,225xe" filled="true" fillcolor="#ffffff" stroked="false">
                <v:path arrowok="t"/>
                <v:fill type="solid"/>
              </v:shape>
            </v:group>
            <v:group style="position:absolute;left:8853;top:1048;width:599;height:662" coordorigin="8853,1048" coordsize="599,662">
              <v:shape style="position:absolute;left:8853;top:1048;width:599;height:662" coordorigin="8853,1048" coordsize="599,662" path="m9161,1048l9087,1061,9019,1092,8960,1139,8912,1199,8877,1268,8857,1344,8853,1396,8854,1423,8868,1501,8897,1569,8940,1626,8993,1669,9054,1697,9122,1709,9145,1710,9169,1708,9240,1690,9303,1655,9358,1607,9402,1547,9433,1479,9449,1403,9451,1350,9449,1323,9432,1246,9400,1179,9354,1123,9297,1081,9232,1056,9161,1048xe" filled="true" fillcolor="#ffffff" stroked="false">
                <v:path arrowok="t"/>
                <v:fill type="solid"/>
              </v:shape>
            </v:group>
            <v:group style="position:absolute;left:9469;top:5568;width:402;height:491" coordorigin="9469,5568" coordsize="402,491">
              <v:shape style="position:absolute;left:9469;top:5568;width:402;height:491" coordorigin="9469,5568" coordsize="402,491" path="m9662,5568l9601,5585,9550,5619,9510,5664,9483,5720,9470,5783,9469,5805,9470,5827,9480,5890,9506,5952,9545,6002,9610,6046,9666,6058,9685,6058,9744,6041,9807,5992,9842,5941,9863,5880,9870,5812,9869,5789,9855,5720,9826,5661,9786,5614,9719,5575,9662,5568xe" filled="true" fillcolor="#ffffff" stroked="false">
                <v:path arrowok="t"/>
                <v:fill type="solid"/>
              </v:shape>
            </v:group>
            <v:group style="position:absolute;left:9560;top:6265;width:355;height:446" coordorigin="9560,6265" coordsize="355,446">
              <v:shape style="position:absolute;left:9560;top:6265;width:355;height:446" coordorigin="9560,6265" coordsize="355,446" path="m9725,6265l9667,6283,9607,6334,9577,6388,9561,6452,9560,6475,9560,6498,9571,6558,9598,6619,9638,6668,9706,6705,9743,6710,9765,6707,9821,6683,9866,6643,9897,6589,9913,6525,9915,6502,9915,6478,9900,6406,9871,6346,9830,6300,9762,6267,9725,6265xe" filled="true" fillcolor="#ffffff" stroked="false">
                <v:path arrowok="t"/>
                <v:fill type="solid"/>
              </v:shape>
            </v:group>
            <v:group style="position:absolute;left:10071;top:12726;width:27;height:44" coordorigin="10071,12726" coordsize="27,44">
              <v:shape style="position:absolute;left:10071;top:12726;width:27;height:44" coordorigin="10071,12726" coordsize="27,44" path="m10091,12726l10077,12726,10071,12736,10071,12748,10071,12760,10077,12769,10092,12769,10097,12759,10097,12735,10091,12726xe" filled="true" fillcolor="#ffffff" stroked="false">
                <v:path arrowok="t"/>
                <v:fill type="solid"/>
              </v:shape>
            </v:group>
            <v:group style="position:absolute;left:10083;top:13420;width:4;height:6" coordorigin="10083,13420" coordsize="4,6">
              <v:shape style="position:absolute;left:10083;top:13420;width:4;height:6" coordorigin="10083,13420" coordsize="4,6" path="m10086,13420l10084,13420,10083,13421,10083,13424,10084,13425,10086,13425,10086,13424,10086,13421,10086,13420xe" filled="true" fillcolor="#ffffff" stroked="false">
                <v:path arrowok="t"/>
                <v:fill type="solid"/>
              </v:shape>
            </v:group>
            <v:group style="position:absolute;left:7851;top:0;width:521;height:207" coordorigin="7851,0" coordsize="521,207">
              <v:shape style="position:absolute;left:7851;top:0;width:521;height:207" coordorigin="7851,0" coordsize="521,207" path="m7851,0l7872,65,7905,119,7950,161,8003,190,8063,205,8084,206,8105,206,8170,193,8233,165,8287,124,8332,72,8366,12,8371,0,7851,0e" filled="true" fillcolor="#ffffff" stroked="false">
                <v:path arrowok="t"/>
                <v:fill type="solid"/>
              </v:shape>
            </v:group>
            <v:group style="position:absolute;left:7989;top:451;width:559;height:609" coordorigin="7989,451" coordsize="559,609">
              <v:shape style="position:absolute;left:7989;top:451;width:559;height:609" coordorigin="7989,451" coordsize="559,609" path="m8286,451l8217,463,8152,493,8095,537,8049,592,8015,656,7994,726,7989,798,7991,823,8007,892,8037,952,8079,1000,8131,1034,8189,1055,8231,1060,8253,1060,8319,1048,8383,1020,8438,978,8484,926,8518,865,8540,797,8547,726,8546,701,8532,630,8503,568,8462,518,8410,480,8351,457,8286,451xe" filled="true" fillcolor="#ffffff" stroked="false">
                <v:path arrowok="t"/>
                <v:fill type="solid"/>
              </v:shape>
            </v:group>
            <v:group style="position:absolute;left:8130;top:1262;width:559;height:614" coordorigin="8130,1262" coordsize="559,614">
              <v:shape style="position:absolute;left:8130;top:1262;width:559;height:614" coordorigin="8130,1262" coordsize="559,614" path="m8427,1262l8359,1274,8293,1303,8236,1347,8190,1402,8156,1466,8136,1536,8130,1609,8132,1633,8148,1704,8179,1764,8221,1813,8272,1849,8331,1870,8395,1876,8416,1874,8483,1857,8544,1825,8596,1780,8639,1724,8669,1661,8686,1591,8689,1543,8688,1518,8674,1446,8645,1383,8604,1332,8552,1293,8493,1269,8427,1262xe" filled="true" fillcolor="#ffffff" stroked="false">
                <v:path arrowok="t"/>
                <v:fill type="solid"/>
              </v:shape>
            </v:group>
            <v:group style="position:absolute;left:8270;top:2048;width:550;height:608" coordorigin="8270,2048" coordsize="550,608">
              <v:shape style="position:absolute;left:8270;top:2048;width:550;height:608" coordorigin="8270,2048" coordsize="550,608" path="m8562,2048l8494,2058,8430,2086,8374,2129,8329,2183,8295,2246,8275,2315,8270,2387,8271,2412,8287,2482,8317,2542,8359,2591,8409,2627,8467,2649,8530,2656,8551,2655,8616,2639,8676,2608,8728,2564,8769,2510,8799,2447,8816,2378,8819,2330,8818,2306,8804,2234,8776,2171,8735,2119,8685,2080,8626,2056,8562,2048xe" filled="true" fillcolor="#ffffff" stroked="false">
                <v:path arrowok="t"/>
                <v:fill type="solid"/>
              </v:shape>
            </v:group>
            <v:group style="position:absolute;left:8923;top:5677;width:382;height:455" coordorigin="8923,5677" coordsize="382,455">
              <v:shape style="position:absolute;left:8923;top:5677;width:382;height:455" coordorigin="8923,5677" coordsize="382,455" path="m9109,5677l9033,5699,8974,5751,8943,5803,8926,5863,8923,5906,8925,5928,8938,5987,8967,6045,9008,6091,9076,6126,9114,6131,9133,6131,9192,6111,9253,6060,9284,6008,9302,5947,9305,5903,9303,5881,9286,5812,9256,5755,9198,5701,9128,5677,9109,5677xe" filled="true" fillcolor="#ffffff" stroked="false">
                <v:path arrowok="t"/>
                <v:fill type="solid"/>
              </v:shape>
            </v:group>
            <v:group style="position:absolute;left:9038;top:6357;width:336;height:410" coordorigin="9038,6357" coordsize="336,410">
              <v:shape style="position:absolute;left:9038;top:6357;width:336;height:410" coordorigin="9038,6357" coordsize="336,410" path="m9197,6357l9137,6378,9089,6415,9057,6465,9040,6525,9038,6546,9039,6568,9052,6636,9082,6694,9125,6738,9196,6766,9215,6767,9236,6763,9293,6737,9346,6678,9369,6620,9374,6577,9374,6554,9356,6482,9325,6424,9267,6373,9197,6357xe" filled="true" fillcolor="#ffffff" stroked="false">
                <v:path arrowok="t"/>
                <v:fill type="solid"/>
              </v:shape>
            </v:group>
            <v:group style="position:absolute;left:9144;top:7024;width:294;height:354" coordorigin="9144,7024" coordsize="294,354">
              <v:shape style="position:absolute;left:9144;top:7024;width:294;height:354" coordorigin="9144,7024" coordsize="294,354" path="m9279,7024l9220,7044,9166,7102,9146,7161,9144,7182,9144,7205,9157,7267,9189,7323,9236,7361,9291,7377,9310,7376,9380,7343,9417,7295,9436,7234,9438,7211,9437,7188,9418,7120,9382,7067,9316,7027,9279,7024xe" filled="true" fillcolor="#ffffff" stroked="false">
                <v:path arrowok="t"/>
                <v:fill type="solid"/>
              </v:shape>
            </v:group>
            <v:group style="position:absolute;left:9238;top:7653;width:256;height:318" coordorigin="9238,7653" coordsize="256,318">
              <v:shape style="position:absolute;left:9238;top:7653;width:256;height:318" coordorigin="9238,7653" coordsize="256,318" path="m9368,7653l9296,7676,9249,7741,9238,7807,9240,7830,9261,7896,9300,7944,9371,7971,9392,7966,9445,7937,9480,7887,9494,7824,9494,7802,9474,7733,9437,7683,9368,7653xe" filled="true" fillcolor="#ffffff" stroked="false">
                <v:path arrowok="t"/>
                <v:fill type="solid"/>
              </v:shape>
            </v:group>
            <v:group style="position:absolute;left:9325;top:8279;width:220;height:281" coordorigin="9325,8279" coordsize="220,281">
              <v:shape style="position:absolute;left:9325;top:8279;width:220;height:281" coordorigin="9325,8279" coordsize="220,281" path="m9437,8279l9377,8301,9339,8347,9325,8409,9326,8432,9347,8499,9389,8544,9443,8559,9462,8555,9522,8505,9543,8443,9544,8420,9540,8394,9514,8328,9455,8282,9437,8279xe" filled="true" fillcolor="#ffffff" stroked="false">
                <v:path arrowok="t"/>
                <v:fill type="solid"/>
              </v:shape>
            </v:group>
            <v:group style="position:absolute;left:9402;top:8901;width:185;height:245" coordorigin="9402,8901" coordsize="185,245">
              <v:shape style="position:absolute;left:9402;top:8901;width:185;height:245" coordorigin="9402,8901" coordsize="185,245" path="m9487,8901l9423,8943,9402,9004,9402,9028,9402,9035,9425,9101,9487,9145,9505,9146,9523,9141,9576,9085,9587,9016,9583,8991,9553,8931,9487,8901xe" filled="true" fillcolor="#ffffff" stroked="false">
                <v:path arrowok="t"/>
                <v:fill type="solid"/>
              </v:shape>
            </v:group>
            <v:group style="position:absolute;left:9470;top:9525;width:153;height:209" coordorigin="9470,9525" coordsize="153,209">
              <v:shape style="position:absolute;left:9470;top:9525;width:153;height:209" coordorigin="9470,9525" coordsize="153,209" path="m9555,9525l9497,9551,9471,9607,9470,9630,9471,9637,9494,9703,9541,9733,9563,9729,9617,9670,9622,9625,9618,9599,9587,9542,9555,9525xe" filled="true" fillcolor="#ffffff" stroked="false">
                <v:path arrowok="t"/>
                <v:fill type="solid"/>
              </v:shape>
            </v:group>
            <v:group style="position:absolute;left:9528;top:10150;width:123;height:176" coordorigin="9528,10150" coordsize="123,176">
              <v:shape style="position:absolute;left:9528;top:10150;width:123;height:176" coordorigin="9528,10150" coordsize="123,176" path="m9591,10150l9533,10201,9528,10244,9533,10269,9541,10291,9554,10308,9569,10320,9586,10326,9606,10321,9623,10310,9637,10295,9646,10276,9651,10254,9648,10223,9620,10163,9591,10150xe" filled="true" fillcolor="#ffffff" stroked="false">
                <v:path arrowok="t"/>
                <v:fill type="solid"/>
              </v:shape>
            </v:group>
            <v:group style="position:absolute;left:9578;top:10786;width:95;height:139" coordorigin="9578,10786" coordsize="95,139">
              <v:shape style="position:absolute;left:9578;top:10786;width:95;height:139" coordorigin="9578,10786" coordsize="95,139" path="m9637,10786l9585,10818,9578,10858,9582,10883,9592,10903,9606,10917,9623,10924,9642,10918,9657,10905,9667,10887,9673,10864,9669,10835,9661,10812,9650,10795,9637,10786xe" filled="true" fillcolor="#ffffff" stroked="false">
                <v:path arrowok="t"/>
                <v:fill type="solid"/>
              </v:shape>
            </v:group>
            <v:group style="position:absolute;left:9670;top:12751;width:22;height:36" coordorigin="9670,12751" coordsize="22,36">
              <v:shape style="position:absolute;left:9670;top:12751;width:22;height:36" coordorigin="9670,12751" coordsize="22,36" path="m9686,12751l9674,12752,9670,12760,9670,12779,9675,12786,9686,12786,9691,12778,9691,12759,9686,12751xe" filled="true" fillcolor="#ffffff" stroked="false">
                <v:path arrowok="t"/>
                <v:fill type="solid"/>
              </v:shape>
            </v:group>
            <v:group style="position:absolute;left:7048;top:0;width:509;height:482" coordorigin="7048,0" coordsize="509,482">
              <v:shape style="position:absolute;left:7048;top:0;width:509;height:482" coordorigin="7048,0" coordsize="509,482" path="m7497,0l7164,0,7152,10,7109,61,7076,120,7055,183,7048,248,7049,270,7062,333,7088,387,7139,441,7205,473,7261,481,7281,481,7341,469,7400,442,7452,403,7495,355,7528,299,7549,238,7557,174,7557,152,7546,88,7521,32,7497,0xe" filled="true" fillcolor="#ffffff" stroked="false">
                <v:path arrowok="t"/>
                <v:fill type="solid"/>
              </v:shape>
            </v:group>
            <v:group style="position:absolute;left:7231;top:751;width:518;height:561" coordorigin="7231,751" coordsize="518,561">
              <v:shape style="position:absolute;left:7231;top:751;width:518;height:561" coordorigin="7231,751" coordsize="518,561" path="m7514,751l7452,762,7390,789,7336,831,7292,882,7259,941,7238,1005,7231,1071,7232,1093,7245,1157,7272,1213,7324,1269,7391,1302,7448,1311,7468,1311,7529,1300,7589,1274,7641,1235,7685,1186,7718,1129,7740,1067,7748,1002,7748,980,7737,915,7712,857,7660,798,7593,761,7514,751xe" filled="true" fillcolor="#ffffff" stroked="false">
                <v:path arrowok="t"/>
                <v:fill type="solid"/>
              </v:shape>
            </v:group>
            <v:group style="position:absolute;left:7408;top:1540;width:521;height:566" coordorigin="7408,1540" coordsize="521,566">
              <v:shape style="position:absolute;left:7408;top:1540;width:521;height:566" coordorigin="7408,1540" coordsize="521,566" path="m7693,1540l7630,1550,7568,1577,7514,1618,7470,1669,7436,1728,7415,1792,7408,1859,7409,1881,7422,1947,7449,2003,7502,2060,7569,2095,7647,2105,7667,2103,7728,2088,7787,2058,7837,2016,7877,1964,7907,1905,7925,1842,7929,1798,7928,1775,7917,1709,7892,1650,7855,1603,7790,1559,7714,1540,7693,1540xe" filled="true" fillcolor="#ffffff" stroked="false">
                <v:path arrowok="t"/>
                <v:fill type="solid"/>
              </v:shape>
            </v:group>
            <v:group style="position:absolute;left:7584;top:2305;width:510;height:557" coordorigin="7584,2305" coordsize="510,557">
              <v:shape style="position:absolute;left:7584;top:2305;width:510;height:557" coordorigin="7584,2305" coordsize="510,557" path="m7863,2305l7801,2313,7740,2339,7687,2378,7644,2428,7611,2486,7591,2549,7584,2615,7585,2636,7598,2701,7624,2757,7675,2814,7742,2850,7817,2861,7837,2860,7898,2846,7955,2817,8004,2777,8044,2727,8073,2669,8090,2607,8094,2563,8093,2541,8083,2476,8058,2417,8021,2370,7958,2325,7883,2305,7863,2305xe" filled="true" fillcolor="#ffffff" stroked="false">
                <v:path arrowok="t"/>
                <v:fill type="solid"/>
              </v:shape>
            </v:group>
            <v:group style="position:absolute;left:7755;top:3046;width:492;height:540" coordorigin="7755,3046" coordsize="492,540">
              <v:shape style="position:absolute;left:7755;top:3046;width:492;height:540" coordorigin="7755,3046" coordsize="492,540" path="m8024,3046l7945,3060,7888,3088,7840,3129,7801,3179,7773,3236,7758,3298,7755,3341,7756,3362,7768,3425,7794,3481,7846,3539,7911,3574,7987,3585,8006,3584,8067,3568,8123,3536,8170,3493,8207,3442,8232,3385,8245,3323,8246,3302,8246,3280,8235,3216,8212,3159,8163,3099,8099,3060,8024,3046xe" filled="true" fillcolor="#ffffff" stroked="false">
                <v:path arrowok="t"/>
                <v:fill type="solid"/>
              </v:shape>
            </v:group>
            <v:group style="position:absolute;left:8381;top:5819;width:355;height:409" coordorigin="8381,5819" coordsize="355,409">
              <v:shape style="position:absolute;left:8381;top:5819;width:355;height:409" coordorigin="8381,5819" coordsize="355,409" path="m8561,5819l8485,5838,8426,5888,8390,5959,8381,6021,8381,6042,8398,6111,8431,6165,8492,6213,8566,6228,8586,6226,8642,6203,8699,6149,8725,6095,8736,6033,8735,6012,8721,5946,8691,5890,8632,5839,8561,5819xe" filled="true" fillcolor="#ffffff" stroked="false">
                <v:path arrowok="t"/>
                <v:fill type="solid"/>
              </v:shape>
            </v:group>
            <v:group style="position:absolute;left:8516;top:6474;width:317;height:373" coordorigin="8516,6474" coordsize="317,373">
              <v:shape style="position:absolute;left:8516;top:6474;width:317;height:373" coordorigin="8516,6474" coordsize="317,373" path="m8674,6474l8615,6488,8554,6538,8521,6610,8516,6651,8517,6673,8533,6737,8566,6791,8630,6836,8686,6846,8705,6844,8773,6810,8818,6744,8832,6682,8833,6660,8831,6637,8810,6571,8775,6520,8710,6480,8674,6474xe" filled="true" fillcolor="#ffffff" stroked="false">
                <v:path arrowok="t"/>
                <v:fill type="solid"/>
              </v:shape>
            </v:group>
            <v:group style="position:absolute;left:8642;top:7117;width:278;height:328" coordorigin="8642,7117" coordsize="278,328">
              <v:shape style="position:absolute;left:8642;top:7117;width:278;height:328" coordorigin="8642,7117" coordsize="278,328" path="m8781,7117l8707,7140,8657,7201,8642,7261,8642,7283,8645,7305,8668,7369,8708,7416,8778,7445,8797,7445,8854,7422,8904,7361,8919,7301,8920,7279,8915,7253,8888,7188,8848,7143,8781,7117xe" filled="true" fillcolor="#ffffff" stroked="false">
                <v:path arrowok="t"/>
                <v:fill type="solid"/>
              </v:shape>
            </v:group>
            <v:group style="position:absolute;left:8757;top:7740;width:240;height:293" coordorigin="8757,7740" coordsize="240,293">
              <v:shape style="position:absolute;left:8757;top:7740;width:240;height:293" coordorigin="8757,7740" coordsize="240,293" path="m8863,7740l8794,7778,8764,7830,8757,7872,8758,7895,8783,7970,8825,8014,8878,8032,8897,8031,8963,7993,8991,7939,8997,7895,8996,7872,8974,7806,8933,7760,8863,7740xe" filled="true" fillcolor="#ffffff" stroked="false">
                <v:path arrowok="t"/>
                <v:fill type="solid"/>
              </v:shape>
            </v:group>
            <v:group style="position:absolute;left:8861;top:8357;width:205;height:259" coordorigin="8861,8357" coordsize="205,259">
              <v:shape style="position:absolute;left:8861;top:8357;width:205;height:259" coordorigin="8861,8357" coordsize="205,259" path="m8966,8357l8898,8383,8867,8436,8861,8480,8863,8502,8886,8566,8948,8613,8966,8615,8988,8610,9038,8576,9063,8521,9066,8500,9065,8477,9043,8410,8984,8361,8966,8357xe" filled="true" fillcolor="#ffffff" stroked="false">
                <v:path arrowok="t"/>
                <v:fill type="solid"/>
              </v:shape>
            </v:group>
            <v:group style="position:absolute;left:8953;top:8971;width:174;height:227" coordorigin="8953,8971" coordsize="174,227">
              <v:shape style="position:absolute;left:8953;top:8971;width:174;height:227" coordorigin="8953,8971" coordsize="174,227" path="m9034,8971l8970,9015,8953,9076,8954,9097,8979,9161,9043,9197,9064,9192,9118,9136,9126,9093,9122,9065,9094,9001,9034,8971xe" filled="true" fillcolor="#ffffff" stroked="false">
                <v:path arrowok="t"/>
                <v:fill type="solid"/>
              </v:shape>
            </v:group>
            <v:group style="position:absolute;left:9105;top:10205;width:114;height:160" coordorigin="9105,10205" coordsize="114,160">
              <v:shape style="position:absolute;left:9105;top:10205;width:114;height:160" coordorigin="9105,10205" coordsize="114,160" path="m9161,10205l9107,10260,9105,10283,9105,10292,9133,10353,9166,10365,9184,10359,9199,10347,9210,10330,9216,10308,9218,10284,9214,10258,9205,10237,9193,10220,9178,10210,9161,10205xe" filled="true" fillcolor="#ffffff" stroked="false">
                <v:path arrowok="t"/>
                <v:fill type="solid"/>
              </v:shape>
            </v:group>
            <v:group style="position:absolute;left:9162;top:10830;width:89;height:130" coordorigin="9162,10830" coordsize="89,130">
              <v:shape style="position:absolute;left:9162;top:10830;width:89;height:130" coordorigin="9162,10830" coordsize="89,130" path="m9206,10830l9188,10836,9174,10850,9165,10870,9162,10894,9163,10899,9168,10924,9178,10943,9193,10956,9210,10959,9227,10953,9240,10938,9248,10918,9251,10893,9246,10868,9236,10848,9222,10835,9206,10830xe" filled="true" fillcolor="#ffffff" stroked="false">
                <v:path arrowok="t"/>
                <v:fill type="solid"/>
              </v:shape>
            </v:group>
            <v:group style="position:absolute;left:9270;top:12779;width:15;height:25" coordorigin="9270,12779" coordsize="15,25">
              <v:shape style="position:absolute;left:9270;top:12779;width:15;height:25" coordorigin="9270,12779" coordsize="15,25" path="m9281,12779l9273,12779,9270,12785,9270,12798,9273,12803,9277,12803,9281,12803,9284,12797,9284,12784,9281,12779xe" filled="true" fillcolor="#ffffff" stroked="false">
                <v:path arrowok="t"/>
                <v:fill type="solid"/>
              </v:shape>
            </v:group>
            <v:group style="position:absolute;left:6249;top:321;width:475;height:504" coordorigin="6249,321" coordsize="475,504">
              <v:shape style="position:absolute;left:6249;top:321;width:475;height:504" coordorigin="6249,321" coordsize="475,504" path="m6525,321l6446,337,6389,368,6340,409,6300,459,6271,514,6254,572,6249,631,6251,651,6273,726,6320,783,6384,816,6439,825,6459,824,6519,812,6578,783,6629,743,6670,695,6700,641,6719,584,6724,525,6723,505,6702,429,6659,370,6598,333,6525,321xe" filled="true" fillcolor="#ffffff" stroked="false">
                <v:path arrowok="t"/>
                <v:fill type="solid"/>
              </v:shape>
            </v:group>
            <v:group style="position:absolute;left:6468;top:1114;width:484;height:504" coordorigin="6468,1114" coordsize="484,504">
              <v:shape style="position:absolute;left:6468;top:1114;width:484;height:504" coordorigin="6468,1114" coordsize="484,504" path="m6753,1114l6674,1126,6614,1154,6562,1195,6521,1244,6491,1299,6473,1357,6468,1416,6469,1436,6492,1511,6539,1570,6602,1606,6677,1617,6697,1616,6757,1602,6818,1569,6868,1527,6907,1477,6934,1422,6951,1345,6951,1325,6950,1306,6930,1229,6886,1168,6825,1129,6753,1114xe" filled="true" fillcolor="#ffffff" stroked="false">
                <v:path arrowok="t"/>
                <v:fill type="solid"/>
              </v:shape>
            </v:group>
            <v:group style="position:absolute;left:6680;top:1876;width:487;height:500" coordorigin="6680,1876" coordsize="487,500">
              <v:shape style="position:absolute;left:6680;top:1876;width:487;height:500" coordorigin="6680,1876" coordsize="487,500" path="m6949,1876l6889,1885,6828,1911,6776,1951,6734,1998,6703,2052,6685,2109,6680,2168,6682,2187,6705,2263,6751,2323,6815,2361,6890,2375,6909,2374,6970,2363,7031,2332,7082,2291,7121,2243,7149,2190,7166,2113,7167,2093,7166,2074,7145,1997,7102,1935,7041,1894,6968,1876,6949,1876xe" filled="true" fillcolor="#ffffff" stroked="false">
                <v:path arrowok="t"/>
                <v:fill type="solid"/>
              </v:shape>
            </v:group>
            <v:group style="position:absolute;left:6889;top:2612;width:478;height:487" coordorigin="6889,2612" coordsize="478,487">
              <v:shape style="position:absolute;left:6889;top:2612;width:478;height:487" coordorigin="6889,2612" coordsize="478,487" path="m7140,2612l7060,2631,7003,2665,6956,2709,6921,2759,6894,2832,6889,2889,6890,2908,6913,2984,6960,3044,7024,3083,7099,3099,7119,3099,7179,3088,7237,3060,7285,3022,7334,2960,7361,2888,7367,2831,7366,2811,7349,2751,7318,2698,7263,2646,7195,2617,7140,2612xe" filled="true" fillcolor="#ffffff" stroked="false">
                <v:path arrowok="t"/>
                <v:fill type="solid"/>
              </v:shape>
            </v:group>
            <v:group style="position:absolute;left:7091;top:3324;width:463;height:470" coordorigin="7091,3324" coordsize="463,470">
              <v:shape style="position:absolute;left:7091;top:3324;width:463;height:470" coordorigin="7091,3324" coordsize="463,470" path="m7341,3324l7262,3337,7207,3364,7148,3417,7109,3485,7091,3560,7091,3579,7092,3599,7107,3659,7148,3725,7209,3771,7283,3792,7302,3794,7322,3794,7383,3782,7438,3756,7497,3704,7537,3636,7553,3560,7554,3540,7552,3520,7535,3459,7504,3407,7448,3356,7378,3328,7341,3324xe" filled="true" fillcolor="#ffffff" stroked="false">
                <v:path arrowok="t"/>
                <v:fill type="solid"/>
              </v:shape>
            </v:group>
            <v:group style="position:absolute;left:7288;top:4015;width:439;height:448" coordorigin="7288,4015" coordsize="439,448">
              <v:shape style="position:absolute;left:7288;top:4015;width:439;height:448" coordorigin="7288,4015" coordsize="439,448" path="m7511,4015l7433,4032,7380,4062,7326,4120,7295,4191,7288,4249,7288,4268,7303,4328,7332,4380,7390,4431,7462,4459,7501,4462,7521,4461,7581,4447,7634,4417,7687,4360,7719,4289,7726,4230,7725,4210,7708,4148,7677,4095,7619,4044,7549,4018,7511,4015xe" filled="true" fillcolor="#ffffff" stroked="false">
                <v:path arrowok="t"/>
                <v:fill type="solid"/>
              </v:shape>
            </v:group>
            <v:group style="position:absolute;left:7830;top:5983;width:335;height:361" coordorigin="7830,5983" coordsize="335,361">
              <v:shape style="position:absolute;left:7830;top:5983;width:335;height:361" coordorigin="7830,5983" coordsize="335,361" path="m7984,5983l7925,6000,7865,6050,7834,6121,7830,6161,7832,6181,7851,6244,7887,6294,7953,6335,8011,6344,8030,6342,8087,6318,8141,6262,8165,6186,8165,6166,8164,6145,8140,6080,8103,6030,8039,5990,7984,5983xe" filled="true" fillcolor="#ffffff" stroked="false">
                <v:path arrowok="t"/>
                <v:fill type="solid"/>
              </v:shape>
            </v:group>
            <v:group style="position:absolute;left:7992;top:6611;width:297;height:331" coordorigin="7992,6611" coordsize="297,331">
              <v:shape style="position:absolute;left:7992;top:6611;width:297;height:331" coordorigin="7992,6611" coordsize="297,331" path="m8133,6611l8074,6627,8017,6679,7992,6754,7992,6774,7994,6795,8022,6869,8064,6913,8135,6941,8154,6942,8173,6940,8242,6902,8281,6835,8288,6794,8288,6772,8271,6708,8236,6656,8170,6616,8133,6611xe" filled="true" fillcolor="#ffffff" stroked="false">
                <v:path arrowok="t"/>
                <v:fill type="solid"/>
              </v:shape>
            </v:group>
            <v:group style="position:absolute;left:8141;top:7231;width:258;height:295" coordorigin="8141,7231" coordsize="258,295">
              <v:shape style="position:absolute;left:8141;top:7231;width:258;height:295" coordorigin="8141,7231" coordsize="258,295" path="m8257,7231l8197,7255,8150,7317,8141,7376,8143,7397,8171,7464,8214,7506,8288,7525,8309,7520,8360,7488,8396,7419,8398,7398,8398,7376,8382,7313,8345,7263,8276,7231,8257,7231xe" filled="true" fillcolor="#ffffff" stroked="false">
                <v:path arrowok="t"/>
                <v:fill type="solid"/>
              </v:shape>
            </v:group>
            <v:group style="position:absolute;left:8275;top:7836;width:224;height:264" coordorigin="8275,7836" coordsize="224,264">
              <v:shape style="position:absolute;left:8275;top:7836;width:224;height:264" coordorigin="8275,7836" coordsize="224,264" path="m8379,7836l8320,7860,8278,7925,8275,7966,8278,7986,8304,8047,8349,8088,8405,8100,8425,8095,8483,8046,8499,7985,8498,7963,8474,7897,8432,7853,8379,7836xe" filled="true" fillcolor="#ffffff" stroked="false">
                <v:path arrowok="t"/>
                <v:fill type="solid"/>
              </v:shape>
            </v:group>
            <v:group style="position:absolute;left:8872;top:12803;width:7;height:11" coordorigin="8872,12803" coordsize="7,11">
              <v:shape style="position:absolute;left:8872;top:12803;width:7;height:11" coordorigin="8872,12803" coordsize="7,11" path="m8877,12803l8873,12803,8872,12805,8872,12811,8873,12813,8877,12813,8878,12811,8878,12805,8877,12803xe" filled="true" fillcolor="#ffffff" stroked="false">
                <v:path arrowok="t"/>
                <v:fill type="solid"/>
              </v:shape>
            </v:group>
            <v:group style="position:absolute;left:5188;top:0;width:423;height:452" coordorigin="5188,0" coordsize="423,452">
              <v:shape style="position:absolute;left:5188;top:0;width:423;height:452" coordorigin="5188,0" coordsize="423,452" path="m5419,2l5355,22,5301,57,5257,101,5223,151,5195,224,5188,279,5188,297,5208,371,5255,425,5320,452,5357,454,5376,452,5435,436,5491,401,5537,357,5572,308,5602,237,5610,183,5610,165,5594,94,5549,36,5487,5,5474,2,5419,2e" filled="true" fillcolor="#ffffff" stroked="false">
                <v:path arrowok="t"/>
                <v:fill type="solid"/>
              </v:shape>
            </v:group>
            <v:group style="position:absolute;left:5454;top:782;width:433;height:452" coordorigin="5454,782" coordsize="433,452">
              <v:shape style="position:absolute;left:5454;top:782;width:433;height:452" coordorigin="5454,782" coordsize="433,452" path="m5713,782l5635,800,5579,834,5532,877,5496,927,5464,998,5454,1069,5455,1087,5472,1148,5517,1203,5582,1230,5620,1233,5639,1232,5699,1217,5757,1183,5805,1141,5843,1093,5875,1023,5886,951,5885,933,5863,863,5815,810,5750,784,5713,782xe" filled="true" fillcolor="#ffffff" stroked="false">
                <v:path arrowok="t"/>
                <v:fill type="solid"/>
              </v:shape>
            </v:group>
            <v:group style="position:absolute;left:5703;top:1526;width:440;height:449" coordorigin="5703,1526" coordsize="440,449">
              <v:shape style="position:absolute;left:5703;top:1526;width:440;height:449" coordorigin="5703,1526" coordsize="440,449" path="m5972,1526l5894,1539,5836,1571,5787,1614,5748,1662,5715,1731,5703,1802,5704,1819,5722,1884,5767,1940,5832,1970,5869,1975,5889,1975,5949,1963,6008,1936,6056,1898,6095,1852,6130,1782,6143,1708,6143,1689,6120,1616,6072,1560,6008,1531,5972,1526xe" filled="true" fillcolor="#ffffff" stroked="false">
                <v:path arrowok="t"/>
                <v:fill type="solid"/>
              </v:shape>
            </v:group>
            <v:group style="position:absolute;left:5947;top:2244;width:443;height:443" coordorigin="5947,2244" coordsize="443,443">
              <v:shape style="position:absolute;left:5947;top:2244;width:443;height:443" coordorigin="5947,2244" coordsize="443,443" path="m6197,2244l6118,2262,6061,2298,6015,2341,5971,2407,5949,2478,5947,2513,5948,2530,5966,2591,6011,2648,6076,2680,6133,2687,6153,2686,6213,2671,6270,2642,6316,2602,6362,2538,6386,2465,6389,2428,6388,2409,6365,2336,6317,2280,6252,2249,6197,2244xe" filled="true" fillcolor="#ffffff" stroked="false">
                <v:path arrowok="t"/>
                <v:fill type="solid"/>
              </v:shape>
            </v:group>
            <v:group style="position:absolute;left:6186;top:2938;width:437;height:433" coordorigin="6186,2938" coordsize="437,433">
              <v:shape style="position:absolute;left:6186;top:2938;width:437;height:433" coordorigin="6186,2938" coordsize="437,433" path="m6431,2938l6353,2954,6296,2988,6249,3030,6207,3095,6187,3166,6186,3184,6186,3202,6204,3270,6250,3329,6315,3362,6372,3371,6392,3370,6453,3356,6511,3324,6557,3283,6601,3218,6621,3147,6622,3129,6621,3111,6599,3037,6551,2979,6486,2946,6431,2938xe" filled="true" fillcolor="#ffffff" stroked="false">
                <v:path arrowok="t"/>
                <v:fill type="solid"/>
              </v:shape>
            </v:group>
            <v:group style="position:absolute;left:6420;top:3613;width:421;height:415" coordorigin="6420,3613" coordsize="421,415">
              <v:shape style="position:absolute;left:6420;top:3613;width:421;height:415" coordorigin="6420,3613" coordsize="421,415" path="m6644,3613l6584,3624,6525,3657,6479,3698,6437,3763,6420,3834,6420,3852,6421,3870,6447,3942,6499,3995,6569,4024,6607,4027,6627,4027,6688,4013,6743,3982,6787,3941,6826,3875,6840,3801,6839,3782,6816,3708,6767,3651,6700,3619,6644,3613xe" filled="true" fillcolor="#ffffff" stroked="false">
                <v:path arrowok="t"/>
                <v:fill type="solid"/>
              </v:shape>
            </v:group>
            <v:group style="position:absolute;left:6645;top:4268;width:401;height:396" coordorigin="6645,4268" coordsize="401,396">
              <v:shape style="position:absolute;left:6645;top:4268;width:401;height:396" coordorigin="6645,4268" coordsize="401,396" path="m6853,4268l6775,4288,6722,4322,6672,4383,6647,4453,6645,4490,6647,4509,6673,4578,6725,4632,6795,4661,6834,4664,6854,4663,6915,4647,6968,4613,7019,4554,7044,4483,7046,4446,7045,4427,7025,4369,6976,4309,6910,4275,6853,4268xe" filled="true" fillcolor="#ffffff" stroked="false">
                <v:path arrowok="t"/>
                <v:fill type="solid"/>
              </v:shape>
            </v:group>
            <v:group style="position:absolute;left:6865;top:4909;width:374;height:373" coordorigin="6865,4909" coordsize="374,373">
              <v:shape style="position:absolute;left:6865;top:4909;width:374;height:373" coordorigin="6865,4909" coordsize="374,373" path="m7062,4909l6983,4925,6931,4959,6884,5020,6865,5093,6865,5111,6867,5130,6891,5196,6945,5251,7016,5279,7055,5281,7075,5280,7135,5258,7184,5221,7226,5157,7239,5084,7237,5064,7217,5006,7167,4946,7099,4914,7062,4909xe" filled="true" fillcolor="#ffffff" stroked="false">
                <v:path arrowok="t"/>
                <v:fill type="solid"/>
              </v:shape>
            </v:group>
            <v:group style="position:absolute;left:7275;top:6152;width:309;height:322" coordorigin="7275,6152" coordsize="309,322">
              <v:shape style="position:absolute;left:7275;top:6152;width:309;height:322" coordorigin="7275,6152" coordsize="309,322" path="m7426,6152l7350,6173,7296,6228,7275,6302,7276,6322,7300,6395,7356,6450,7429,6473,7448,6473,7506,6454,7562,6400,7584,6326,7584,6306,7565,6244,7528,6194,7462,6157,7426,6152xe" filled="true" fillcolor="#ffffff" stroked="false">
                <v:path arrowok="t"/>
                <v:fill type="solid"/>
              </v:shape>
            </v:group>
            <v:group style="position:absolute;left:7465;top:6761;width:272;height:293" coordorigin="7465,6761" coordsize="272,293">
              <v:shape style="position:absolute;left:7465;top:6761;width:272;height:293" coordorigin="7465,6761" coordsize="272,293" path="m7588,6761l7530,6780,7479,6836,7465,6893,7466,6913,7489,6982,7529,7026,7600,7054,7619,7054,7639,7051,7704,7010,7735,6939,7737,6919,7736,6898,7716,6837,7677,6791,7607,6762,7588,6761xe" filled="true" fillcolor="#ffffff" stroked="false">
                <v:path arrowok="t"/>
                <v:fill type="solid"/>
              </v:shape>
            </v:group>
            <v:group style="position:absolute;left:7639;top:7361;width:237;height:256" coordorigin="7639,7361" coordsize="237,256">
              <v:shape style="position:absolute;left:7639;top:7361;width:237;height:256" coordorigin="7639,7361" coordsize="237,256" path="m7742,7361l7683,7388,7642,7452,7639,7490,7642,7510,7672,7572,7738,7614,7757,7617,7777,7616,7833,7590,7873,7525,7876,7505,7875,7485,7856,7424,7815,7380,7742,7361xe" filled="true" fillcolor="#ffffff" stroked="false">
                <v:path arrowok="t"/>
                <v:fill type="solid"/>
              </v:shape>
            </v:group>
            <v:group style="position:absolute;left:7793;top:7938;width:205;height:229" coordorigin="7793,7938" coordsize="205,229">
              <v:shape style="position:absolute;left:7793;top:7938;width:205;height:229" coordorigin="7793,7938" coordsize="205,229" path="m7888,7938l7820,7968,7793,8041,7795,8063,7826,8128,7894,8166,7913,8166,7934,8160,7988,8107,7997,8068,7996,8046,7968,7983,7906,7940,7888,7938xe" filled="true" fillcolor="#ffffff" stroked="false">
                <v:path arrowok="t"/>
                <v:fill type="solid"/>
              </v:shape>
            </v:group>
            <v:group style="position:absolute;left:4029;top:0;width:354;height:201" coordorigin="4029,0" coordsize="354,201">
              <v:shape style="position:absolute;left:4029;top:0;width:354;height:201" coordorigin="4029,0" coordsize="354,201" path="m4041,0l4038,8,4034,26,4031,44,4029,61,4029,78,4051,148,4103,191,4155,201,4174,200,4233,182,4289,145,4333,100,4365,48,4383,0,4041,0e" filled="true" fillcolor="#ffffff" stroked="false">
                <v:path arrowok="t"/>
                <v:fill type="solid"/>
              </v:shape>
            </v:group>
            <v:group style="position:absolute;left:4363;top:585;width:379;height:406" coordorigin="4363,585" coordsize="379,406">
              <v:shape style="position:absolute;left:4363;top:585;width:379;height:406" coordorigin="4363,585" coordsize="379,406" path="m4609,585l4535,598,4478,632,4431,678,4396,729,4369,801,4363,853,4365,870,4386,932,4438,978,4508,991,4527,989,4586,970,4642,931,4686,883,4717,831,4740,760,4742,726,4741,709,4714,642,4660,597,4609,585xe" filled="true" fillcolor="#ffffff" stroked="false">
                <v:path arrowok="t"/>
                <v:fill type="solid"/>
              </v:shape>
            </v:group>
            <v:group style="position:absolute;left:4665;top:1317;width:386;height:399" coordorigin="4665,1317" coordsize="386,399">
              <v:shape style="position:absolute;left:4665;top:1317;width:386;height:399" coordorigin="4665,1317" coordsize="386,399" path="m4921,1317l4844,1331,4786,1364,4738,1410,4701,1460,4671,1531,4665,1583,4666,1600,4684,1657,4735,1703,4805,1715,4825,1713,4885,1694,4943,1656,4989,1610,5022,1559,5047,1489,5050,1455,5050,1438,5025,1372,4972,1328,4921,1317xe" filled="true" fillcolor="#ffffff" stroked="false">
                <v:path arrowok="t"/>
                <v:fill type="solid"/>
              </v:shape>
            </v:group>
            <v:group style="position:absolute;left:4943;top:2006;width:396;height:398" coordorigin="4943,2006" coordsize="396,398">
              <v:shape style="position:absolute;left:4943;top:2006;width:396;height:398" coordorigin="4943,2006" coordsize="396,398" path="m5193,2006l5117,2021,5060,2053,5012,2097,4976,2146,4948,2217,4943,2270,4944,2287,4973,2355,5029,2394,5083,2404,5103,2403,5163,2388,5222,2356,5270,2314,5306,2265,5334,2195,5338,2159,5338,2141,5314,2071,5261,2023,5193,2006xe" filled="true" fillcolor="#ffffff" stroked="false">
                <v:path arrowok="t"/>
                <v:fill type="solid"/>
              </v:shape>
            </v:group>
            <v:group style="position:absolute;left:5217;top:2674;width:398;height:390" coordorigin="5217,2674" coordsize="398,390">
              <v:shape style="position:absolute;left:5217;top:2674;width:398;height:390" coordorigin="5217,2674" coordsize="398,390" path="m5467,2674l5390,2687,5332,2717,5284,2759,5248,2808,5221,2878,5217,2914,5218,2931,5238,2996,5288,3044,5358,3063,5378,3063,5397,3061,5458,3044,5515,3010,5559,2966,5599,2899,5614,2828,5614,2810,5589,2740,5536,2692,5467,2674xe" filled="true" fillcolor="#ffffff" stroked="false">
                <v:path arrowok="t"/>
                <v:fill type="solid"/>
              </v:shape>
            </v:group>
            <v:group style="position:absolute;left:5487;top:3322;width:391;height:377" coordorigin="5487,3322" coordsize="391,377">
              <v:shape style="position:absolute;left:5487;top:3322;width:391;height:377" coordorigin="5487,3322" coordsize="391,377" path="m5713,3322l5636,3340,5581,3372,5537,3416,5499,3484,5487,3555,5488,3573,5518,3643,5574,3685,5648,3699,5668,3697,5729,3681,5785,3649,5828,3607,5866,3540,5877,3485,5877,3466,5853,3395,5800,3344,5731,3323,5713,3322xe" filled="true" fillcolor="#ffffff" stroked="false">
                <v:path arrowok="t"/>
                <v:fill type="solid"/>
              </v:shape>
            </v:group>
            <v:group style="position:absolute;left:5749;top:3952;width:381;height:363" coordorigin="5749,3952" coordsize="381,363">
              <v:shape style="position:absolute;left:5749;top:3952;width:381;height:363" coordorigin="5749,3952" coordsize="381,363" path="m5964,3952l5887,3968,5831,4005,5789,4050,5755,4117,5749,4170,5751,4187,5780,4255,5837,4299,5911,4314,5931,4313,5992,4298,6048,4263,6090,4219,6123,4152,6129,4099,6127,4081,6094,4011,6035,3966,5964,3952xe" filled="true" fillcolor="#ffffff" stroked="false">
                <v:path arrowok="t"/>
                <v:fill type="solid"/>
              </v:shape>
            </v:group>
            <v:group style="position:absolute;left:6006;top:4568;width:361;height:344" coordorigin="6006,4568" coordsize="361,344">
              <v:shape style="position:absolute;left:6006;top:4568;width:361;height:344" coordorigin="6006,4568" coordsize="361,344" path="m6213,4568l6134,4582,6078,4616,6038,4661,6009,4729,6006,4765,6007,4783,6037,4850,6094,4896,6169,4911,6189,4910,6250,4891,6304,4854,6350,4792,6367,4722,6366,4705,6340,4636,6284,4587,6213,4568xe" filled="true" fillcolor="#ffffff" stroked="false">
                <v:path arrowok="t"/>
                <v:fill type="solid"/>
              </v:shape>
            </v:group>
            <v:group style="position:absolute;left:6255;top:5172;width:337;height:322" coordorigin="6255,5172" coordsize="337,322">
              <v:shape style="position:absolute;left:6255;top:5172;width:337;height:322" coordorigin="6255,5172" coordsize="337,322" path="m6437,5172l6358,5190,6306,5227,6264,5291,6255,5344,6256,5362,6285,5432,6343,5479,6419,5493,6438,5492,6497,5472,6545,5436,6584,5370,6591,5315,6588,5296,6553,5226,6492,5183,6437,5172xe" filled="true" fillcolor="#ffffff" stroked="false">
                <v:path arrowok="t"/>
                <v:fill type="solid"/>
              </v:shape>
            </v:group>
            <v:group style="position:absolute;left:6493;top:5765;width:310;height:301" coordorigin="6493,5765" coordsize="310,301">
              <v:shape style="position:absolute;left:6493;top:5765;width:310;height:301" coordorigin="6493,5765" coordsize="310,301" path="m6648,5765l6588,5779,6537,5816,6499,5880,6493,5916,6493,5934,6522,6005,6581,6052,6637,6065,6657,6065,6716,6049,6775,5998,6802,5928,6802,5909,6801,5890,6778,5833,6721,5782,6648,5765xe" filled="true" fillcolor="#ffffff" stroked="false">
                <v:path arrowok="t"/>
                <v:fill type="solid"/>
              </v:shape>
            </v:group>
            <v:group style="position:absolute;left:6721;top:6351;width:280;height:279" coordorigin="6721,6351" coordsize="280,279">
              <v:shape style="position:absolute;left:6721;top:6351;width:280;height:279" coordorigin="6721,6351" coordsize="280,279" path="m6862,6351l6803,6364,6754,6400,6722,6467,6721,6485,6722,6504,6749,6571,6809,6618,6866,6629,6885,6628,6941,6606,6989,6547,7000,6491,6998,6471,6975,6414,6917,6364,6862,6351xe" filled="true" fillcolor="#ffffff" stroked="false">
                <v:path arrowok="t"/>
                <v:fill type="solid"/>
              </v:shape>
            </v:group>
            <v:group style="position:absolute;left:6937;top:6934;width:247;height:255" coordorigin="6937,6934" coordsize="247,255">
              <v:shape style="position:absolute;left:6937;top:6934;width:247;height:255" coordorigin="6937,6934" coordsize="247,255" path="m7054,6934l6995,6953,6945,7011,6937,7047,6938,7066,6964,7133,7026,7180,7063,7188,7083,7187,7151,7153,7183,7085,7184,7065,7182,7044,7151,6984,7089,6940,7054,6934xe" filled="true" fillcolor="#ffffff" stroked="false">
                <v:path arrowok="t"/>
                <v:fill type="solid"/>
              </v:shape>
            </v:group>
            <v:group style="position:absolute;left:7136;top:7509;width:213;height:216" coordorigin="7136,7509" coordsize="213,216">
              <v:shape style="position:absolute;left:7136;top:7509;width:213;height:216" coordorigin="7136,7509" coordsize="213,216" path="m7234,7509l7163,7543,7136,7612,7138,7632,7174,7696,7245,7725,7265,7724,7320,7695,7349,7626,7348,7607,7316,7547,7252,7511,7234,7509xe" filled="true" fillcolor="#ffffff" stroked="false">
                <v:path arrowok="t"/>
                <v:fill type="solid"/>
              </v:shape>
            </v:group>
            <v:group style="position:absolute;left:7311;top:8055;width:182;height:192" coordorigin="7311,8055" coordsize="182,192">
              <v:shape style="position:absolute;left:7311;top:8055;width:182;height:192" coordorigin="7311,8055" coordsize="182,192" path="m7392,8055l7334,8084,7311,8134,7311,8153,7348,8223,7420,8247,7441,8241,7489,8183,7492,8164,7491,8143,7459,8085,7392,8055xe" filled="true" fillcolor="#ffffff" stroked="false">
                <v:path arrowok="t"/>
                <v:fill type="solid"/>
              </v:shape>
            </v:group>
            <v:group style="position:absolute;left:2797;top:0;width:256;height:118" coordorigin="2797,0" coordsize="256,118">
              <v:shape style="position:absolute;left:2797;top:0;width:256;height:118" coordorigin="2797,0" coordsize="256,118" path="m3053,0l2799,0,2798,2,2797,19,2798,35,2830,100,2892,118,2911,115,2969,90,3021,43,3053,0xe" filled="true" fillcolor="#ffffff" stroked="false">
                <v:path arrowok="t"/>
                <v:fill type="solid"/>
              </v:shape>
            </v:group>
            <v:group style="position:absolute;left:3172;top:534;width:317;height:348" coordorigin="3172,534" coordsize="317,348">
              <v:shape style="position:absolute;left:3172;top:534;width:317;height:348" coordorigin="3172,534" coordsize="317,348" path="m3382,534l3308,555,3254,596,3213,647,3186,702,3172,774,3173,791,3196,847,3252,880,3270,882,3288,880,3347,862,3403,821,3445,771,3474,717,3489,646,3488,629,3460,566,3400,535,3382,534xe" filled="true" fillcolor="#ffffff" stroked="false">
                <v:path arrowok="t"/>
                <v:fill type="solid"/>
              </v:shape>
            </v:group>
            <v:group style="position:absolute;left:3547;top:1253;width:335;height:358" coordorigin="3547,1253" coordsize="335,358">
              <v:shape style="position:absolute;left:3547;top:1253;width:335;height:358" coordorigin="3547,1253" coordsize="335,358" path="m3755,1253l3681,1277,3627,1321,3586,1373,3559,1427,3547,1496,3548,1512,3572,1573,3629,1608,3665,1611,3684,1609,3743,1588,3798,1547,3839,1499,3867,1445,3881,1373,3880,1356,3850,1291,3791,1256,3755,1253xe" filled="true" fillcolor="#ffffff" stroked="false">
                <v:path arrowok="t"/>
                <v:fill type="solid"/>
              </v:shape>
            </v:group>
            <v:group style="position:absolute;left:3881;top:1925;width:339;height:349" coordorigin="3881,1925" coordsize="339,349">
              <v:shape style="position:absolute;left:3881;top:1925;width:339;height:349" coordorigin="3881,1925" coordsize="339,349" path="m4116,1925l4040,1942,3982,1980,3936,2029,3903,2082,3882,2152,3881,2169,3882,2184,3914,2249,3976,2273,3994,2273,4054,2258,4114,2221,4163,2172,4197,2120,4219,2051,4220,2035,4220,2019,4193,1958,4134,1926,4116,1925xe" filled="true" fillcolor="#ffffff" stroked="false">
                <v:path arrowok="t"/>
                <v:fill type="solid"/>
              </v:shape>
            </v:group>
            <v:group style="position:absolute;left:4189;top:2555;width:348;height:346" coordorigin="4189,2555" coordsize="348,346">
              <v:shape style="position:absolute;left:4189;top:2555;width:348;height:346" coordorigin="4189,2555" coordsize="348,346" path="m4416,2555l4339,2574,4282,2611,4238,2658,4207,2710,4189,2781,4189,2799,4211,2860,4266,2896,4302,2900,4322,2899,4382,2881,4441,2845,4486,2799,4518,2747,4536,2677,4536,2660,4510,2595,4451,2559,4416,2555xe" filled="true" fillcolor="#ffffff" stroked="false">
                <v:path arrowok="t"/>
                <v:fill type="solid"/>
              </v:shape>
            </v:group>
            <v:group style="position:absolute;left:4491;top:3165;width:352;height:339" coordorigin="4491,3165" coordsize="352,339">
              <v:shape style="position:absolute;left:4491;top:3165;width:352;height:339" coordorigin="4491,3165" coordsize="352,339" path="m4722,3165l4645,3180,4588,3214,4542,3260,4510,3311,4491,3381,4491,3398,4514,3460,4569,3498,4605,3504,4625,3504,4685,3490,4745,3456,4792,3411,4824,3361,4843,3291,4843,3274,4816,3209,4757,3171,4722,3165xe" filled="true" fillcolor="#ffffff" stroked="false">
                <v:path arrowok="t"/>
                <v:fill type="solid"/>
              </v:shape>
            </v:group>
            <v:group style="position:absolute;left:4790;top:3760;width:348;height:328" coordorigin="4790,3760" coordsize="348,328">
              <v:shape style="position:absolute;left:4790;top:3760;width:348;height:328" coordorigin="4790,3760" coordsize="348,328" path="m5011,3760l4932,3775,4874,3812,4830,3859,4796,3927,4790,3961,4790,3977,4812,4040,4868,4079,4924,4087,4943,4085,5005,4067,5061,4031,5102,3985,5133,3916,5137,3881,5136,3864,5107,3801,5048,3765,5011,3760xe" filled="true" fillcolor="#ffffff" stroked="false">
                <v:path arrowok="t"/>
                <v:fill type="solid"/>
              </v:shape>
            </v:group>
            <v:group style="position:absolute;left:5082;top:4341;width:337;height:312" coordorigin="5082,4341" coordsize="337,312">
              <v:shape style="position:absolute;left:5082;top:4341;width:337;height:312" coordorigin="5082,4341" coordsize="337,312" path="m5292,4341l5213,4356,5156,4391,5114,4437,5085,4505,5082,4539,5084,4556,5116,4616,5179,4649,5217,4652,5237,4651,5298,4634,5354,4594,5393,4547,5418,4480,5419,4463,5418,4447,5389,4384,5328,4347,5292,4341xe" filled="true" fillcolor="#ffffff" stroked="false">
                <v:path arrowok="t"/>
                <v:fill type="solid"/>
              </v:shape>
            </v:group>
            <v:group style="position:absolute;left:5368;top:4912;width:320;height:293" coordorigin="5368,4912" coordsize="320,293">
              <v:shape style="position:absolute;left:5368;top:4912;width:320;height:293" coordorigin="5368,4912" coordsize="320,293" path="m5546,4912l5469,4932,5418,4970,5376,5035,5368,5088,5370,5105,5402,5165,5465,5200,5503,5204,5523,5203,5584,5186,5636,5149,5679,5085,5688,5032,5686,5014,5647,4949,5583,4915,5546,4912xe" filled="true" fillcolor="#ffffff" stroked="false">
                <v:path arrowok="t"/>
                <v:fill type="solid"/>
              </v:shape>
            </v:group>
            <v:group style="position:absolute;left:5644;top:5472;width:300;height:275" coordorigin="5644,5472" coordsize="300,275">
              <v:shape style="position:absolute;left:5644;top:5472;width:300;height:275" coordorigin="5644,5472" coordsize="300,275" path="m5815,5472l5737,5489,5687,5525,5649,5590,5644,5626,5645,5644,5677,5706,5741,5742,5780,5747,5800,5746,5860,5725,5909,5685,5942,5619,5944,5602,5944,5584,5914,5518,5853,5478,5815,5472xe" filled="true" fillcolor="#ffffff" stroked="false">
                <v:path arrowok="t"/>
                <v:fill type="solid"/>
              </v:shape>
            </v:group>
            <v:group style="position:absolute;left:5911;top:6027;width:276;height:255" coordorigin="5911,6027" coordsize="276,255">
              <v:shape style="position:absolute;left:5911;top:6027;width:276;height:255" coordorigin="5911,6027" coordsize="276,255" path="m6058,6027l5981,6047,5936,6088,5911,6156,5911,6174,5943,6241,6008,6278,6047,6282,6067,6280,6126,6254,6176,6195,6186,6143,6184,6125,6144,6060,6077,6029,6058,6027xe" filled="true" fillcolor="#ffffff" stroked="false">
                <v:path arrowok="t"/>
                <v:fill type="solid"/>
              </v:shape>
            </v:group>
            <v:group style="position:absolute;left:6165;top:6578;width:250;height:236" coordorigin="6165,6578" coordsize="250,236">
              <v:shape style="position:absolute;left:6165;top:6578;width:250;height:236" coordorigin="6165,6578" coordsize="250,236" path="m6288,6578l6230,6593,6176,6649,6165,6702,6168,6720,6210,6786,6281,6813,6301,6813,6321,6810,6377,6777,6413,6714,6415,6696,6413,6678,6374,6610,6307,6579,6288,6578xe" filled="true" fillcolor="#ffffff" stroked="false">
                <v:path arrowok="t"/>
                <v:fill type="solid"/>
              </v:shape>
            </v:group>
            <v:group style="position:absolute;left:6408;top:7129;width:221;height:216" coordorigin="6408,7129" coordsize="221,216">
              <v:shape style="position:absolute;left:6408;top:7129;width:221;height:216" coordorigin="6408,7129" coordsize="221,216" path="m6519,7129l6445,7153,6409,7217,6408,7236,6410,7255,6452,7319,6523,7344,6543,7343,6599,7310,6628,7245,6627,7226,6602,7172,6537,7131,6519,7129xe" filled="true" fillcolor="#ffffff" stroked="false">
                <v:path arrowok="t"/>
                <v:fill type="solid"/>
              </v:shape>
            </v:group>
            <v:group style="position:absolute;left:6631;top:7674;width:190;height:180" coordorigin="6631,7674" coordsize="190,180">
              <v:shape style="position:absolute;left:6631;top:7674;width:190;height:180" coordorigin="6631,7674" coordsize="190,180" path="m6713,7674l6646,7712,6631,7764,6634,7784,6673,7836,6728,7854,6748,7852,6801,7820,6820,7769,6818,7750,6783,7697,6713,7674xe" filled="true" fillcolor="#ffffff" stroked="false">
                <v:path arrowok="t"/>
                <v:fill type="solid"/>
              </v:shape>
            </v:group>
            <v:group style="position:absolute;left:6825;top:8187;width:162;height:160" coordorigin="6825,8187" coordsize="162,160">
              <v:shape style="position:absolute;left:6825;top:8187;width:162;height:160" coordorigin="6825,8187" coordsize="162,160" path="m6898,8187l6834,8223,6825,8260,6827,8280,6866,8333,6923,8346,6944,8339,6961,8328,6974,8314,6982,8297,6986,8279,6985,8260,6950,8206,6898,8187xe" filled="true" fillcolor="#ffffff" stroked="false">
                <v:path arrowok="t"/>
                <v:fill type="solid"/>
              </v:shape>
            </v:group>
            <v:group style="position:absolute;left:7002;top:8708;width:134;height:140" coordorigin="7002,8708" coordsize="134,140">
              <v:shape style="position:absolute;left:7002;top:8708;width:134;height:140" coordorigin="7002,8708" coordsize="134,140" path="m7066,8708l7011,8739,7002,8773,7005,8790,7043,8838,7081,8847,7102,8841,7118,8829,7130,8814,7135,8796,7135,8776,7127,8754,7115,8735,7100,8721,7084,8712,7066,8708xe" filled="true" fillcolor="#ffffff" stroked="false">
                <v:path arrowok="t"/>
                <v:fill type="solid"/>
              </v:shape>
            </v:group>
            <v:group style="position:absolute;left:1514;top:0;width:213;height:237" coordorigin="1514,0" coordsize="213,237">
              <v:shape style="position:absolute;left:1514;top:0;width:213;height:237" coordorigin="1514,0" coordsize="213,237" path="m1610,0l1566,42,1531,100,1514,172,1516,188,1560,236,1575,236,1592,233,1647,201,1692,148,1719,91,1727,37,1725,21,1720,7,1714,0,1610,0e" filled="true" fillcolor="#ffffff" stroked="false">
                <v:path arrowok="t"/>
                <v:fill type="solid"/>
              </v:shape>
            </v:group>
            <v:group style="position:absolute;left:1925;top:680;width:239;height:279" coordorigin="1925,680" coordsize="239,279">
              <v:shape style="position:absolute;left:1925;top:680;width:239;height:279" coordorigin="1925,680" coordsize="239,279" path="m2103,680l2033,700,1981,747,1945,803,1925,877,1925,893,1958,951,1988,958,2005,957,2078,919,2124,862,2153,806,2163,755,2162,740,2118,683,2103,680xe" filled="true" fillcolor="#ffffff" stroked="false">
                <v:path arrowok="t"/>
                <v:fill type="solid"/>
              </v:shape>
            </v:group>
            <v:group style="position:absolute;left:2332;top:1352;width:267;height:299" coordorigin="2332,1352" coordsize="267,299">
              <v:shape style="position:absolute;left:2332;top:1352;width:267;height:299" coordorigin="2332,1352" coordsize="267,299" path="m2519,1352l2446,1376,2394,1421,2356,1476,2333,1550,2332,1567,2333,1583,2368,1641,2414,1650,2432,1648,2488,1623,2540,1573,2577,1517,2598,1446,2598,1430,2596,1415,2551,1357,2519,1352xe" filled="true" fillcolor="#ffffff" stroked="false">
                <v:path arrowok="t"/>
                <v:fill type="solid"/>
              </v:shape>
            </v:group>
            <v:group style="position:absolute;left:2739;top:2002;width:288;height:311" coordorigin="2739,2002" coordsize="288,311">
              <v:shape style="position:absolute;left:2739;top:2002;width:288;height:311" coordorigin="2739,2002" coordsize="288,311" path="m2930,2002l2856,2027,2803,2072,2766,2125,2740,2198,2739,2216,2739,2233,2765,2290,2824,2313,2842,2312,2917,2281,2969,2233,3005,2178,3026,2107,3027,2091,3025,2075,2993,2020,2930,2002xe" filled="true" fillcolor="#ffffff" stroked="false">
                <v:path arrowok="t"/>
                <v:fill type="solid"/>
              </v:shape>
            </v:group>
            <v:group style="position:absolute;left:3103;top:2604;width:295;height:305" coordorigin="3103,2604" coordsize="295,305">
              <v:shape style="position:absolute;left:3103;top:2604;width:295;height:305" coordorigin="3103,2604" coordsize="295,305" path="m3305,2604l3230,2630,3174,2678,3133,2733,3105,2803,3103,2834,3104,2848,3150,2903,3182,2908,3200,2907,3257,2888,3315,2845,3359,2793,3387,2739,3397,2689,3397,2673,3368,2620,3305,2604xe" filled="true" fillcolor="#ffffff" stroked="false">
                <v:path arrowok="t"/>
                <v:fill type="solid"/>
              </v:shape>
            </v:group>
            <v:group style="position:absolute;left:3440;top:3170;width:299;height:297" coordorigin="3440,3170" coordsize="299,297">
              <v:shape style="position:absolute;left:3440;top:3170;width:299;height:297" coordorigin="3440,3170" coordsize="299,297" path="m3643,3170l3565,3195,3509,3241,3468,3294,3442,3363,3440,3379,3441,3394,3475,3453,3522,3466,3540,3466,3599,3449,3658,3409,3702,3358,3735,3288,3739,3255,3738,3240,3707,3187,3643,3170xe" filled="true" fillcolor="#ffffff" stroked="false">
                <v:path arrowok="t"/>
                <v:fill type="solid"/>
              </v:shape>
            </v:group>
            <v:group style="position:absolute;left:3772;top:3720;width:302;height:287" coordorigin="3772,3720" coordsize="302,287">
              <v:shape style="position:absolute;left:3772;top:3720;width:302;height:287" coordorigin="3772,3720" coordsize="302,287" path="m3980,3720l3903,3737,3847,3775,3804,3825,3774,3895,3772,3912,3772,3928,3808,3991,3874,4007,3894,4004,3955,3982,4011,3939,4050,3888,4073,3820,4074,3803,4072,3788,4030,3734,3980,3720xe" filled="true" fillcolor="#ffffff" stroked="false">
                <v:path arrowok="t"/>
                <v:fill type="solid"/>
              </v:shape>
            </v:group>
            <v:group style="position:absolute;left:4098;top:4255;width:301;height:278" coordorigin="4098,4255" coordsize="301,278">
              <v:shape style="position:absolute;left:4098;top:4255;width:301;height:278" coordorigin="4098,4255" coordsize="301,278" path="m4300,4255l4222,4272,4164,4313,4123,4363,4098,4431,4098,4446,4100,4461,4134,4514,4202,4532,4222,4530,4284,4509,4340,4469,4378,4419,4398,4351,4398,4335,4366,4278,4300,4255xe" filled="true" fillcolor="#ffffff" stroked="false">
                <v:path arrowok="t"/>
                <v:fill type="solid"/>
              </v:shape>
            </v:group>
            <v:group style="position:absolute;left:4418;top:4781;width:293;height:263" coordorigin="4418,4781" coordsize="293,263">
              <v:shape style="position:absolute;left:4418;top:4781;width:293;height:263" coordorigin="4418,4781" coordsize="293,263" path="m4594,4781l4535,4795,4478,4834,4438,4883,4418,4950,4420,4966,4455,5023,4523,5043,4543,5042,4605,5023,4659,4985,4695,4937,4710,4885,4710,4868,4679,4807,4613,4781,4594,4781xe" filled="true" fillcolor="#ffffff" stroked="false">
                <v:path arrowok="t"/>
                <v:fill type="solid"/>
              </v:shape>
            </v:group>
            <v:group style="position:absolute;left:4731;top:5298;width:281;height:247" coordorigin="4731,5298" coordsize="281,247">
              <v:shape style="position:absolute;left:4731;top:5298;width:281;height:247" coordorigin="4731,5298" coordsize="281,247" path="m4894,5298l4835,5312,4780,5348,4744,5396,4731,5448,4731,5464,4767,5523,4836,5545,4856,5545,4917,5527,4971,5485,5008,5420,5011,5387,5008,5371,4965,5316,4894,5298xe" filled="true" fillcolor="#ffffff" stroked="false">
                <v:path arrowok="t"/>
                <v:fill type="solid"/>
              </v:shape>
            </v:group>
            <v:group style="position:absolute;left:5035;top:5811;width:263;height:230" coordorigin="5035,5811" coordsize="263,230">
              <v:shape style="position:absolute;left:5035;top:5811;width:263;height:230" coordorigin="5035,5811" coordsize="263,230" path="m5177,5811l5117,5828,5066,5868,5035,5934,5035,5951,5037,5968,5086,6027,5140,6041,5160,6040,5220,6022,5269,5983,5297,5916,5297,5898,5264,5837,5196,5811,5177,5811xe" filled="true" fillcolor="#ffffff" stroked="false">
                <v:path arrowok="t"/>
                <v:fill type="solid"/>
              </v:shape>
            </v:group>
            <v:group style="position:absolute;left:5329;top:6322;width:241;height:211" coordorigin="5329,6322" coordsize="241,211">
              <v:shape style="position:absolute;left:5329;top:6322;width:241;height:211" coordorigin="5329,6322" coordsize="241,211" path="m5451,6322l5391,6342,5346,6385,5329,6434,5329,6451,5364,6508,5434,6533,5454,6532,5513,6511,5563,6451,5569,6417,5567,6399,5523,6340,5451,6322xe" filled="true" fillcolor="#ffffff" stroked="false">
                <v:path arrowok="t"/>
                <v:fill type="solid"/>
              </v:shape>
            </v:group>
            <v:group style="position:absolute;left:5610;top:6833;width:217;height:193" coordorigin="5610,6833" coordsize="217,193">
              <v:shape style="position:absolute;left:5610;top:6833;width:217;height:193" coordorigin="5610,6833" coordsize="217,193" path="m5711,6833l5640,6865,5610,6931,5612,6949,5644,7001,5715,7025,5735,7024,5792,6996,5826,6933,5826,6915,5783,6852,5711,6833xe" filled="true" fillcolor="#ffffff" stroked="false">
                <v:path arrowok="t"/>
                <v:fill type="solid"/>
              </v:shape>
            </v:group>
            <v:group style="position:absolute;left:5876;top:7346;width:194;height:177" coordorigin="5876,7346" coordsize="194,177">
              <v:shape style="position:absolute;left:5876;top:7346;width:194;height:177" coordorigin="5876,7346" coordsize="194,177" path="m5960,7346l5905,7371,5876,7436,5879,7454,5925,7509,5981,7523,6000,7520,6053,7485,6070,7435,6068,7417,6029,7366,5960,7346xe" filled="true" fillcolor="#ffffff" stroked="false">
                <v:path arrowok="t"/>
                <v:fill type="solid"/>
              </v:shape>
            </v:group>
            <v:group style="position:absolute;left:6124;top:7856;width:164;height:145" coordorigin="6124,7856" coordsize="164,145">
              <v:shape style="position:absolute;left:6124;top:7856;width:164;height:145" coordorigin="6124,7856" coordsize="164,145" path="m6208,7856l6148,7878,6124,7925,6125,7941,6170,7992,6209,8000,6229,7998,6278,7962,6287,7928,6284,7910,6227,7859,6208,7856xe" filled="true" fillcolor="#ffffff" stroked="false">
                <v:path arrowok="t"/>
                <v:fill type="solid"/>
              </v:shape>
            </v:group>
            <v:group style="position:absolute;left:6338;top:8333;width:138;height:128" coordorigin="6338,8333" coordsize="138,128">
              <v:shape style="position:absolute;left:6338;top:8333;width:138;height:128" coordorigin="6338,8333" coordsize="138,128" path="m6400,8333l6345,8367,6338,8400,6343,8415,6403,8461,6423,8461,6444,8452,6461,8440,6471,8425,6476,8408,6475,8390,6436,8342,6400,8333xe" filled="true" fillcolor="#ffffff" stroked="false">
                <v:path arrowok="t"/>
                <v:fill type="solid"/>
              </v:shape>
            </v:group>
            <v:group style="position:absolute;left:6536;top:8825;width:111;height:109" coordorigin="6536,8825" coordsize="111,109">
              <v:shape style="position:absolute;left:6536;top:8825;width:111;height:109" coordorigin="6536,8825" coordsize="111,109" path="m6589,8825l6565,8832,6548,8843,6538,8858,6536,8875,6539,8891,6549,8909,6564,8922,6581,8931,6601,8933,6622,8926,6637,8913,6645,8897,6646,8879,6636,8857,6623,8840,6607,8829,6589,8825xe" filled="true" fillcolor="#ffffff" stroked="false">
                <v:path arrowok="t"/>
                <v:fill type="solid"/>
              </v:shape>
            </v:group>
            <v:group style="position:absolute;left:6712;top:9329;width:89;height:93" coordorigin="6712,9329" coordsize="89,93">
              <v:shape style="position:absolute;left:6712;top:9329;width:89;height:93" coordorigin="6712,9329" coordsize="89,93" path="m6747,9329l6727,9337,6715,9351,6712,9370,6714,9383,6724,9401,6739,9415,6758,9421,6780,9415,6794,9402,6800,9384,6791,9359,6778,9342,6763,9331,6747,9329xe" filled="true" fillcolor="#ffffff" stroked="false">
                <v:path arrowok="t"/>
                <v:fill type="solid"/>
              </v:shape>
            </v:group>
            <v:group style="position:absolute;left:6869;top:9853;width:63;height:71" coordorigin="6869,9853" coordsize="63,71">
              <v:shape style="position:absolute;left:6869;top:9853;width:63;height:71" coordorigin="6869,9853" coordsize="63,71" path="m6897,9853l6877,9861,6869,9878,6870,9893,6880,9913,6897,9924,6920,9918,6931,9903,6923,9876,6911,9859,6897,9853xe" filled="true" fillcolor="#ffffff" stroked="false">
                <v:path arrowok="t"/>
                <v:fill type="solid"/>
              </v:shape>
            </v:group>
            <v:group style="position:absolute;left:207;top:421;width:123;height:167" coordorigin="207,421" coordsize="123,167">
              <v:shape style="position:absolute;left:207;top:421;width:123;height:167" coordorigin="207,421" coordsize="123,167" path="m301,421l237,471,209,531,207,548,207,562,211,574,213,577,223,585,236,587,251,583,300,535,327,475,329,459,328,444,324,433,314,423,301,421xe" filled="true" fillcolor="#ffffff" stroked="false">
                <v:path arrowok="t"/>
                <v:fill type="solid"/>
              </v:shape>
            </v:group>
            <v:group style="position:absolute;left:638;top:1060;width:157;height:199" coordorigin="638,1060" coordsize="157,199">
              <v:shape style="position:absolute;left:638;top:1060;width:157;height:199" coordorigin="638,1060" coordsize="157,199" path="m754,1060l690,1098,652,1160,638,1214,639,1229,643,1241,647,1246,657,1255,669,1259,684,1258,752,1209,786,1151,795,1096,792,1081,781,1069,768,1062,754,1060xe" filled="true" fillcolor="#ffffff" stroked="false">
                <v:path arrowok="t"/>
                <v:fill type="solid"/>
              </v:shape>
            </v:group>
            <v:group style="position:absolute;left:1072;top:1671;width:190;height:230" coordorigin="1072,1671" coordsize="190,230">
              <v:shape style="position:absolute;left:1072;top:1671;width:190;height:230" coordorigin="1072,1671" coordsize="190,230" path="m1215,1671l1148,1699,1102,1756,1076,1814,1072,1848,1073,1863,1119,1900,1136,1897,1188,1866,1233,1810,1257,1752,1261,1718,1258,1703,1253,1691,1243,1680,1230,1673,1215,1671xe" filled="true" fillcolor="#ffffff" stroked="false">
                <v:path arrowok="t"/>
                <v:fill type="solid"/>
              </v:shape>
            </v:group>
            <v:group style="position:absolute;left:1507;top:2261;width:216;height:249" coordorigin="1507,2261" coordsize="216,249">
              <v:shape style="position:absolute;left:1507;top:2261;width:216;height:249" coordorigin="1507,2261" coordsize="216,249" path="m1674,2261l1606,2282,1555,2331,1520,2389,1507,2444,1508,2460,1558,2510,1574,2509,1645,2473,1691,2418,1718,2361,1723,2325,1722,2309,1674,2261xe" filled="true" fillcolor="#ffffff" stroked="false">
                <v:path arrowok="t"/>
                <v:fill type="solid"/>
              </v:shape>
            </v:group>
            <v:group style="position:absolute;left:1944;top:2835;width:237;height:259" coordorigin="1944,2835" coordsize="237,259">
              <v:shape style="position:absolute;left:1944;top:2835;width:237;height:259" coordorigin="1944,2835" coordsize="237,259" path="m2115,2835l2045,2858,1994,2904,1959,2961,1944,3033,1946,3048,1996,3093,2013,3093,2030,3090,2085,3065,2136,3012,2169,2955,2180,2904,2179,2888,2131,2837,2115,2835xe" filled="true" fillcolor="#ffffff" stroked="false">
                <v:path arrowok="t"/>
                <v:fill type="solid"/>
              </v:shape>
            </v:group>
            <v:group style="position:absolute;left:2334;top:3360;width:244;height:254" coordorigin="2334,3360" coordsize="244,254">
              <v:shape style="position:absolute;left:2334;top:3360;width:244;height:254" coordorigin="2334,3360" coordsize="244,254" path="m2518,3360l2447,3384,2393,3430,2354,3486,2334,3556,2336,3571,2383,3614,2399,3614,2416,3611,2472,3585,2527,3533,2562,3477,2577,3412,2575,3398,2518,3360xe" filled="true" fillcolor="#ffffff" stroked="false">
                <v:path arrowok="t"/>
                <v:fill type="solid"/>
              </v:shape>
            </v:group>
            <v:group style="position:absolute;left:2696;top:3852;width:254;height:251" coordorigin="2696,3852" coordsize="254,251">
              <v:shape style="position:absolute;left:2696;top:3852;width:254;height:251" coordorigin="2696,3852" coordsize="254,251" path="m2889,3852l2817,3870,2761,3913,2719,3968,2696,4037,2697,4052,2746,4103,2762,4103,2780,4101,2837,4079,2893,4034,2931,3981,2949,3911,2947,3896,2889,3852xe" filled="true" fillcolor="#ffffff" stroked="false">
                <v:path arrowok="t"/>
                <v:fill type="solid"/>
              </v:shape>
            </v:group>
            <v:group style="position:absolute;left:3054;top:4332;width:259;height:245" coordorigin="3054,4332" coordsize="259,245">
              <v:shape style="position:absolute;left:3054;top:4332;width:259;height:245" coordorigin="3054,4332" coordsize="259,245" path="m3232,4332l3157,4358,3102,4406,3067,4459,3054,4509,3055,4524,3106,4575,3122,4577,3140,4575,3199,4556,3255,4514,3295,4461,3313,4393,3310,4378,3266,4336,3232,4332xe" filled="true" fillcolor="#ffffff" stroked="false">
                <v:path arrowok="t"/>
                <v:fill type="solid"/>
              </v:shape>
            </v:group>
            <v:group style="position:absolute;left:3409;top:4803;width:256;height:234" coordorigin="3409,4803" coordsize="256,234">
              <v:shape style="position:absolute;left:3409;top:4803;width:256;height:234" coordorigin="3409,4803" coordsize="256,234" path="m3596,4803l3519,4820,3461,4866,3423,4918,3409,4967,3410,4981,3446,5029,3479,5036,3497,5035,3557,5017,3615,4972,3651,4921,3664,4872,3663,4858,3613,4806,3596,4803xe" filled="true" fillcolor="#ffffff" stroked="false">
                <v:path arrowok="t"/>
                <v:fill type="solid"/>
              </v:shape>
            </v:group>
            <v:group style="position:absolute;left:3757;top:5268;width:250;height:219" coordorigin="3757,5268" coordsize="250,219">
              <v:shape style="position:absolute;left:3757;top:5268;width:250;height:219" coordorigin="3757,5268" coordsize="250,219" path="m3918,5268l3858,5284,3801,5327,3766,5378,3757,5426,3760,5440,3811,5484,3828,5487,3847,5487,3908,5469,3964,5427,3998,5377,4006,5344,4005,5328,3970,5278,3918,5268xe" filled="true" fillcolor="#ffffff" stroked="false">
                <v:path arrowok="t"/>
                <v:fill type="solid"/>
              </v:shape>
            </v:group>
            <v:group style="position:absolute;left:4096;top:5728;width:240;height:205" coordorigin="4096,5728" coordsize="240,205">
              <v:shape style="position:absolute;left:4096;top:5728;width:240;height:205" coordorigin="4096,5728" coordsize="240,205" path="m4246,5728l4186,5743,4131,5784,4096,5850,4096,5867,4098,5882,4151,5929,4188,5933,4209,5930,4271,5901,4317,5853,4335,5805,4335,5790,4299,5740,4246,5728xe" filled="true" fillcolor="#ffffff" stroked="false">
                <v:path arrowok="t"/>
                <v:fill type="solid"/>
              </v:shape>
            </v:group>
            <v:group style="position:absolute;left:4426;top:6189;width:225;height:187" coordorigin="4426,6189" coordsize="225,187">
              <v:shape style="position:absolute;left:4426;top:6189;width:225;height:187" coordorigin="4426,6189" coordsize="225,187" path="m4567,6189l4491,6208,4444,6252,4426,6302,4428,6318,4481,6371,4519,6375,4539,6373,4600,6346,4641,6299,4650,6266,4650,6250,4603,6198,4567,6189xe" filled="true" fillcolor="#ffffff" stroked="false">
                <v:path arrowok="t"/>
                <v:fill type="solid"/>
              </v:shape>
            </v:group>
            <v:group style="position:absolute;left:4746;top:6649;width:207;height:171" coordorigin="4746,6649" coordsize="207,171">
              <v:shape style="position:absolute;left:4746;top:6649;width:207;height:171" coordorigin="4746,6649" coordsize="207,171" path="m4866,6649l4788,6674,4746,6737,4746,6753,4749,6769,4800,6814,4838,6819,4858,6817,4918,6784,4952,6722,4950,6707,4903,6656,4866,6649xe" filled="true" fillcolor="#ffffff" stroked="false">
                <v:path arrowok="t"/>
                <v:fill type="solid"/>
              </v:shape>
            </v:group>
            <v:group style="position:absolute;left:5053;top:7114;width:184;height:153" coordorigin="5053,7114" coordsize="184,153">
              <v:shape style="position:absolute;left:5053;top:7114;width:184;height:153" coordorigin="5053,7114" coordsize="184,153" path="m5155,7114l5097,7131,5053,7191,5053,7206,5106,7262,5145,7267,5165,7264,5218,7233,5237,7183,5234,7166,5191,7124,5155,7114xe" filled="true" fillcolor="#ffffff" stroked="false">
                <v:path arrowok="t"/>
                <v:fill type="solid"/>
              </v:shape>
            </v:group>
            <v:group style="position:absolute;left:5346;top:7585;width:160;height:137" coordorigin="5346,7585" coordsize="160,137">
              <v:shape style="position:absolute;left:5346;top:7585;width:160;height:137" coordorigin="5346,7585" coordsize="160,137" path="m5418,7585l5362,7613,5346,7661,5350,7678,5398,7718,5417,7722,5437,7722,5490,7693,5505,7661,5505,7644,5456,7590,5418,7585xe" filled="true" fillcolor="#ffffff" stroked="false">
                <v:path arrowok="t"/>
                <v:fill type="solid"/>
              </v:shape>
            </v:group>
            <v:group style="position:absolute;left:5615;top:8055;width:135;height:109" coordorigin="5615,8055" coordsize="135,109">
              <v:shape style="position:absolute;left:5615;top:8055;width:135;height:109" coordorigin="5615,8055" coordsize="135,109" path="m5688,8055l5630,8079,5615,8108,5617,8124,5666,8163,5686,8164,5707,8161,5726,8151,5740,8137,5748,8121,5749,8104,5737,8084,5723,8069,5706,8060,5688,8055xe" filled="true" fillcolor="#ffffff" stroked="false">
                <v:path arrowok="t"/>
                <v:fill type="solid"/>
              </v:shape>
            </v:group>
            <v:group style="position:absolute;left:5851;top:8496;width:112;height:96" coordorigin="5851,8496" coordsize="112,96">
              <v:shape style="position:absolute;left:5851;top:8496;width:112;height:96" coordorigin="5851,8496" coordsize="112,96" path="m5897,8496l5874,8505,5859,8518,5851,8533,5851,8549,5854,8560,5866,8575,5882,8586,5901,8591,5921,8591,5942,8582,5956,8568,5962,8552,5961,8535,5949,8517,5934,8504,5916,8497,5897,8496xe" filled="true" fillcolor="#ffffff" stroked="false">
                <v:path arrowok="t"/>
                <v:fill type="solid"/>
              </v:shape>
            </v:group>
            <v:group style="position:absolute;left:6066;top:8953;width:90;height:82" coordorigin="6066,8953" coordsize="90,82">
              <v:shape style="position:absolute;left:6066;top:8953;width:90;height:82" coordorigin="6066,8953" coordsize="90,82" path="m6096,8953l6078,8963,6067,8978,6066,8996,6069,9004,6080,9021,6097,9031,6116,9035,6139,9027,6152,9013,6156,8997,6145,8975,6130,8960,6113,8953,6096,8953xe" filled="true" fillcolor="#ffffff" stroked="false">
                <v:path arrowok="t"/>
                <v:fill type="solid"/>
              </v:shape>
            </v:group>
            <v:group style="position:absolute;left:6261;top:9430;width:66;height:65" coordorigin="6261,9430" coordsize="66,65">
              <v:shape style="position:absolute;left:6261;top:9430;width:66;height:65" coordorigin="6261,9430" coordsize="66,65" path="m6287,9430l6269,9440,6261,9456,6263,9469,6275,9486,6293,9495,6316,9487,6326,9473,6317,9448,6303,9434,6287,9430xe" filled="true" fillcolor="#ffffff" stroked="false">
                <v:path arrowok="t"/>
                <v:fill type="solid"/>
              </v:shape>
            </v:group>
            <v:group style="position:absolute;left:245;top:2768;width:136;height:172" coordorigin="245,2768" coordsize="136,172">
              <v:shape style="position:absolute;left:245;top:2768;width:136;height:172" coordorigin="245,2768" coordsize="136,172" path="m352,2768l290,2801,253,2866,245,2902,245,2916,250,2927,253,2931,263,2938,277,2939,292,2935,342,2893,375,2831,380,2796,378,2782,366,2772,352,2768xe" filled="true" fillcolor="#ffffff" stroked="false">
                <v:path arrowok="t"/>
                <v:fill type="solid"/>
              </v:shape>
            </v:group>
            <v:group style="position:absolute;left:700;top:3265;width:165;height:195" coordorigin="700,3265" coordsize="165,195">
              <v:shape style="position:absolute;left:700;top:3265;width:165;height:195" coordorigin="700,3265" coordsize="165,195" path="m820,3265l756,3301,714,3366,700,3419,702,3432,706,3444,711,3450,721,3457,735,3460,750,3458,818,3410,855,3349,864,3312,864,3296,861,3283,849,3272,835,3267,820,3265xe" filled="true" fillcolor="#ffffff" stroked="false">
                <v:path arrowok="t"/>
                <v:fill type="solid"/>
              </v:shape>
            </v:group>
            <v:group style="position:absolute;left:1157;top:3747;width:189;height:210" coordorigin="1157,3747" coordsize="189,210">
              <v:shape style="position:absolute;left:1157;top:3747;width:189;height:210" coordorigin="1157,3747" coordsize="189,210" path="m1296,3747l1228,3778,1182,3835,1159,3892,1157,3909,1159,3924,1163,3936,1170,3945,1181,3953,1195,3956,1210,3956,1280,3919,1325,3863,1345,3806,1346,3789,1343,3774,1337,3762,1325,3753,1311,3748,1296,3747xe" filled="true" fillcolor="#ffffff" stroked="false">
                <v:path arrowok="t"/>
                <v:fill type="solid"/>
              </v:shape>
            </v:group>
            <v:group style="position:absolute;left:1574;top:4190;width:192;height:205" coordorigin="1574,4190" coordsize="192,205">
              <v:shape style="position:absolute;left:1574;top:4190;width:192;height:205" coordorigin="1574,4190" coordsize="192,205" path="m1719,4190l1649,4225,1600,4282,1576,4338,1574,4354,1576,4368,1581,4379,1585,4385,1595,4392,1608,4395,1623,4394,1695,4356,1742,4300,1765,4245,1766,4228,1763,4214,1758,4203,1747,4195,1734,4191,1719,4190xe" filled="true" fillcolor="#ffffff" stroked="false">
                <v:path arrowok="t"/>
                <v:fill type="solid"/>
              </v:shape>
            </v:group>
            <v:group style="position:absolute;left:1961;top:4604;width:203;height:204" coordorigin="1961,4604" coordsize="203,204">
              <v:shape style="position:absolute;left:1961;top:4604;width:203;height:204" coordorigin="1961,4604" coordsize="203,204" path="m2118,4604l2049,4628,1996,4682,1966,4738,1961,4768,1963,4781,2011,4807,2028,4804,2084,4775,2135,4721,2161,4666,2164,4650,2163,4635,2159,4623,2147,4613,2133,4607,2118,4604xe" filled="true" fillcolor="#ffffff" stroked="false">
                <v:path arrowok="t"/>
                <v:fill type="solid"/>
              </v:shape>
            </v:group>
            <v:group style="position:absolute;left:2344;top:5009;width:211;height:199" coordorigin="2344,5009" coordsize="211,199">
              <v:shape style="position:absolute;left:2344;top:5009;width:211;height:199" coordorigin="2344,5009" coordsize="211,199" path="m2491,5009l2420,5040,2371,5091,2344,5161,2346,5176,2397,5208,2414,5205,2471,5180,2524,5128,2551,5074,2554,5058,2554,5044,2491,5009xe" filled="true" fillcolor="#ffffff" stroked="false">
                <v:path arrowok="t"/>
                <v:fill type="solid"/>
              </v:shape>
            </v:group>
            <v:group style="position:absolute;left:2724;top:5409;width:210;height:190" coordorigin="2724,5409" coordsize="210,190">
              <v:shape style="position:absolute;left:2724;top:5409;width:210;height:190" coordorigin="2724,5409" coordsize="210,190" path="m2884,5409l2810,5429,2756,5478,2727,5531,2724,5546,2725,5561,2778,5598,2796,5596,2854,5572,2907,5524,2934,5455,2932,5441,2926,5428,2914,5418,2900,5412,2884,5409xe" filled="true" fillcolor="#ffffff" stroked="false">
                <v:path arrowok="t"/>
                <v:fill type="solid"/>
              </v:shape>
            </v:group>
            <v:group style="position:absolute;left:3098;top:5807;width:206;height:177" coordorigin="3098,5807" coordsize="206,177">
              <v:shape style="position:absolute;left:3098;top:5807;width:206;height:177" coordorigin="3098,5807" coordsize="206,177" path="m3236,5807l3162,5834,3113,5887,3098,5936,3100,5950,3153,5983,3172,5982,3231,5959,3283,5907,3303,5858,3302,5845,3254,5808,3236,5807xe" filled="true" fillcolor="#ffffff" stroked="false">
                <v:path arrowok="t"/>
                <v:fill type="solid"/>
              </v:shape>
            </v:group>
            <v:group style="position:absolute;left:3464;top:6205;width:195;height:161" coordorigin="3464,6205" coordsize="195,161">
              <v:shape style="position:absolute;left:3464;top:6205;width:195;height:161" coordorigin="3464,6205" coordsize="195,161" path="m3590,6205l3511,6239,3471,6289,3464,6319,3467,6333,3521,6365,3540,6364,3600,6342,3647,6292,3659,6260,3659,6245,3609,6206,3590,6205xe" filled="true" fillcolor="#ffffff" stroked="false">
                <v:path arrowok="t"/>
                <v:fill type="solid"/>
              </v:shape>
            </v:group>
            <v:group style="position:absolute;left:3819;top:6604;width:185;height:147" coordorigin="3819,6604" coordsize="185,147">
              <v:shape style="position:absolute;left:3819;top:6604;width:185;height:147" coordorigin="3819,6604" coordsize="185,147" path="m3933,6604l3875,6621,3828,6669,3819,6701,3821,6715,3877,6750,3897,6750,3960,6722,3999,6675,4003,6659,4003,6645,3952,6605,3933,6604xe" filled="true" fillcolor="#ffffff" stroked="false">
                <v:path arrowok="t"/>
                <v:fill type="solid"/>
              </v:shape>
            </v:group>
            <v:group style="position:absolute;left:4164;top:7008;width:169;height:132" coordorigin="4164,7008" coordsize="169,132">
              <v:shape style="position:absolute;left:4164;top:7008;width:169;height:132" coordorigin="4164,7008" coordsize="169,132" path="m4260,7008l4199,7032,4164,7094,4167,7108,4174,7118,4187,7129,4203,7136,4221,7140,4241,7139,4302,7113,4332,7066,4332,7050,4279,7009,4260,7008xe" filled="true" fillcolor="#ffffff" stroked="false">
                <v:path arrowok="t"/>
                <v:fill type="solid"/>
              </v:shape>
            </v:group>
            <v:group style="position:absolute;left:4495;top:7422;width:149;height:115" coordorigin="4495,7422" coordsize="149,115">
              <v:shape style="position:absolute;left:4495;top:7422;width:149;height:115" coordorigin="4495,7422" coordsize="149,115" path="m4575,7422l4519,7443,4495,7490,4500,7506,4504,7513,4517,7525,4534,7533,4553,7536,4573,7535,4630,7503,4644,7472,4642,7457,4628,7441,4612,7430,4594,7424,4575,7422xe" filled="true" fillcolor="#ffffff" stroked="false">
                <v:path arrowok="t"/>
                <v:fill type="solid"/>
              </v:shape>
            </v:group>
            <v:group style="position:absolute;left:4810;top:7843;width:132;height:103" coordorigin="4810,7843" coordsize="132,103">
              <v:shape style="position:absolute;left:4810;top:7843;width:132;height:103" coordorigin="4810,7843" coordsize="132,103" path="m4873,7843l4819,7873,4810,7903,4815,7918,4817,7921,4830,7934,4846,7942,4866,7946,4886,7945,4906,7940,4923,7928,4935,7914,4941,7897,4939,7880,4925,7863,4909,7852,4891,7845,4873,7843xe" filled="true" fillcolor="#ffffff" stroked="false">
                <v:path arrowok="t"/>
                <v:fill type="solid"/>
              </v:shape>
            </v:group>
            <v:group style="position:absolute;left:5102;top:8268;width:107;height:80" coordorigin="5102,8268" coordsize="107,80">
              <v:shape style="position:absolute;left:5102;top:8268;width:107;height:80" coordorigin="5102,8268" coordsize="107,80" path="m5160,8268l5142,8269,5120,8281,5107,8295,5102,8310,5106,8324,5107,8327,5120,8339,5138,8346,5158,8348,5178,8343,5196,8332,5207,8317,5208,8301,5195,8284,5178,8273,5160,8268xe" filled="true" fillcolor="#ffffff" stroked="false">
                <v:path arrowok="t"/>
                <v:fill type="solid"/>
              </v:shape>
            </v:group>
            <v:group style="position:absolute;left:5360;top:8672;width:84;height:67" coordorigin="5360,8672" coordsize="84,67">
              <v:shape style="position:absolute;left:5360;top:8672;width:84;height:67" coordorigin="5360,8672" coordsize="84,67" path="m5393,8672l5371,8682,5361,8696,5360,8712,5363,8718,5376,8731,5394,8738,5415,8738,5434,8727,5444,8712,5443,8696,5430,8681,5412,8673,5393,8672xe" filled="true" fillcolor="#ffffff" stroked="false">
                <v:path arrowok="t"/>
                <v:fill type="solid"/>
              </v:shape>
            </v:group>
            <v:group style="position:absolute;left:5594;top:9095;width:66;height:56" coordorigin="5594,9095" coordsize="66,56">
              <v:shape style="position:absolute;left:5594;top:9095;width:66;height:56" coordorigin="5594,9095" coordsize="66,56" path="m5616,9095l5599,9106,5594,9123,5597,9131,5610,9144,5629,9150,5652,9141,5660,9127,5648,9106,5632,9095,5616,9095xe" filled="true" fillcolor="#ffffff" stroked="false">
                <v:path arrowok="t"/>
                <v:fill type="solid"/>
              </v:shape>
            </v:group>
            <v:group style="position:absolute;left:5805;top:9539;width:51;height:46" coordorigin="5805,9539" coordsize="51,46">
              <v:shape style="position:absolute;left:5805;top:9539;width:51;height:46" coordorigin="5805,9539" coordsize="51,46" path="m5833,9539l5810,9544,5805,9555,5810,9567,5814,9578,5827,9585,5850,9579,5856,9568,5846,9546,5833,9539xe" filled="true" fillcolor="#ffffff" stroked="false">
                <v:path arrowok="t"/>
                <v:fill type="solid"/>
              </v:shape>
            </v:group>
            <v:group style="position:absolute;left:5996;top:10015;width:27;height:26" coordorigin="5996,10015" coordsize="27,26">
              <v:shape style="position:absolute;left:5996;top:10015;width:27;height:26" coordorigin="5996,10015" coordsize="27,26" path="m6011,10015l6005,10016,5999,10017,5996,10023,6000,10036,6007,10040,6019,10038,6022,10032,6018,10019,6011,10015xe" filled="true" fillcolor="#ffffff" stroked="false">
                <v:path arrowok="t"/>
                <v:fill type="solid"/>
              </v:shape>
            </v:group>
            <v:group style="position:absolute;left:6160;top:10519;width:5;height:5" coordorigin="6160,10519" coordsize="5,5">
              <v:shape style="position:absolute;left:6160;top:10519;width:5;height:5" coordorigin="6160,10519" coordsize="5,5" path="m6162,10519l6161,10519,6160,10519,6160,10521,6161,10523,6162,10524,6163,10523,6164,10523,6164,10522,6164,10521,6164,10520,6162,10519xe" filled="true" fillcolor="#ffffff" stroked="false">
                <v:path arrowok="t"/>
                <v:fill type="solid"/>
              </v:shape>
            </v:group>
            <v:group style="position:absolute;left:0;top:4359;width:25;height:89" coordorigin="0,4359" coordsize="25,89">
              <v:shape style="position:absolute;left:0;top:4359;width:25;height:89" coordorigin="0,4359" coordsize="25,89" path="m9,4359l0,4359,0,4447,8,4434,18,4413,24,4394,25,4377,21,4365,9,4359e" filled="true" fillcolor="#ffffff" stroked="false">
                <v:path arrowok="t"/>
                <v:fill type="solid"/>
              </v:shape>
            </v:group>
            <v:group style="position:absolute;left:387;top:4746;width:131;height:151" coordorigin="387,4746" coordsize="131,151">
              <v:shape style="position:absolute;left:387;top:4746;width:131;height:151" coordorigin="387,4746" coordsize="131,151" path="m487,4746l423,4787,389,4850,387,4867,389,4881,395,4891,396,4892,408,4896,422,4895,473,4863,512,4798,518,4766,514,4755,501,4748,487,4746xe" filled="true" fillcolor="#ffffff" stroked="false">
                <v:path arrowok="t"/>
                <v:fill type="solid"/>
              </v:shape>
            </v:group>
            <v:group style="position:absolute;left:822;top:5094;width:142;height:157" coordorigin="822,5094" coordsize="142,157">
              <v:shape style="position:absolute;left:822;top:5094;width:142;height:157" coordorigin="822,5094" coordsize="142,157" path="m932,5094l864,5138,826,5200,822,5217,822,5231,826,5242,830,5246,841,5250,855,5249,923,5201,959,5141,963,5124,962,5110,957,5099,946,5094,932,5094xe" filled="true" fillcolor="#ffffff" stroked="false">
                <v:path arrowok="t"/>
                <v:fill type="solid"/>
              </v:shape>
            </v:group>
            <v:group style="position:absolute;left:1231;top:5420;width:156;height:162" coordorigin="1231,5420" coordsize="156,162">
              <v:shape style="position:absolute;left:1231;top:5420;width:156;height:162" coordorigin="1231,5420" coordsize="156,162" path="m1353,5420l1283,5459,1240,5521,1231,5553,1233,5565,1239,5575,1241,5576,1252,5581,1266,5581,1282,5576,1336,5540,1379,5479,1387,5447,1384,5435,1378,5426,1367,5420,1353,5420xe" filled="true" fillcolor="#ffffff" stroked="false">
                <v:path arrowok="t"/>
                <v:fill type="solid"/>
              </v:shape>
            </v:group>
            <v:group style="position:absolute;left:1640;top:5744;width:162;height:158" coordorigin="1640,5744" coordsize="162,158">
              <v:shape style="position:absolute;left:1640;top:5744;width:162;height:158" coordorigin="1640,5744" coordsize="162,158" path="m1766,5744l1695,5778,1650,5839,1640,5871,1642,5883,1647,5893,1650,5896,1662,5901,1676,5902,1693,5898,1748,5865,1793,5806,1801,5774,1799,5761,1793,5752,1781,5746,1766,5744xe" filled="true" fillcolor="#ffffff" stroked="false">
                <v:path arrowok="t"/>
                <v:fill type="solid"/>
              </v:shape>
            </v:group>
            <v:group style="position:absolute;left:2045;top:6071;width:163;height:147" coordorigin="2045,6071" coordsize="163,147">
              <v:shape style="position:absolute;left:2045;top:6071;width:163;height:147" coordorigin="2045,6071" coordsize="163,147" path="m2175,6071l2105,6093,2058,6145,2045,6180,2045,6195,2051,6206,2055,6210,2067,6216,2082,6217,2099,6214,2156,6184,2200,6127,2207,6096,2204,6084,2191,6075,2175,6071xe" filled="true" fillcolor="#ffffff" stroked="false">
                <v:path arrowok="t"/>
                <v:fill type="solid"/>
              </v:shape>
            </v:group>
            <v:group style="position:absolute;left:2443;top:6393;width:161;height:138" coordorigin="2443,6393" coordsize="161,138">
              <v:shape style="position:absolute;left:2443;top:6393;width:161;height:138" coordorigin="2443,6393" coordsize="161,138" path="m2568,6393l2495,6419,2449,6474,2443,6504,2447,6516,2453,6523,2466,6529,2481,6531,2499,6529,2557,6500,2599,6446,2603,6430,2602,6416,2597,6404,2584,6397,2568,6393xe" filled="true" fillcolor="#ffffff" stroked="false">
                <v:path arrowok="t"/>
                <v:fill type="solid"/>
              </v:shape>
            </v:group>
            <v:group style="position:absolute;left:2833;top:6722;width:156;height:125" coordorigin="2833,6722" coordsize="156,125">
              <v:shape style="position:absolute;left:2833;top:6722;width:156;height:125" coordorigin="2833,6722" coordsize="156,125" path="m2935,6722l2860,6761,2833,6811,2834,6824,2841,6835,2843,6837,2856,6844,2872,6846,2890,6845,2949,6817,2986,6766,2988,6751,2984,6737,2969,6727,2953,6722,2935,6722xe" filled="true" fillcolor="#ffffff" stroked="false">
                <v:path arrowok="t"/>
                <v:fill type="solid"/>
              </v:shape>
            </v:group>
            <v:group style="position:absolute;left:3214;top:7056;width:144;height:110" coordorigin="3214,7056" coordsize="144,110">
              <v:shape style="position:absolute;left:3214;top:7056;width:144;height:110" coordorigin="3214,7056" coordsize="144,110" path="m3303,7056l3243,7085,3214,7133,3215,7145,3223,7156,3223,7156,3236,7163,3253,7166,3272,7165,3333,7133,3357,7085,3353,7073,3338,7062,3321,7057,3303,7056xe" filled="true" fillcolor="#ffffff" stroked="false">
                <v:path arrowok="t"/>
                <v:fill type="solid"/>
              </v:shape>
            </v:group>
            <v:group style="position:absolute;left:3582;top:7400;width:130;height:96" coordorigin="3582,7400" coordsize="130,96">
              <v:shape style="position:absolute;left:3582;top:7400;width:130;height:96" coordorigin="3582,7400" coordsize="130,96" path="m3655,7400l3598,7429,3582,7461,3584,7475,3591,7483,3604,7492,3622,7495,3642,7494,3701,7456,3711,7427,3706,7415,3692,7405,3674,7400,3655,7400xe" filled="true" fillcolor="#ffffff" stroked="false">
                <v:path arrowok="t"/>
                <v:fill type="solid"/>
              </v:shape>
            </v:group>
            <v:group style="position:absolute;left:3936;top:7754;width:114;height:82" coordorigin="3936,7754" coordsize="114,82">
              <v:shape style="position:absolute;left:3936;top:7754;width:114;height:82" coordorigin="3936,7754" coordsize="114,82" path="m4011,7754l3951,7776,3936,7806,3941,7820,3943,7823,3957,7832,3976,7836,3996,7834,4017,7828,4036,7814,4047,7798,4049,7783,4043,7769,4029,7759,4011,7754xe" filled="true" fillcolor="#ffffff" stroked="false">
                <v:path arrowok="t"/>
                <v:fill type="solid"/>
              </v:shape>
            </v:group>
            <v:group style="position:absolute;left:4274;top:8124;width:95;height:68" coordorigin="4274,8124" coordsize="95,68">
              <v:shape style="position:absolute;left:4274;top:8124;width:95;height:68" coordorigin="4274,8124" coordsize="95,68" path="m4317,8124l4299,8129,4281,8142,4274,8157,4276,8173,4280,8178,4294,8188,4313,8192,4333,8190,4355,8177,4367,8162,4368,8148,4353,8133,4335,8125,4317,8124xe" filled="true" fillcolor="#ffffff" stroked="false">
                <v:path arrowok="t"/>
                <v:fill type="solid"/>
              </v:shape>
            </v:group>
            <v:group style="position:absolute;left:4588;top:8498;width:73;height:52" coordorigin="4588,8498" coordsize="73,52">
              <v:shape style="position:absolute;left:4588;top:8498;width:73;height:52" coordorigin="4588,8498" coordsize="73,52" path="m4626,8498l4600,8509,4588,8521,4588,8533,4591,8538,4606,8547,4625,8549,4650,8538,4661,8525,4660,8512,4645,8501,4626,8498xe" filled="true" fillcolor="#ffffff" stroked="false">
                <v:path arrowok="t"/>
                <v:fill type="solid"/>
              </v:shape>
            </v:group>
            <v:group style="position:absolute;left:4867;top:8862;width:55;height:40" coordorigin="4867,8862" coordsize="55,40">
              <v:shape style="position:absolute;left:4867;top:8862;width:55;height:40" coordorigin="4867,8862" coordsize="55,40" path="m4886,8862l4868,8874,4867,8888,4868,8891,4883,8901,4904,8902,4921,8889,4921,8874,4906,8863,4886,8862xe" filled="true" fillcolor="#ffffff" stroked="false">
                <v:path arrowok="t"/>
                <v:fill type="solid"/>
              </v:shape>
            </v:group>
            <v:group style="position:absolute;left:5120;top:9247;width:43;height:33" coordorigin="5120,9247" coordsize="43,33">
              <v:shape style="position:absolute;left:5120;top:9247;width:43;height:33" coordorigin="5120,9247" coordsize="43,33" path="m5142,9247l5133,9250,5124,9253,5120,9261,5129,9276,5140,9280,5149,9277,5159,9274,5163,9266,5158,9258,5154,9251,5142,9247xe" filled="true" fillcolor="#ffffff" stroked="false">
                <v:path arrowok="t"/>
                <v:fill type="solid"/>
              </v:shape>
            </v:group>
            <v:group style="position:absolute;left:5352;top:9662;width:24;height:20" coordorigin="5352,9662" coordsize="24,20">
              <v:shape style="position:absolute;left:5352;top:9662;width:24;height:20" coordorigin="5352,9662" coordsize="24,20" path="m5365,9662l5360,9663,5355,9665,5352,9669,5357,9679,5363,9682,5368,9680,5373,9679,5376,9674,5373,9669,5371,9665,5365,9662xe" filled="true" fillcolor="#ffffff" stroked="false">
                <v:path arrowok="t"/>
                <v:fill type="solid"/>
              </v:shape>
            </v:group>
            <v:group style="position:absolute;left:5559;top:10109;width:3;height:3" coordorigin="5559,10109" coordsize="3,3">
              <v:shape style="position:absolute;left:5559;top:10109;width:3;height:3" coordorigin="5559,10109" coordsize="3,3" path="m5561,10109l5560,10109,5559,10110,5560,10111,5560,10111,5561,10111,5562,10110,5561,10109,5561,10109xe" filled="true" fillcolor="#ffffff" stroked="false">
                <v:path arrowok="t"/>
                <v:fill type="solid"/>
              </v:shape>
            </v:group>
            <v:group style="position:absolute;left:77;top:6072;width:93;height:107" coordorigin="77,6072" coordsize="93,107">
              <v:shape style="position:absolute;left:77;top:6072;width:93;height:107" coordorigin="77,6072" coordsize="93,107" path="m153,6072l103,6108,77,6167,82,6177,83,6177,95,6178,110,6172,159,6118,170,6083,164,6073,153,6072xe" filled="true" fillcolor="#ffffff" stroked="false">
                <v:path arrowok="t"/>
                <v:fill type="solid"/>
              </v:shape>
            </v:group>
            <v:group style="position:absolute;left:510;top:6307;width:107;height:116" coordorigin="510,6307" coordsize="107,116">
              <v:shape style="position:absolute;left:510;top:6307;width:107;height:116" coordorigin="510,6307" coordsize="107,116" path="m599,6307l530,6359,510,6410,514,6419,517,6421,529,6422,544,6417,597,6368,616,6317,611,6309,599,6307xe" filled="true" fillcolor="#ffffff" stroked="false">
                <v:path arrowok="t"/>
                <v:fill type="solid"/>
              </v:shape>
            </v:group>
            <v:group style="position:absolute;left:943;top:6545;width:111;height:112" coordorigin="943,6545" coordsize="111,112">
              <v:shape style="position:absolute;left:943;top:6545;width:111;height:112" coordorigin="943,6545" coordsize="111,112" path="m1036,6545l965,6594,943,6644,948,6653,951,6655,963,6657,979,6653,1034,6607,1054,6557,1048,6548,1036,6545xe" filled="true" fillcolor="#ffffff" stroked="false">
                <v:path arrowok="t"/>
                <v:fill type="solid"/>
              </v:shape>
            </v:group>
            <v:group style="position:absolute;left:1372;top:6790;width:112;height:102" coordorigin="1372,6790" coordsize="112,102">
              <v:shape style="position:absolute;left:1372;top:6790;width:112;height:102" coordorigin="1372,6790" coordsize="112,102" path="m1468,6790l1401,6820,1372,6875,1377,6886,1380,6888,1393,6891,1409,6887,1465,6843,1483,6808,1482,6796,1468,6790xe" filled="true" fillcolor="#ffffff" stroked="false">
                <v:path arrowok="t"/>
                <v:fill type="solid"/>
              </v:shape>
            </v:group>
            <v:group style="position:absolute;left:1794;top:7033;width:111;height:95" coordorigin="1794,7033" coordsize="111,95">
              <v:shape style="position:absolute;left:1794;top:7033;width:111;height:95" coordorigin="1794,7033" coordsize="111,95" path="m1887,7033l1814,7071,1794,7105,1795,7117,1802,7125,1815,7128,1832,7125,1889,7084,1905,7050,1902,7039,1887,7033xe" filled="true" fillcolor="#ffffff" stroked="false">
                <v:path arrowok="t"/>
                <v:fill type="solid"/>
              </v:shape>
            </v:group>
            <v:group style="position:absolute;left:2206;top:7283;width:108;height:88" coordorigin="2206,7283" coordsize="108,88">
              <v:shape style="position:absolute;left:2206;top:7283;width:108;height:88" coordorigin="2206,7283" coordsize="108,88" path="m2293,7283l2219,7323,2206,7355,2212,7365,2214,7367,2228,7371,2246,7368,2302,7330,2314,7298,2307,7288,2293,7283xe" filled="true" fillcolor="#ffffff" stroked="false">
                <v:path arrowok="t"/>
                <v:fill type="solid"/>
              </v:shape>
            </v:group>
            <v:group style="position:absolute;left:2611;top:7547;width:98;height:74" coordorigin="2611,7547" coordsize="98,74">
              <v:shape style="position:absolute;left:2611;top:7547;width:98;height:74" coordorigin="2611,7547" coordsize="98,74" path="m2689,7547l2628,7574,2611,7604,2614,7614,2618,7617,2632,7621,2650,7619,2670,7611,2692,7592,2705,7576,2708,7563,2703,7553,2689,7547xe" filled="true" fillcolor="#ffffff" stroked="false">
                <v:path arrowok="t"/>
                <v:fill type="solid"/>
              </v:shape>
            </v:group>
            <v:group style="position:absolute;left:3001;top:7823;width:88;height:62" coordorigin="3001,7823" coordsize="88,62">
              <v:shape style="position:absolute;left:3001;top:7823;width:88;height:62" coordorigin="3001,7823" coordsize="88,62" path="m3051,7823l3032,7829,3011,7846,3001,7862,3001,7874,3006,7880,3021,7885,3040,7883,3061,7875,3080,7858,3088,7843,3086,7830,3070,7823,3051,7823xe" filled="true" fillcolor="#ffffff" stroked="false">
                <v:path arrowok="t"/>
                <v:fill type="solid"/>
              </v:shape>
            </v:group>
            <v:group style="position:absolute;left:3375;top:8113;width:76;height:51" coordorigin="3375,8113" coordsize="76,51">
              <v:shape style="position:absolute;left:3375;top:8113;width:76;height:51" coordorigin="3375,8113" coordsize="76,51" path="m3414,8113l3395,8120,3378,8135,3375,8150,3380,8158,3396,8164,3416,8162,3440,8147,3450,8133,3449,8122,3433,8114,3414,8113xe" filled="true" fillcolor="#ffffff" stroked="false">
                <v:path arrowok="t"/>
                <v:fill type="solid"/>
              </v:shape>
            </v:group>
            <v:group style="position:absolute;left:3735;top:8422;width:58;height:40" coordorigin="3735,8422" coordsize="58,40">
              <v:shape style="position:absolute;left:3735;top:8422;width:58;height:40" coordorigin="3735,8422" coordsize="58,40" path="m3775,8422l3755,8424,3736,8438,3735,8452,3738,8455,3754,8462,3775,8459,3792,8444,3792,8431,3775,8422xe" filled="true" fillcolor="#ffffff" stroked="false">
                <v:path arrowok="t"/>
                <v:fill type="solid"/>
              </v:shape>
            </v:group>
            <v:group style="position:absolute;left:4063;top:8740;width:52;height:32" coordorigin="4063,8740" coordsize="52,32">
              <v:shape style="position:absolute;left:4063;top:8740;width:52;height:32" coordorigin="4063,8740" coordsize="52,32" path="m4089,8740l4067,8750,4063,8759,4076,8771,4089,8772,4111,8762,4115,8753,4109,8747,4103,8741,4089,8740xe" filled="true" fillcolor="#ffffff" stroked="false">
                <v:path arrowok="t"/>
                <v:fill type="solid"/>
              </v:shape>
            </v:group>
            <v:group style="position:absolute;left:4368;top:9063;width:30;height:20" coordorigin="4368,9063" coordsize="30,20">
              <v:shape style="position:absolute;left:4368;top:9063;width:30;height:20" coordorigin="4368,9063" coordsize="30,20" path="m4383,9063l4370,9068,4368,9073,4371,9078,4375,9082,4382,9083,4395,9078,4397,9073,4390,9065,4383,9063xe" filled="true" fillcolor="#ffffff" stroked="false">
                <v:path arrowok="t"/>
                <v:fill type="solid"/>
              </v:shape>
            </v:group>
            <v:group style="position:absolute;left:4645;top:9413;width:13;height:10" coordorigin="4645,9413" coordsize="13,10">
              <v:shape style="position:absolute;left:4645;top:9413;width:13;height:10" coordorigin="4645,9413" coordsize="13,10" path="m4652,9413l4646,9415,4645,9417,4647,9419,4648,9421,4652,9422,4654,9421,4657,9421,4658,9418,4655,9414,4652,9413xe" filled="true" fillcolor="#ffffff" stroked="false">
                <v:path arrowok="t"/>
                <v:fill type="solid"/>
              </v:shape>
            </v:group>
            <v:group style="position:absolute;left:253;top:7410;width:61;height:64" coordorigin="253,7410" coordsize="61,64">
              <v:shape style="position:absolute;left:253;top:7410;width:61;height:64" coordorigin="253,7410" coordsize="61,64" path="m310,7410l296,7412,279,7424,260,7448,253,7465,256,7473,257,7474,271,7471,288,7459,307,7435,314,7419,310,7410xe" filled="true" fillcolor="#ffffff" stroked="false">
                <v:path arrowok="t"/>
                <v:fill type="solid"/>
              </v:shape>
            </v:group>
            <v:group style="position:absolute;left:703;top:7561;width:65;height:62" coordorigin="703,7561" coordsize="65,62">
              <v:shape style="position:absolute;left:703;top:7561;width:65;height:62" coordorigin="703,7561" coordsize="65,62" path="m751,7561l733,7570,712,7594,703,7611,704,7621,707,7623,721,7621,739,7611,759,7587,767,7571,766,7561,751,7561xe" filled="true" fillcolor="#ffffff" stroked="false">
                <v:path arrowok="t"/>
                <v:fill type="solid"/>
              </v:shape>
            </v:group>
            <v:group style="position:absolute;left:1147;top:7720;width:64;height:57" coordorigin="1147,7720" coordsize="64,57">
              <v:shape style="position:absolute;left:1147;top:7720;width:64;height:57" coordorigin="1147,7720" coordsize="64,57" path="m1206,7720l1192,7721,1173,7731,1154,7753,1147,7768,1151,7776,1152,7776,1166,7775,1185,7765,1204,7743,1211,7728,1206,7720xe" filled="true" fillcolor="#ffffff" stroked="false">
                <v:path arrowok="t"/>
                <v:fill type="solid"/>
              </v:shape>
            </v:group>
            <v:group style="position:absolute;left:1582;top:7892;width:62;height:49" coordorigin="1582,7892" coordsize="62,49">
              <v:shape style="position:absolute;left:1582;top:7892;width:62;height:49" coordorigin="1582,7892" coordsize="62,49" path="m1627,7892l1609,7898,1589,7919,1582,7933,1587,7940,1602,7939,1621,7930,1639,7909,1643,7896,1627,7892xe" filled="true" fillcolor="#ffffff" stroked="false">
                <v:path arrowok="t"/>
                <v:fill type="solid"/>
              </v:shape>
            </v:group>
            <v:group style="position:absolute;left:2007;top:8075;width:55;height:41" coordorigin="2007,8075" coordsize="55,41">
              <v:shape style="position:absolute;left:2007;top:8075;width:55;height:41" coordorigin="2007,8075" coordsize="55,41" path="m2044,8075l2025,8083,2008,8102,2007,8114,2010,8116,2026,8116,2045,8107,2061,8088,2060,8076,2044,8075xe" filled="true" fillcolor="#ffffff" stroked="false">
                <v:path arrowok="t"/>
                <v:fill type="solid"/>
              </v:shape>
            </v:group>
            <v:group style="position:absolute;left:2414;top:8274;width:54;height:37" coordorigin="2414,8274" coordsize="54,37">
              <v:shape style="position:absolute;left:2414;top:8274;width:54;height:37" coordorigin="2414,8274" coordsize="54,37" path="m2453,8274l2439,8277,2417,8294,2414,8304,2429,8311,2443,8307,2465,8291,2468,8281,2453,8274xe" filled="true" fillcolor="#ffffff" stroked="false">
                <v:path arrowok="t"/>
                <v:fill type="solid"/>
              </v:shape>
            </v:group>
            <v:group style="position:absolute;left:2810;top:8495;width:42;height:27" coordorigin="2810,8495" coordsize="42,27">
              <v:shape style="position:absolute;left:2810;top:8495;width:42;height:27" coordorigin="2810,8495" coordsize="42,27" path="m2841,8495l2829,8497,2813,8508,2810,8515,2821,8522,2833,8520,2841,8515,2850,8509,2852,8502,2841,8495xe" filled="true" fillcolor="#ffffff" stroked="false">
                <v:path arrowok="t"/>
                <v:fill type="solid"/>
              </v:shape>
            </v:group>
            <v:group style="position:absolute;left:3188;top:8739;width:28;height:17" coordorigin="3188,8739" coordsize="28,17">
              <v:shape style="position:absolute;left:3188;top:8739;width:28;height:17" coordorigin="3188,8739" coordsize="28,17" path="m3209,8739l3201,8740,3190,8746,3188,8750,3195,8755,3203,8755,3209,8752,3214,8749,3216,8744,3212,8741,3209,8739xe" filled="true" fillcolor="#ffffff" stroked="false">
                <v:path arrowok="t"/>
                <v:fill type="solid"/>
              </v:shape>
            </v:group>
            <v:group style="position:absolute;left:3543;top:9002;width:12;height:7" coordorigin="3543,9002" coordsize="12,7">
              <v:shape style="position:absolute;left:3543;top:9002;width:12;height:7" coordorigin="3543,9002" coordsize="12,7" path="m3552,9002l3549,9002,3546,9003,3544,9004,3543,9006,3546,9008,3549,9008,3554,9006,3555,9004,3553,9003,3552,9002xe" filled="true" fillcolor="#ffffff" stroked="false">
                <v:path arrowok="t"/>
                <v:fill type="solid"/>
              </v:shape>
            </v:group>
            <v:group style="position:absolute;left:38;top:8392;width:20;height:18" coordorigin="38,8392" coordsize="20,18">
              <v:shape style="position:absolute;left:38;top:8392;width:20;height:18" coordorigin="38,8392" coordsize="20,18" path="m52,8392l47,8395,43,8400,39,8405,38,8409,41,8409,43,8409,49,8406,56,8396,57,8392,55,8392,52,8392xe" filled="true" fillcolor="#ffffff" stroked="false">
                <v:path arrowok="t"/>
                <v:fill type="solid"/>
              </v:shape>
            </v:group>
            <v:group style="position:absolute;left:502;top:8458;width:23;height:19" coordorigin="502,8458" coordsize="23,19">
              <v:shape style="position:absolute;left:502;top:8458;width:23;height:19" coordorigin="502,8458" coordsize="23,19" path="m518,8458l512,8461,507,8466,503,8471,502,8476,505,8476,508,8477,514,8473,518,8468,523,8463,524,8459,521,8458,518,8458xe" filled="true" fillcolor="#ffffff" stroked="false">
                <v:path arrowok="t"/>
                <v:fill type="solid"/>
              </v:shape>
            </v:group>
            <v:group style="position:absolute;left:959;top:8541;width:19;height:15" coordorigin="959,8541" coordsize="19,15">
              <v:shape style="position:absolute;left:959;top:8541;width:19;height:15" coordorigin="959,8541" coordsize="19,15" path="m972,8541l966,8544,963,8547,959,8551,959,8554,963,8555,968,8553,972,8549,976,8545,977,8542,974,8542,972,8541xe" filled="true" fillcolor="#ffffff" stroked="false">
                <v:path arrowok="t"/>
                <v:fill type="solid"/>
              </v:shape>
            </v:group>
            <v:group style="position:absolute;left:1403;top:8641;width:14;height:11" coordorigin="1403,8641" coordsize="14,11">
              <v:shape style="position:absolute;left:1403;top:8641;width:14;height:11" coordorigin="1403,8641" coordsize="14,11" path="m1413,8641l1409,8643,1403,8648,1403,8650,1405,8651,1407,8651,1410,8650,1413,8647,1416,8645,1417,8642,1415,8641,1413,8641xe" filled="true" fillcolor="#ffffff" stroked="false">
                <v:path arrowok="t"/>
                <v:fill type="solid"/>
              </v:shape>
            </v:group>
            <v:group style="position:absolute;left:1833;top:8762;width:7;height:5" coordorigin="1833,8762" coordsize="7,5">
              <v:shape style="position:absolute;left:1833;top:8762;width:7;height:5" coordorigin="1833,8762" coordsize="7,5" path="m1838,8762l1837,8763,1835,8764,1834,8765,1833,8766,1834,8766,1835,8767,1837,8766,1838,8765,1840,8764,1840,8763,1839,8762,1838,8762xe" filled="true" fillcolor="#ffffff" stroked="false">
                <v:path arrowok="t"/>
                <v:fill type="solid"/>
              </v:shape>
              <v:shape style="position:absolute;left:13036;top:10240;width:3171;height:3088" type="#_x0000_t75" stroked="false">
                <v:imagedata r:id="rId11" o:title=""/>
              </v:shape>
            </v:group>
            <v:group style="position:absolute;left:14328;top:12486;width:741;height:683" coordorigin="14328,12486" coordsize="741,683">
              <v:shape style="position:absolute;left:14328;top:12486;width:741;height:683" coordorigin="14328,12486" coordsize="741,683" path="m14716,12486l14328,12853,14662,13169,15068,12633,14716,12486xe" filled="true" fillcolor="#262a2b" stroked="false">
                <v:path arrowok="t"/>
                <v:fill type="solid"/>
              </v:shape>
            </v:group>
            <v:group style="position:absolute;left:13090;top:10311;width:1605;height:1722" coordorigin="13090,10311" coordsize="1605,1722">
              <v:shape style="position:absolute;left:13090;top:10311;width:1605;height:1722" coordorigin="13090,10311" coordsize="1605,1722" path="m14053,10311l13974,10315,13897,10324,13822,10340,13749,10361,13678,10387,13610,10419,13546,10456,13484,10498,13426,10544,13372,10594,13322,10648,13276,10706,13234,10768,13197,10832,13165,10900,13139,10971,13118,11044,13102,11119,13093,11196,13090,11275,13091,11319,13099,11407,13114,11493,13138,11577,13168,11657,13206,11735,13251,11809,13302,11879,13360,11944,13424,12005,13459,12033,13706,11718,13685,11702,13666,11685,13614,11628,13570,11566,13535,11499,13510,11427,13495,11352,13489,11275,13491,11229,13506,11139,13534,11056,13574,10978,13625,10908,13686,10847,13756,10796,13834,10756,13918,10728,14007,10713,14053,10711,14556,10711,14694,10556,14640,10511,14583,10470,14523,10434,14461,10402,14396,10375,14330,10352,14263,10335,14194,10322,14124,10314,14088,10312,14053,10311xe" filled="true" fillcolor="#f15f60" stroked="false">
                <v:path arrowok="t"/>
                <v:fill type="solid"/>
              </v:shape>
              <v:shape style="position:absolute;left:13090;top:10311;width:1605;height:1722" coordorigin="13090,10311" coordsize="1605,1722" path="m14556,10711l14053,10711,14074,10712,14094,10713,14155,10721,14215,10735,14273,10756,14328,10783,14380,10816,14428,10854,14556,10711xe" filled="true" fillcolor="#f15f60" stroked="false">
                <v:path arrowok="t"/>
                <v:fill type="solid"/>
              </v:shape>
            </v:group>
            <v:group style="position:absolute;left:14426;top:10536;width:589;height:674" coordorigin="14426,10536" coordsize="589,674">
              <v:shape style="position:absolute;left:14426;top:10536;width:589;height:674" coordorigin="14426,10536" coordsize="589,674" path="m14669,10536l14426,10854,14441,10866,14456,10879,14509,10938,14542,10989,14570,11044,14591,11104,14606,11167,14613,11210,15014,11210,15005,11129,14990,11051,14969,10974,14943,10900,14910,10829,14872,10762,14829,10699,14780,10640,14727,10585,14698,10560,14669,10536xe" filled="true" fillcolor="#f15f60" stroked="false">
                <v:path arrowok="t"/>
                <v:fill type="solid"/>
              </v:shape>
            </v:group>
            <v:group style="position:absolute;left:13342;top:11633;width:1246;height:1198" coordorigin="13342,11633" coordsize="1246,1198">
              <v:shape style="position:absolute;left:13342;top:11633;width:1246;height:1198" coordorigin="13342,11633" coordsize="1246,1198" path="m13614,11633l13342,11925,14315,12830,14587,12538,13614,11633xe" filled="true" fillcolor="#f15f60" stroked="false">
                <v:path arrowok="t"/>
                <v:fill type="solid"/>
              </v:shape>
            </v:group>
            <v:group style="position:absolute;left:14496;top:10293;width:1605;height:1722" coordorigin="14496,10293" coordsize="1605,1722">
              <v:shape style="position:absolute;left:14496;top:10293;width:1605;height:1722" coordorigin="14496,10293" coordsize="1605,1722" path="m15918,10693l15138,10693,15184,10694,15229,10700,15316,10721,15397,10756,15470,10801,15536,10858,15592,10923,15638,10997,15673,11078,15694,11165,15701,11256,15701,11282,15692,11359,15673,11433,15645,11503,15607,11569,15560,11629,15505,11683,15485,11700,15732,12014,15799,11956,15860,11893,15915,11826,15963,11754,16004,11678,16039,11599,16066,11516,16085,11432,16097,11345,16101,11256,16098,11177,16088,11100,16073,11025,16052,10952,16025,10881,15993,10814,15957,10749,15918,10693xe" filled="true" fillcolor="#262a2b" stroked="false">
                <v:path arrowok="t"/>
                <v:fill type="solid"/>
              </v:shape>
              <v:shape style="position:absolute;left:14496;top:10293;width:1605;height:1722" coordorigin="14496,10293" coordsize="1605,1722" path="m15138,10293l15067,10295,14997,10303,14928,10316,14860,10333,14794,10356,14730,10383,14668,10415,14608,10452,14551,10492,14496,10538,14763,10836,14778,10822,14794,10809,14845,10774,14899,10745,14956,10723,15015,10706,15076,10696,15138,10693,15918,10693,15915,10687,15869,10629,15819,10575,15764,10525,15706,10479,15645,10437,15580,10400,15512,10369,15442,10342,15369,10321,15294,10305,15217,10296,15138,10293xe" filled="true" fillcolor="#262a2b" stroked="false">
                <v:path arrowok="t"/>
                <v:fill type="solid"/>
              </v:shape>
            </v:group>
            <v:group style="position:absolute;left:14176;top:10518;width:590;height:693" coordorigin="14176,10518" coordsize="590,693">
              <v:shape style="position:absolute;left:14176;top:10518;width:590;height:693" coordorigin="14176,10518" coordsize="590,693" path="m14522,10518l14463,10568,14408,10623,14359,10684,14315,10749,14277,10819,14244,10892,14217,10968,14197,11046,14183,11127,14176,11210,14576,11210,14578,11187,14582,11164,14595,11098,14617,11035,14644,10977,14679,10923,14719,10876,14765,10835,14522,10518xe" filled="true" fillcolor="#262a2b" stroked="false">
                <v:path arrowok="t"/>
                <v:fill type="solid"/>
              </v:shape>
            </v:group>
            <v:group style="position:absolute;left:14603;top:11614;width:1246;height:1198" coordorigin="14603,11614" coordsize="1246,1198">
              <v:shape style="position:absolute;left:14603;top:11614;width:1246;height:1198" coordorigin="14603,11614" coordsize="1246,1198" path="m15576,11614l14603,12519,14876,12812,15849,11907,15576,11614xe" filled="true" fillcolor="#262a2b" stroked="false">
                <v:path arrowok="t"/>
                <v:fill type="solid"/>
              </v:shape>
            </v:group>
            <v:group style="position:absolute;left:14464;top:12608;width:501;height:417" coordorigin="14464,12608" coordsize="501,417">
              <v:shape style="position:absolute;left:14464;top:12608;width:501;height:417" coordorigin="14464,12608" coordsize="501,417" path="m14536,12608l14464,12707,14887,13023,14895,13025,14911,13023,14918,13018,14959,12962,14965,12944,14959,12927,14536,12608xe" filled="true" fillcolor="#f15f60" stroked="false">
                <v:path arrowok="t"/>
                <v:fill type="solid"/>
              </v:shape>
            </v:group>
            <v:group style="position:absolute;left:14452;top:12772;width:407;height:337" coordorigin="14452,12772" coordsize="407,337">
              <v:shape style="position:absolute;left:14452;top:12772;width:407;height:337" coordorigin="14452,12772" coordsize="407,337" path="m14524,12772l14452,12871,14774,13103,14792,13108,14810,13103,14853,13046,14857,13040,14859,13031,14857,13016,14852,13008,14524,12772xe" filled="true" fillcolor="#f15f60" stroked="false">
                <v:path arrowok="t"/>
                <v:fill type="solid"/>
              </v:shape>
            </v:group>
            <v:group style="position:absolute;left:14375;top:12881;width:382;height:317" coordorigin="14375,12881" coordsize="382,317">
              <v:shape style="position:absolute;left:14375;top:12881;width:382;height:317" coordorigin="14375,12881" coordsize="382,317" path="m14447,12881l14375,12977,14671,13192,14689,13198,14706,13193,14749,13136,14754,13130,14756,13122,14753,13106,14749,13102,14447,12881xe" filled="true" fillcolor="#f15f60" stroked="false">
                <v:path arrowok="t"/>
                <v:fill type="solid"/>
              </v:shape>
            </v:group>
            <v:group style="position:absolute;left:14625;top:12606;width:443;height:310" coordorigin="14625,12606" coordsize="443,310">
              <v:shape style="position:absolute;left:14625;top:12606;width:443;height:310" coordorigin="14625,12606" coordsize="443,310" path="m14774,12606l14625,12659,14961,12904,14983,12913,15001,12916,15013,12914,15020,12913,15025,12906,15062,12853,15068,12835,15062,12818,14774,12606xe" filled="true" fillcolor="#f15f60" stroked="false">
                <v:path arrowok="t"/>
                <v:fill type="solid"/>
              </v:shape>
            </v:group>
            <v:group style="position:absolute;left:14143;top:12423;width:631;height:625" coordorigin="14143,12423" coordsize="631,625">
              <v:shape style="position:absolute;left:14143;top:12423;width:631;height:625" coordorigin="14143,12423" coordsize="631,625" path="m14463,12423l14181,12492,14143,12670,14467,13047,14774,12606,14463,12423xe" filled="true" fillcolor="#f15f60" stroked="false">
                <v:path arrowok="t"/>
                <v:fill type="solid"/>
              </v:shape>
            </v:group>
            <v:group style="position:absolute;left:14315;top:12888;width:159;height:158" coordorigin="14315,12888" coordsize="159,158">
              <v:shape style="position:absolute;left:14315;top:12888;width:159;height:158" coordorigin="14315,12888" coordsize="159,158" path="m14404,12888l14385,12891,14324,12951,14318,12957,14315,12964,14315,12980,14318,12988,14367,13037,14384,13046,14403,13043,14465,12983,14470,12977,14474,12969,14474,12953,14470,12945,14421,12897,14404,12888xe" filled="true" fillcolor="#262a2b" stroked="false">
                <v:path arrowok="t"/>
                <v:fill type="solid"/>
              </v:shape>
            </v:group>
            <v:group style="position:absolute;left:14418;top:12991;width:161;height:160" coordorigin="14418,12991" coordsize="161,160">
              <v:shape style="position:absolute;left:14418;top:12991;width:161;height:160" coordorigin="14418,12991" coordsize="161,160" path="m14508,12991l14489,12994,14427,13055,14421,13061,14418,13069,14418,13085,14421,13093,14470,13142,14487,13150,14506,13147,14569,13086,14575,13080,14578,13072,14578,13056,14575,13048,14525,12999,14508,12991xe" filled="true" fillcolor="#262a2b" stroked="false">
                <v:path arrowok="t"/>
                <v:fill type="solid"/>
              </v:shape>
            </v:group>
            <v:group style="position:absolute;left:14555;top:13094;width:128;height:127" coordorigin="14555,13094" coordsize="128,127">
              <v:shape style="position:absolute;left:14555;top:13094;width:128;height:127" coordorigin="14555,13094" coordsize="128,127" path="m14613,13094l14594,13098,14564,13126,14555,13143,14558,13162,14607,13213,14624,13221,14643,13218,14674,13189,14679,13183,14683,13176,14683,13159,14679,13152,14630,13103,14613,13094xe" filled="true" fillcolor="#262a2b" stroked="false">
                <v:path arrowok="t"/>
                <v:fill type="solid"/>
              </v:shape>
            </v:group>
            <v:group style="position:absolute;left:14214;top:12783;width:154;height:153" coordorigin="14214,12783" coordsize="154,153">
              <v:shape style="position:absolute;left:14214;top:12783;width:154;height:153" coordorigin="14214,12783" coordsize="154,153" path="m14297,12783l14279,12787,14222,12841,14214,12858,14217,12877,14266,12928,14283,12936,14301,12933,14358,12878,14364,12872,14367,12864,14367,12848,14364,12840,14314,12792,14297,12783xe" filled="true" fillcolor="#262a2b" stroked="false">
                <v:path arrowok="t"/>
                <v:fill type="solid"/>
              </v:shape>
            </v:group>
            <v:group style="position:absolute;left:14336;top:12379;width:478;height:318" coordorigin="14336,12379" coordsize="478,318">
              <v:shape style="position:absolute;left:14336;top:12379;width:478;height:318" coordorigin="14336,12379" coordsize="478,318" path="m14759,12379l14345,12593,14336,12609,14339,12628,14372,12688,14388,12697,14407,12694,14814,12486,14759,12379xe" filled="true" fillcolor="#262a2b" stroked="false">
                <v:path arrowok="t"/>
                <v:fill type="solid"/>
              </v:shape>
            </v:group>
            <v:group style="position:absolute;left:3619;top:912;width:899;height:934" coordorigin="3619,912" coordsize="899,934">
              <v:shape style="position:absolute;left:3619;top:912;width:899;height:934" coordorigin="3619,912" coordsize="899,934" path="m4088,1276l3855,1276,3815,1317,3815,1566,3638,1566,3638,1645,4088,1645,4088,1845,4169,1845,4169,1645,4517,1645,4517,1566,4169,1566,4169,1353,4406,1353,4406,1276,4169,1276,4169,1095,4490,1095,4490,1016,3872,1016,3880,999,3889,982,3897,964,3905,944,3832,912,3825,930,3817,948,3778,1018,3740,1068,3697,1112,3636,1160,3619,1170,3655,1242,3709,1209,3756,1171,3808,1113,3816,1103,3818,1100,3821,1095,4088,1095,4088,1276xe" filled="false" stroked="true" strokeweight="1.328054pt" strokecolor="#050000">
                <v:path arrowok="t"/>
              </v:shape>
            </v:group>
            <v:group style="position:absolute;left:3897;top:1353;width:192;height:214" coordorigin="3897,1353" coordsize="192,214">
              <v:shape style="position:absolute;left:3897;top:1353;width:192;height:214" coordorigin="3897,1353" coordsize="192,214" path="m4088,1566l3897,1566,3897,1353,4088,1353,4088,1566xe" filled="false" stroked="true" strokeweight="1.328054pt" strokecolor="#050000">
                <v:path arrowok="t"/>
              </v:shape>
            </v:group>
            <v:group style="position:absolute;left:4660;top:917;width:892;height:683" coordorigin="4660,917" coordsize="892,683">
              <v:shape style="position:absolute;left:4660;top:917;width:892;height:683" coordorigin="4660,917" coordsize="892,683" path="m5108,933l5096,950,5092,969,5095,991,5104,1008,4810,1013,4772,1054,4772,1080,4772,1106,4769,1177,4765,1240,4755,1313,4742,1373,4736,1397,4714,1458,4673,1523,4660,1536,4707,1599,4753,1546,4782,1493,4807,1429,4824,1359,4837,1284,4843,1224,4847,1160,4849,1092,5552,1090,5552,1013,5190,1013,5202,996,5207,976,5204,955,5195,938,5176,923,5158,917,5134,918,5117,925,5108,933xe" filled="false" stroked="true" strokeweight="1.328054pt" strokecolor="#050000">
                <v:path arrowok="t"/>
              </v:shape>
            </v:group>
            <v:group style="position:absolute;left:4927;top:1122;width:545;height:318" coordorigin="4927,1122" coordsize="545,318">
              <v:shape style="position:absolute;left:4927;top:1122;width:545;height:318" coordorigin="4927,1122" coordsize="545,318" path="m5033,1200l4927,1200,4927,1274,5027,1274,5016,1400,5055,1440,5326,1440,5366,1399,5357,1274,5471,1274,5471,1200,5351,1200,5344,1122,5270,1126,5276,1200,5107,1200,5114,1125,5040,1123,5033,1200xe" filled="false" stroked="true" strokeweight="1.328054pt" strokecolor="#050000">
                <v:path arrowok="t"/>
              </v:shape>
            </v:group>
            <v:group style="position:absolute;left:5091;top:1274;width:199;height:92" coordorigin="5091,1274" coordsize="199,92">
              <v:shape style="position:absolute;left:5091;top:1274;width:199;height:92" coordorigin="5091,1274" coordsize="199,92" path="m5289,1365l5091,1365,5100,1274,5282,1274,5289,1365xe" filled="false" stroked="true" strokeweight="1.328054pt" strokecolor="#050000">
                <v:path arrowok="t"/>
              </v:shape>
            </v:group>
            <v:group style="position:absolute;left:4974;top:1519;width:461;height:326" coordorigin="4974,1519" coordsize="461,326">
              <v:shape style="position:absolute;left:4974;top:1519;width:461;height:326" coordorigin="4974,1519" coordsize="461,326" path="m5062,1681l5125,1713,5108,1720,5090,1728,5014,1753,4974,1763,4977,1839,5055,1820,5130,1793,5185,1767,5203,1758,5395,1844,5435,1776,5287,1704,5302,1692,5363,1643,5408,1601,5422,1586,5402,1519,5142,1519,5142,1591,5307,1591,5293,1605,5229,1654,5213,1665,5102,1614,5062,1681xe" filled="false" stroked="true" strokeweight="1.328054pt" strokecolor="#050000">
                <v:path arrowok="t"/>
              </v:shape>
            </v:group>
            <v:group style="position:absolute;left:5702;top:915;width:462;height:551" coordorigin="5702,915" coordsize="462,551">
              <v:shape style="position:absolute;left:5702;top:915;width:462;height:551" coordorigin="5702,915" coordsize="462,551" path="m5754,1037l5789,1098,5930,1098,5886,1194,5702,1194,5702,1274,5847,1274,5771,1434,5845,1465,5936,1274,6163,1274,6163,1194,5974,1194,6018,1098,6156,1098,6156,1019,5861,1019,5915,952,5844,915,5754,1037xe" filled="false" stroked="true" strokeweight="1.328054pt" strokecolor="#050000">
                <v:path arrowok="t"/>
              </v:shape>
            </v:group>
            <v:group style="position:absolute;left:5990;top:1339;width:114;height:112" coordorigin="5990,1339" coordsize="114,112">
              <v:shape style="position:absolute;left:5990;top:1339;width:114;height:112" coordorigin="5990,1339" coordsize="114,112" path="m6006,1355l5995,1371,5990,1391,5993,1413,6002,1430,6020,1445,6038,1451,6062,1449,6079,1442,6096,1423,6104,1406,6103,1381,6096,1364,6077,1347,6060,1339,6035,1340,6018,1346,6006,1355xe" filled="false" stroked="true" strokeweight="1.328054pt" strokecolor="#050000">
                <v:path arrowok="t"/>
              </v:shape>
            </v:group>
            <v:group style="position:absolute;left:6238;top:1056;width:327;height:303" coordorigin="6238,1056" coordsize="327,303">
              <v:shape style="position:absolute;left:6238;top:1056;width:327;height:303" coordorigin="6238,1056" coordsize="327,303" path="m6348,1131l6482,1140,6472,1282,6329,1282,6315,1117,6238,1123,6254,1322,6292,1359,6508,1359,6546,1322,6565,1106,6526,1063,6350,1056,6348,1131xe" filled="false" stroked="true" strokeweight="1.328054pt" strokecolor="#050000">
                <v:path arrowok="t"/>
              </v:shape>
            </v:group>
            <v:group style="position:absolute;left:6017;top:1469;width:453;height:368" coordorigin="6017,1469" coordsize="453,368">
              <v:shape style="position:absolute;left:6017;top:1469;width:453;height:368" coordorigin="6017,1469" coordsize="453,368" path="m6126,1542l6334,1550,6332,1610,6232,1610,6232,1683,6330,1683,6328,1759,6109,1759,6094,1548,6017,1554,6035,1800,6073,1836,6364,1836,6403,1800,6409,1683,6469,1683,6469,1610,6412,1610,6417,1517,6378,1475,6128,1469,6126,1542xe" filled="false" stroked="true" strokeweight="1.328054pt" strokecolor="#050000">
                <v:path arrowok="t"/>
              </v:shape>
            </v:group>
            <v:group style="position:absolute;left:7207;top:921;width:406;height:369" coordorigin="7207,921" coordsize="406,369">
              <v:shape style="position:absolute;left:7207;top:921;width:406;height:369" coordorigin="7207,921" coordsize="406,369" path="m7441,965l7441,921,7361,921,7361,965,7223,965,7223,1037,7361,1037,7361,1074,7256,1074,7256,1145,7361,1145,7361,1177,7207,1177,7207,1248,7361,1248,7361,1289,7441,1289,7441,1248,7613,1248,7613,1177,7441,1177,7441,1145,7543,1145,7543,1074,7441,1074,7441,1037,7590,1037,7590,965,7441,965xe" filled="false" stroked="true" strokeweight="1.328054pt" strokecolor="#050000">
                <v:path arrowok="t"/>
              </v:shape>
            </v:group>
            <v:group style="position:absolute;left:6764;top:918;width:377;height:377" coordorigin="6764,918" coordsize="377,377">
              <v:shape style="position:absolute;left:6764;top:918;width:377;height:377" coordorigin="6764,918" coordsize="377,377" path="m7004,965l7004,918,6924,918,6924,965,6782,965,6782,1037,6924,1037,6924,1074,6813,1074,6813,1145,6924,1145,6924,1182,6764,1191,6768,1267,6924,1259,6924,1294,7004,1294,7004,1255,7140,1247,7136,1172,7004,1178,7004,1145,7114,1145,7114,1074,7004,1074,7004,1037,7134,1037,7134,965,7004,965xe" filled="false" stroked="true" strokeweight="1.328054pt" strokecolor="#050000">
                <v:path arrowok="t"/>
              </v:shape>
            </v:group>
            <v:group style="position:absolute;left:6916;top:1302;width:543;height:292" coordorigin="6916,1302" coordsize="543,292">
              <v:shape style="position:absolute;left:6916;top:1302;width:543;height:292" coordorigin="6916,1302" coordsize="543,292" path="m7032,1375l7295,1375,7295,1409,6916,1409,6916,1483,7295,1483,7295,1521,7041,1521,7041,1593,7333,1593,7373,1555,7373,1483,7458,1483,7458,1409,7373,1409,7373,1343,7333,1302,7032,1302,7032,1375xe" filled="false" stroked="true" strokeweight="1.328054pt" strokecolor="#050000">
                <v:path arrowok="t"/>
              </v:shape>
            </v:group>
            <v:group style="position:absolute;left:6813;top:1621;width:151;height:202" coordorigin="6813,1621" coordsize="151,202">
              <v:shape style="position:absolute;left:6813;top:1621;width:151;height:202" coordorigin="6813,1621" coordsize="151,202" path="m6813,1793l6891,1822,6964,1650,6885,1621,6813,1793xe" filled="false" stroked="true" strokeweight="1.328054pt" strokecolor="#050000">
                <v:path arrowok="t"/>
              </v:shape>
            </v:group>
            <v:group style="position:absolute;left:7246;top:1612;width:114;height:112" coordorigin="7246,1612" coordsize="114,112">
              <v:shape style="position:absolute;left:7246;top:1612;width:114;height:112" coordorigin="7246,1612" coordsize="114,112" path="m7263,1628l7251,1645,7246,1664,7249,1686,7258,1703,7277,1718,7294,1724,7318,1722,7335,1715,7352,1696,7360,1680,7359,1654,7353,1637,7334,1620,7317,1612,7291,1613,7274,1619,7263,1628xe" filled="false" stroked="true" strokeweight="1.328054pt" strokecolor="#050000">
                <v:path arrowok="t"/>
              </v:shape>
            </v:group>
            <v:group style="position:absolute;left:7472;top:1632;width:114;height:112" coordorigin="7472,1632" coordsize="114,112">
              <v:shape style="position:absolute;left:7472;top:1632;width:114;height:112" coordorigin="7472,1632" coordsize="114,112" path="m7488,1647l7477,1664,7472,1684,7475,1705,7484,1722,7502,1737,7520,1743,7544,1742,7561,1735,7578,1716,7586,1699,7585,1674,7578,1657,7559,1640,7542,1632,7517,1632,7499,1638,7488,1647xe" filled="false" stroked="true" strokeweight="1.328054pt" strokecolor="#050000">
                <v:path arrowok="t"/>
              </v:shape>
            </v:group>
            <v:group style="position:absolute;left:7033;top:1669;width:388;height:172" coordorigin="7033,1669" coordsize="388,172">
              <v:shape style="position:absolute;left:7033;top:1669;width:388;height:172" coordorigin="7033,1669" coordsize="388,172" path="m7033,1708l7074,1759,7132,1806,7206,1836,7247,1841,7270,1841,7349,1825,7421,1794,7388,1726,7370,1735,7351,1743,7333,1750,7308,1757,7288,1761,7270,1763,7247,1762,7173,1739,7125,1699,7101,1669,7033,1708xe" filled="false" stroked="true" strokeweight="1.328054pt" strokecolor="#050000">
                <v:path arrowok="t"/>
              </v:shape>
            </v:group>
            <v:group style="position:absolute;left:7790;top:918;width:860;height:900" coordorigin="7790,918" coordsize="860,900">
              <v:shape style="position:absolute;left:7790;top:918;width:860;height:900" coordorigin="7790,918" coordsize="860,900" path="m8274,1139l8274,918,8196,918,8196,1139,7997,1139,8019,1064,8024,1044,7945,1016,7942,1038,7937,1059,7918,1117,7878,1187,7840,1234,7798,1273,7843,1343,7903,1291,7941,1243,7953,1226,8196,1221,8196,1425,7939,1425,7939,1503,8196,1503,8196,1735,7790,1735,7790,1817,8649,1817,8649,1735,8274,1735,8274,1503,8520,1503,8520,1425,8274,1425,8274,1221,8559,1221,8559,1139,8274,1139xe" filled="false" stroked="true" strokeweight="1.328054pt" strokecolor="#050000">
                <v:path arrowok="t"/>
              </v:shape>
            </v:group>
            <v:group style="position:absolute;left:9053;top:921;width:653;height:918" coordorigin="9053,921" coordsize="653,918">
              <v:shape style="position:absolute;left:9053;top:921;width:653;height:918" coordorigin="9053,921" coordsize="653,918" path="m9390,966l9313,976,9233,983,9171,985,9148,985,9129,985,9107,1063,9126,1065,9146,1065,9171,1064,9238,1061,9314,1055,9348,1052,9361,1239,9053,1239,9053,1318,9361,1318,9361,1496,9274,1494,9272,1569,9529,1578,9517,1761,9234,1761,9220,1558,9141,1564,9157,1802,9197,1838,9555,1838,9594,1802,9614,1543,9574,1500,9441,1498,9441,1318,9706,1318,9706,1239,9441,1239,9441,1038,9504,1027,9562,1013,9617,996,9591,921,9574,926,9556,932,9480,950,9419,962,9397,965,9390,966xe" filled="false" stroked="true" strokeweight="1.328054pt" strokecolor="#050000">
                <v:path arrowok="t"/>
              </v:shape>
            </v:group>
            <v:group style="position:absolute;left:8810;top:947;width:114;height:112" coordorigin="8810,947" coordsize="114,112">
              <v:shape style="position:absolute;left:8810;top:947;width:114;height:112" coordorigin="8810,947" coordsize="114,112" path="m8827,962l8815,979,8810,999,8813,1020,8822,1037,8840,1052,8858,1059,8882,1057,8899,1050,8916,1031,8924,1014,8923,989,8917,972,8898,955,8881,947,8855,948,8838,953,8827,962xe" filled="false" stroked="true" strokeweight="1.328054pt" strokecolor="#050000">
                <v:path arrowok="t"/>
              </v:shape>
            </v:group>
            <v:group style="position:absolute;left:8808;top:1204;width:114;height:113" coordorigin="8808,1204" coordsize="114,113">
              <v:shape style="position:absolute;left:8808;top:1204;width:114;height:113" coordorigin="8808,1204" coordsize="114,113" path="m8825,1219l8813,1236,8808,1256,8811,1277,8820,1294,8838,1310,8855,1317,8879,1315,8897,1307,8914,1288,8922,1272,8921,1246,8915,1229,8896,1212,8879,1204,8853,1205,8836,1210,8825,1219xe" filled="false" stroked="true" strokeweight="1.328054pt" strokecolor="#050000">
                <v:path arrowok="t"/>
              </v:shape>
            </v:group>
            <v:group style="position:absolute;left:8822;top:1576;width:78;height:261" coordorigin="8822,1576" coordsize="78,261">
              <v:shape style="position:absolute;left:8822;top:1576;width:78;height:261" coordorigin="8822,1576" coordsize="78,261" path="m8822,1837l8900,1837,8900,1576,8822,1576,8822,1837xe" filled="false" stroked="true" strokeweight="1.328054pt" strokecolor="#050000">
                <v:path arrowok="t"/>
              </v:shape>
            </v:group>
            <v:group style="position:absolute;left:9872;top:922;width:420;height:497" coordorigin="9872,922" coordsize="420,497">
              <v:shape style="position:absolute;left:9872;top:922;width:420;height:497" coordorigin="9872,922" coordsize="420,497" path="m10120,973l10120,922,10051,922,10051,973,9872,973,9872,1046,10051,1046,10051,1081,9999,1081,9997,1144,10051,1144,10051,1201,9975,1201,9969,1124,9898,1130,9906,1235,9941,1268,10051,1268,10051,1418,10120,1418,10120,1268,10222,1268,10256,1235,10267,1115,10233,1080,10120,1081,10120,1046,10291,1046,10291,973,10120,973xe" filled="false" stroked="true" strokeweight="1.328054pt" strokecolor="#050000">
                <v:path arrowok="t"/>
              </v:shape>
            </v:group>
            <v:group style="position:absolute;left:10170;top:1294;width:106;height:105" coordorigin="10170,1294" coordsize="106,105">
              <v:shape style="position:absolute;left:10170;top:1294;width:106;height:105" coordorigin="10170,1294" coordsize="106,105" path="m10184,1309l10175,1319,10170,1331,10170,1346,10170,1360,10175,1372,10184,1382,10201,1394,10221,1398,10241,1394,10258,1383,10271,1366,10275,1347,10271,1327,10260,1310,10243,1298,10223,1294,10203,1297,10186,1308,10184,1309xe" filled="false" stroked="true" strokeweight="1.328054pt" strokecolor="#050000">
                <v:path arrowok="t"/>
              </v:shape>
            </v:group>
            <v:group style="position:absolute;left:10120;top:1144;width:72;height:57" coordorigin="10120,1144" coordsize="72,57">
              <v:shape style="position:absolute;left:10120;top:1144;width:72;height:57" coordorigin="10120,1144" coordsize="72,57" path="m10192,1144l10189,1201,10120,1201,10120,1144,10192,1144xe" filled="false" stroked="true" strokeweight="1.328054pt" strokecolor="#050000">
                <v:path arrowok="t"/>
              </v:shape>
            </v:group>
            <v:group style="position:absolute;left:9849;top:1291;width:156;height:150" coordorigin="9849,1291" coordsize="156,150">
              <v:shape style="position:absolute;left:9849;top:1291;width:156;height:150" coordorigin="9849,1291" coordsize="156,150" path="m9849,1376l9891,1441,9912,1429,9931,1417,9976,1373,10005,1301,9931,1291,9925,1312,9916,1330,9903,1346,9888,1359,9869,1369,9849,1376xe" filled="false" stroked="true" strokeweight="1.328054pt" strokecolor="#050000">
                <v:path arrowok="t"/>
              </v:shape>
            </v:group>
            <v:group style="position:absolute;left:10305;top:913;width:427;height:254" coordorigin="10305,913" coordsize="427,254">
              <v:shape style="position:absolute;left:10305;top:913;width:427;height:254" coordorigin="10305,913" coordsize="427,254" path="m10464,993l10488,948,10416,913,10305,1131,10376,1167,10427,1067,10732,1067,10732,993,10464,993xe" filled="false" stroked="true" strokeweight="1.328054pt" strokecolor="#050000">
                <v:path arrowok="t"/>
              </v:shape>
            </v:group>
            <v:group style="position:absolute;left:10388;top:1113;width:303;height:313" coordorigin="10388,1113" coordsize="303,313">
              <v:shape style="position:absolute;left:10388;top:1113;width:303;height:313" coordorigin="10388,1113" coordsize="303,313" path="m10500,1249l10489,1235,10479,1218,10470,1199,10389,1199,10417,1256,10450,1303,10388,1380,10451,1426,10510,1356,10524,1364,10594,1390,10657,1403,10681,1406,10691,1332,10667,1329,10645,1325,10624,1321,10605,1315,10588,1309,10571,1303,10679,1158,10616,1113,10500,1249xe" filled="false" stroked="true" strokeweight="1.328054pt" strokecolor="#050000">
                <v:path arrowok="t"/>
              </v:shape>
            </v:group>
            <v:group style="position:absolute;left:9904;top:1450;width:793;height:379" coordorigin="9904,1450" coordsize="793,379">
              <v:shape style="position:absolute;left:9904;top:1450;width:793;height:379" coordorigin="9904,1450" coordsize="793,379" path="m9997,1450l9997,1527,10268,1527,10268,1751,10112,1751,10112,1623,10031,1623,10031,1751,9904,1751,9904,1828,10696,1828,10696,1751,10348,1751,10348,1679,10523,1679,10523,1607,10348,1607,10348,1527,10612,1527,10612,1450,9997,1450xe" filled="false" stroked="true" strokeweight="1.328054pt" strokecolor="#050000">
                <v:path arrowok="t"/>
              </v:shape>
            </v:group>
            <v:group style="position:absolute;left:10863;top:920;width:922;height:413" coordorigin="10863,920" coordsize="922,413">
              <v:shape style="position:absolute;left:10863;top:920;width:922;height:413" coordorigin="10863,920" coordsize="922,413" path="m11301,920l10863,1271,10910,1332,11325,998,11737,1313,11784,1250,11347,920,11301,920xe" filled="false" stroked="true" strokeweight="1.328054pt" strokecolor="#050000">
                <v:path arrowok="t"/>
              </v:shape>
            </v:group>
            <v:group style="position:absolute;left:11153;top:1534;width:398;height:302" coordorigin="11153,1534" coordsize="398,302">
              <v:shape style="position:absolute;left:11153;top:1534;width:398;height:302" coordorigin="11153,1534" coordsize="398,302" path="m11286,1609l11469,1617,11455,1759,11243,1759,11230,1594,11153,1600,11168,1799,11207,1835,11490,1835,11529,1799,11551,1582,11512,1540,11288,1534,11286,1609xe" filled="false" stroked="true" strokeweight="1.328054pt" strokecolor="#050000">
                <v:path arrowok="t"/>
              </v:shape>
            </v:group>
            <v:group style="position:absolute;left:11064;top:1303;width:470;height:79" coordorigin="11064,1303" coordsize="470,79">
              <v:shape style="position:absolute;left:11064;top:1303;width:470;height:79" coordorigin="11064,1303" coordsize="470,79" path="m11064,1382l11534,1382,11534,1303,11064,1303,11064,1382xe" filled="false" stroked="true" strokeweight="1.328054pt" strokecolor="#050000">
                <v:path arrowok="t"/>
              </v:shape>
            </v:group>
            <v:group style="position:absolute;left:12682;top:945;width:117;height:901" coordorigin="12682,945" coordsize="117,901">
              <v:shape style="position:absolute;left:12682;top:945;width:117;height:901" coordorigin="12682,945" coordsize="117,901" path="m12720,945l12720,1792,12682,1845,12798,1845,12798,945,12720,945xe" filled="false" stroked="true" strokeweight="1.328054pt" strokecolor="#050000">
                <v:path arrowok="t"/>
              </v:shape>
            </v:group>
            <v:group style="position:absolute;left:11908;top:1114;width:558;height:581" coordorigin="11908,1114" coordsize="558,581">
              <v:shape style="position:absolute;left:11908;top:1114;width:558;height:581" coordorigin="11908,1114" coordsize="558,581" path="m12182,1114l12182,1191,12054,1191,12014,1231,12012,1304,12007,1368,11996,1441,11977,1512,11953,1567,11908,1633,11962,1695,12007,1636,12034,1581,12055,1520,12074,1444,12087,1366,12092,1305,12093,1284,12332,1270,12332,1325,12233,1325,12233,1404,12332,1404,12332,1462,12119,1462,12119,1541,12372,1541,12413,1500,12413,1404,12465,1404,12465,1325,12413,1325,12413,1231,12372,1191,12260,1191,12260,1114,12182,1114xe" filled="false" stroked="true" strokeweight="1.328054pt" strokecolor="#050000">
                <v:path arrowok="t"/>
              </v:shape>
            </v:group>
            <v:group style="position:absolute;left:12087;top:1583;width:302;height:265" coordorigin="12087,1583" coordsize="302,265">
              <v:shape style="position:absolute;left:12087;top:1583;width:302;height:265" coordorigin="12087,1583" coordsize="302,265" path="m12229,1664l12309,1662,12309,1767,12166,1767,12170,1646,12093,1644,12087,1806,12126,1847,12348,1847,12388,1806,12388,1624,12350,1583,12231,1585,12229,1664xe" filled="false" stroked="true" strokeweight="1.328054pt" strokecolor="#050000">
                <v:path arrowok="t"/>
              </v:shape>
            </v:group>
            <v:group style="position:absolute;left:12541;top:1200;width:78;height:422" coordorigin="12541,1200" coordsize="78,422">
              <v:shape style="position:absolute;left:12541;top:1200;width:78;height:422" coordorigin="12541,1200" coordsize="78,422" path="m12541,1622l12619,1622,12619,1200,12541,1200,12541,1622xe" filled="false" stroked="true" strokeweight="1.328054pt" strokecolor="#050000">
                <v:path arrowok="t"/>
              </v:shape>
            </v:group>
            <v:group style="position:absolute;left:11893;top:915;width:573;height:344" coordorigin="11893,915" coordsize="573,344">
              <v:shape style="position:absolute;left:11893;top:915;width:573;height:344" coordorigin="11893,915" coordsize="573,344" path="m12168,920l11893,1206,11950,1259,12202,998,12420,1154,12465,1093,12219,915,12168,920xe" filled="false" stroked="true" strokeweight="1.328054pt" strokecolor="#050000">
                <v:path arrowok="t"/>
              </v:shape>
            </v:group>
            <v:group style="position:absolute;left:13107;top:914;width:114;height:112" coordorigin="13107,914" coordsize="114,112">
              <v:shape style="position:absolute;left:13107;top:914;width:114;height:112" coordorigin="13107,914" coordsize="114,112" path="m13123,930l13111,947,13107,966,13110,988,13119,1005,13137,1020,13154,1026,13178,1024,13196,1017,13213,998,13221,982,13219,957,13213,940,13194,922,13177,914,13152,915,13134,921,13123,930xe" filled="false" stroked="true" strokeweight="1.328054pt" strokecolor="#050000">
                <v:path arrowok="t"/>
              </v:shape>
            </v:group>
            <v:group style="position:absolute;left:12988;top:1046;width:346;height:79" coordorigin="12988,1046" coordsize="346,79">
              <v:shape style="position:absolute;left:12988;top:1046;width:346;height:79" coordorigin="12988,1046" coordsize="346,79" path="m12988,1125l13334,1125,13334,1046,12988,1046,12988,1125xe" filled="false" stroked="true" strokeweight="1.328054pt" strokecolor="#050000">
                <v:path arrowok="t"/>
              </v:shape>
            </v:group>
            <v:group style="position:absolute;left:12952;top:1183;width:395;height:663" coordorigin="12952,1183" coordsize="395,663">
              <v:shape style="position:absolute;left:12952;top:1183;width:395;height:663" coordorigin="12952,1183" coordsize="395,663" path="m13013,1205l13052,1323,12952,1323,12952,1403,13120,1403,13124,1494,12989,1494,12989,1573,13127,1573,13135,1789,13102,1845,13216,1844,13206,1573,13322,1573,13322,1494,13203,1494,13198,1403,13346,1403,13346,1323,13266,1323,13313,1208,13236,1186,13180,1323,13137,1323,13091,1183,13013,1205xe" filled="false" stroked="true" strokeweight="1.328054pt" strokecolor="#050000">
                <v:path arrowok="t"/>
              </v:shape>
            </v:group>
            <v:group style="position:absolute;left:12930;top:1617;width:160;height:203" coordorigin="12930,1617" coordsize="160,203">
              <v:shape style="position:absolute;left:12930;top:1617;width:160;height:203" coordorigin="12930,1617" coordsize="160,203" path="m12930,1780l12996,1819,13089,1656,13023,1617,12930,1780xe" filled="false" stroked="true" strokeweight="1.328054pt" strokecolor="#050000">
                <v:path arrowok="t"/>
              </v:shape>
            </v:group>
            <v:group style="position:absolute;left:13259;top:1660;width:114;height:112" coordorigin="13259,1660" coordsize="114,112">
              <v:shape style="position:absolute;left:13259;top:1660;width:114;height:112" coordorigin="13259,1660" coordsize="114,112" path="m13276,1675l13264,1692,13259,1712,13262,1733,13271,1751,13290,1765,13307,1772,13331,1770,13348,1763,13365,1744,13373,1727,13372,1702,13366,1685,13347,1668,13330,1660,13304,1661,13287,1667,13276,1675xe" filled="false" stroked="true" strokeweight="1.328054pt" strokecolor="#050000">
                <v:path arrowok="t"/>
              </v:shape>
            </v:group>
            <v:group style="position:absolute;left:13371;top:922;width:482;height:922" coordorigin="13371,922" coordsize="482,922">
              <v:shape style="position:absolute;left:13371;top:922;width:482;height:922" coordorigin="13371,922" coordsize="482,922" path="m13501,1001l13461,1041,13461,1066,13460,1091,13458,1160,13455,1224,13448,1300,13438,1365,13435,1385,13411,1460,13383,1514,13371,1531,13421,1610,13466,1544,13491,1489,13508,1430,13523,1352,13531,1292,13643,1290,13643,1843,13721,1843,13721,1290,13852,1290,13852,1211,13538,1211,13539,1192,13541,1113,13542,1092,13568,1086,13642,1069,13705,1051,13774,1023,13826,992,13783,922,13769,931,13753,939,13685,967,13627,983,13563,995,13517,1000,13501,1001xe" filled="false" stroked="true" strokeweight="1.328054pt" strokecolor="#050000">
                <v:path arrowok="t"/>
              </v:shape>
            </v:group>
            <v:group style="position:absolute;left:13966;top:924;width:487;height:676" coordorigin="13966,924" coordsize="487,676">
              <v:shape style="position:absolute;left:13966;top:924;width:487;height:676" coordorigin="13966,924" coordsize="487,676" path="m14247,1028l14247,924,14167,924,14167,1028,14037,1028,14037,1107,14167,1107,14167,1225,13984,1225,13984,1304,14074,1304,13966,1572,14040,1599,14157,1304,14453,1304,14453,1225,14390,1225,14444,1090,14372,1061,14305,1225,14247,1225,14247,1107,14330,1107,14330,1028,14247,1028xe" filled="false" stroked="true" strokeweight="1.328054pt" strokecolor="#050000">
                <v:path arrowok="t"/>
              </v:shape>
            </v:group>
            <v:group style="position:absolute;left:14034;top:1408;width:422;height:436" coordorigin="14034,1408" coordsize="422,436">
              <v:shape style="position:absolute;left:14034;top:1408;width:422;height:436" coordorigin="14034,1408" coordsize="422,436" path="m14291,1633l14289,1599,14421,1475,14386,1408,14147,1408,14147,1485,14293,1485,14220,1561,14208,1601,14211,1647,14034,1679,14047,1755,14215,1724,14219,1800,14195,1844,14302,1844,14295,1710,14456,1680,14440,1606,14291,1633xe" filled="false" stroked="true" strokeweight="1.328054pt" strokecolor="#050000">
                <v:path arrowok="t"/>
              </v:shape>
            </v:group>
            <v:group style="position:absolute;left:14484;top:922;width:382;height:356" coordorigin="14484,922" coordsize="382,356">
              <v:shape style="position:absolute;left:14484;top:922;width:382;height:356" coordorigin="14484,922" coordsize="382,356" path="m14484,1248l14560,1277,14608,1144,14866,1144,14866,1064,14637,1064,14679,950,14603,922,14484,1248xe" filled="false" stroked="true" strokeweight="1.328054pt" strokecolor="#050000">
                <v:path arrowok="t"/>
              </v:shape>
            </v:group>
            <v:group style="position:absolute;left:14519;top:1271;width:364;height:571" coordorigin="14519,1271" coordsize="364,571">
              <v:shape style="position:absolute;left:14519;top:1271;width:364;height:571" coordorigin="14519,1271" coordsize="364,571" path="m14647,1622l14597,1561,14586,1543,14519,1572,14551,1624,14604,1684,14566,1810,14640,1841,14683,1742,14699,1751,14770,1782,14830,1799,14850,1803,14882,1728,14861,1725,14840,1721,14781,1704,14728,1680,14872,1299,14797,1271,14647,1622xe" filled="false" stroked="true" strokeweight="1.328054pt" strokecolor="#050000">
                <v:path arrowok="t"/>
              </v:shape>
            </v:group>
            <v:group style="position:absolute;left:15003;top:900;width:924;height:640" coordorigin="15003,900" coordsize="924,640">
              <v:shape style="position:absolute;left:15003;top:900;width:924;height:640" coordorigin="15003,900" coordsize="924,640" path="m15222,947l15146,969,15125,972,15078,1015,15092,1361,15044,1361,15003,1407,15031,1534,15111,1522,15089,1438,15841,1438,15822,1528,15902,1540,15927,1407,15887,1361,15828,1361,15860,1010,15823,967,15635,959,15633,1035,15778,1042,15773,1093,15641,1093,15641,1172,15766,1172,15762,1218,15641,1218,15641,1297,15755,1297,15749,1361,15172,1361,15170,1297,15299,1297,15299,1218,15168,1218,15166,1168,15297,1168,15297,1089,15163,1089,15161,1039,15180,1037,15200,1033,15261,1013,15315,983,15344,961,15300,900,15283,913,15267,924,15249,934,15232,943,15222,947xe" filled="false" stroked="true" strokeweight="1.328054pt" strokecolor="#050000">
                <v:path arrowok="t"/>
              </v:shape>
            </v:group>
            <v:group style="position:absolute;left:15315;top:1476;width:399;height:371" coordorigin="15315,1476" coordsize="399,371">
              <v:shape style="position:absolute;left:15315;top:1476;width:399;height:371" coordorigin="15315,1476" coordsize="399,371" path="m15528,1662l15527,1640,15667,1543,15643,1476,15386,1476,15386,1551,15527,1551,15461,1598,15446,1632,15447,1662,15315,1662,15315,1741,15449,1741,15451,1804,15420,1846,15533,1846,15530,1741,15714,1741,15714,1662,15528,1662xe" filled="false" stroked="true" strokeweight="1.328054pt" strokecolor="#050000">
                <v:path arrowok="t"/>
              </v:shape>
            </v:group>
            <v:group style="position:absolute;left:15354;top:926;width:243;height:207" coordorigin="15354,926" coordsize="243,207">
              <v:shape style="position:absolute;left:15354;top:926;width:243;height:207" coordorigin="15354,926" coordsize="243,207" path="m15477,980l15410,926,15360,984,15412,1026,15354,1065,15399,1128,15474,1077,15545,1132,15594,1075,15540,1031,15597,991,15553,927,15477,980xe" filled="false" stroked="true" strokeweight="1.328054pt" strokecolor="#050000">
                <v:path arrowok="t"/>
              </v:shape>
            </v:group>
            <v:group style="position:absolute;left:15348;top:1142;width:247;height:211" coordorigin="15348,1142" coordsize="247,211">
              <v:shape style="position:absolute;left:15348;top:1142;width:247;height:211" coordorigin="15348,1142" coordsize="247,211" path="m15468,1203l15400,1149,15350,1208,15404,1249,15348,1290,15393,1353,15467,1299,15534,1353,15584,1295,15529,1253,15595,1205,15551,1142,15468,1203xe" filled="false" stroked="true" strokeweight="1.328054pt" strokecolor="#050000">
                <v:path arrowok="t"/>
              </v:shape>
            </v:group>
            <v:group style="position:absolute;left:16048;top:948;width:366;height:894" coordorigin="16048,948" coordsize="366,894">
              <v:shape style="position:absolute;left:16048;top:948;width:366;height:894" coordorigin="16048,948" coordsize="366,894" path="m16048,948l16048,1028,16092,1028,16092,1616,16052,1616,16052,1696,16274,1696,16274,1841,16354,1841,16354,1462,16386,1462,16386,1383,16354,1383,16354,1262,16387,1262,16387,1182,16354,1182,16354,1028,16414,1028,16414,948,16048,948xe" filled="false" stroked="true" strokeweight="1.328054pt" strokecolor="#050000">
                <v:path arrowok="t"/>
              </v:shape>
            </v:group>
            <v:group style="position:absolute;left:16170;top:1028;width:105;height:588" coordorigin="16170,1028" coordsize="105,588">
              <v:shape style="position:absolute;left:16170;top:1028;width:105;height:588" coordorigin="16170,1028" coordsize="105,588" path="m16170,1028l16274,1028,16274,1182,16215,1182,16215,1262,16274,1262,16274,1383,16215,1383,16215,1462,16274,1462,16274,1616,16170,1616,16170,1028xe" filled="false" stroked="true" strokeweight="1.328054pt" strokecolor="#050000">
                <v:path arrowok="t"/>
              </v:shape>
            </v:group>
            <v:group style="position:absolute;left:16422;top:921;width:261;height:444" coordorigin="16422,921" coordsize="261,444">
              <v:shape style="position:absolute;left:16422;top:921;width:261;height:444" coordorigin="16422,921" coordsize="261,444" path="m16422,1098l16439,1169,16526,1180,16460,1308,16496,1364,16683,1334,16664,1228,16601,1238,16609,1275,16556,1282,16616,1169,16592,1110,16518,1103,16654,967,16590,921,16422,1098xe" filled="false" stroked="true" strokeweight="1.328054pt" strokecolor="#050000">
                <v:path arrowok="t"/>
              </v:shape>
            </v:group>
            <v:group style="position:absolute;left:16675;top:925;width:270;height:428" coordorigin="16675,925" coordsize="270,428">
              <v:shape style="position:absolute;left:16675;top:925;width:270;height:428" coordorigin="16675,925" coordsize="270,428" path="m16675,1087l16692,1158,16779,1175,16713,1297,16749,1353,16944,1322,16920,1207,16857,1217,16869,1264,16809,1271,16869,1164,16844,1105,16771,1092,16904,970,16839,925,16675,1087xe" filled="false" stroked="true" strokeweight="1.328054pt" strokecolor="#050000">
                <v:path arrowok="t"/>
              </v:shape>
            </v:group>
            <v:group style="position:absolute;left:16723;top:1381;width:214;height:461" coordorigin="16723,1381" coordsize="214,461">
              <v:shape style="position:absolute;left:16723;top:1381;width:214;height:461" coordorigin="16723,1381" coordsize="214,461" path="m16723,1381l16723,1841,16802,1841,16802,1644,16899,1644,16937,1605,16937,1425,16862,1425,16862,1565,16802,1565,16802,1381,16723,1381xe" filled="false" stroked="true" strokeweight="1.328054pt" strokecolor="#050000">
                <v:path arrowok="t"/>
              </v:shape>
            </v:group>
            <v:group style="position:absolute;left:16441;top:1378;width:214;height:478" coordorigin="16441,1378" coordsize="214,478">
              <v:shape style="position:absolute;left:16441;top:1378;width:214;height:478" coordorigin="16441,1378" coordsize="214,478" path="m16575,1378l16573,1569,16518,1569,16518,1426,16441,1426,16442,1604,16480,1642,16566,1642,16562,1663,16528,1733,16476,1794,16523,1856,16568,1809,16609,1745,16617,1730,16642,1657,16652,1592,16654,1378,16575,1378xe" filled="false" stroked="true" strokeweight="1.328054pt" strokecolor="#050000">
                <v:path arrowok="t"/>
              </v:shape>
            </v:group>
            <v:group style="position:absolute;left:17479;top:933;width:485;height:558" coordorigin="17479,933" coordsize="485,558">
              <v:shape style="position:absolute;left:17479;top:933;width:485;height:558" coordorigin="17479,933" coordsize="485,558" path="m17611,933l17568,972,17567,1193,17565,1220,17557,1289,17535,1357,17504,1409,17479,1438,17535,1490,17578,1442,17613,1373,17631,1303,17639,1242,17645,1010,17834,1010,17834,1080,17735,1080,17735,1158,17834,1158,17834,1217,17736,1217,17736,1296,17834,1296,17834,1440,17798,1490,17911,1490,17911,1296,17962,1296,17962,1217,17911,1217,17911,1158,17963,1158,17963,1080,17911,1080,17911,972,17871,933,17611,933xe" filled="false" stroked="true" strokeweight="1.328054pt" strokecolor="#050000">
                <v:path arrowok="t"/>
              </v:shape>
            </v:group>
            <v:group style="position:absolute;left:17120;top:981;width:351;height:438" coordorigin="17120,981" coordsize="351,438">
              <v:shape style="position:absolute;left:17120;top:981;width:351;height:438" coordorigin="17120,981" coordsize="351,438" path="m17222,1058l17350,1067,17347,1157,17272,1157,17272,1234,17345,1234,17341,1343,17205,1343,17197,1069,17120,1073,17131,1383,17172,1418,17379,1416,17415,1379,17421,1234,17470,1234,17470,1157,17424,1157,17429,1031,17393,993,17226,981,17222,1058xe" filled="false" stroked="true" strokeweight="1.328054pt" strokecolor="#050000">
                <v:path arrowok="t"/>
              </v:shape>
            </v:group>
            <v:group style="position:absolute;left:17176;top:1508;width:740;height:319" coordorigin="17176,1508" coordsize="740,319">
              <v:shape style="position:absolute;left:17176;top:1508;width:740;height:319" coordorigin="17176,1508" coordsize="740,319" path="m17315,1508l17274,1548,17274,1747,17176,1747,17176,1827,17916,1827,17916,1747,17815,1747,17815,1548,17774,1508,17315,1508xe" filled="false" stroked="true" strokeweight="1.328054pt" strokecolor="#050000">
                <v:path arrowok="t"/>
              </v:shape>
            </v:group>
            <v:group style="position:absolute;left:17354;top:1583;width:381;height:164" coordorigin="17354,1583" coordsize="381,164">
              <v:shape style="position:absolute;left:17354;top:1583;width:381;height:164" coordorigin="17354,1583" coordsize="381,164" path="m17354,1583l17735,1583,17735,1747,17656,1747,17656,1656,17580,1656,17580,1747,17503,1747,17503,1656,17427,1656,17427,1747,17354,1747,17354,1583xe" filled="false" stroked="true" strokeweight="1.328054pt" strokecolor="#050000">
                <v:path arrowok="t"/>
              </v:shape>
            </v:group>
            <v:group style="position:absolute;left:18104;top:917;width:279;height:929" coordorigin="18104,917" coordsize="279,929">
              <v:shape style="position:absolute;left:18104;top:917;width:279;height:929" coordorigin="18104,917" coordsize="279,929" path="m18289,1115l18289,917,18213,917,18213,1115,18108,1115,18108,1194,18213,1194,18213,1491,18104,1533,18130,1608,18213,1577,18213,1792,18177,1845,18289,1845,18289,1548,18382,1513,18356,1437,18289,1462,18289,1194,18381,1194,18381,1115,18289,1115xe" filled="false" stroked="true" strokeweight="1.328054pt" strokecolor="#050000">
                <v:path arrowok="t"/>
              </v:shape>
            </v:group>
            <v:group style="position:absolute;left:18828;top:935;width:114;height:112" coordorigin="18828,935" coordsize="114,112">
              <v:shape style="position:absolute;left:18828;top:935;width:114;height:112" coordorigin="18828,935" coordsize="114,112" path="m18844,950l18833,967,18828,987,18831,1008,18840,1025,18858,1040,18876,1047,18900,1045,18917,1038,18934,1019,18942,1002,18941,977,18934,960,18915,943,18899,935,18873,936,18856,941,18844,950xe" filled="false" stroked="true" strokeweight="1.328054pt" strokecolor="#050000">
                <v:path arrowok="t"/>
              </v:shape>
            </v:group>
            <v:group style="position:absolute;left:18641;top:1096;width:399;height:745" coordorigin="18641,1096" coordsize="399,745">
              <v:shape style="position:absolute;left:18641;top:1096;width:399;height:745" coordorigin="18641,1096" coordsize="399,745" path="m18641,1096l18641,1175,18809,1175,18809,1318,18699,1318,18699,1397,18809,1397,18809,1544,18722,1544,18722,1623,18809,1623,18809,1761,18664,1761,18664,1840,19020,1840,19020,1761,18886,1761,18886,1623,18987,1623,18987,1544,18886,1544,18886,1397,18978,1397,18978,1318,18886,1318,18886,1175,19040,1175,19040,1096,18641,1096xe" filled="false" stroked="true" strokeweight="1.328054pt" strokecolor="#050000">
                <v:path arrowok="t"/>
              </v:shape>
            </v:group>
            <v:group style="position:absolute;left:18367;top:912;width:366;height:934" coordorigin="18367,912" coordsize="366,934">
              <v:shape style="position:absolute;left:18367;top:912;width:366;height:934" coordorigin="18367,912" coordsize="366,934" path="m18367,1287l18375,1347,18497,1436,18497,1845,18578,1845,18578,1414,18560,1382,18456,1305,18732,961,18669,912,18367,1287xe" filled="false" stroked="true" strokeweight="1.328054pt" strokecolor="#050000">
                <v:path arrowok="t"/>
              </v:shape>
            </v:group>
            <v:group style="position:absolute;left:19666;top:920;width:378;height:924" coordorigin="19666,920" coordsize="378,924">
              <v:shape style="position:absolute;left:19666;top:920;width:378;height:924" coordorigin="19666,920" coordsize="378,924" path="m19860,1155l19899,930,19820,920,19780,1155,19673,1155,19673,1238,19767,1238,19666,1833,19745,1843,19846,1238,19964,1238,19964,1773,19916,1835,20043,1835,20043,1197,20004,1155,19860,1155xe" filled="false" stroked="true" strokeweight="1.328054pt" strokecolor="#050000">
                <v:path arrowok="t"/>
              </v:shape>
            </v:group>
            <v:group style="position:absolute;left:19149;top:926;width:489;height:906" coordorigin="19149,926" coordsize="489,906">
              <v:shape style="position:absolute;left:19149;top:926;width:489;height:906" coordorigin="19149,926" coordsize="489,906" path="m19273,1312l19362,1318,19362,1357,19297,1357,19297,1427,19362,1427,19362,1467,19246,1465,19233,1296,19158,1300,19173,1504,19213,1538,19362,1539,19362,1590,19212,1590,19212,1667,19362,1667,19362,1737,19207,1757,19219,1831,19585,1786,19574,1712,19440,1728,19440,1667,19582,1667,19582,1590,19440,1590,19440,1539,19590,1540,19625,1504,19638,1293,19602,1256,19440,1246,19440,1202,19623,1202,19623,1125,19440,1125,19440,1035,19598,1005,19580,926,19191,1001,19211,1080,19362,1050,19362,1125,19149,1125,19149,1202,19362,1202,19362,1242,19277,1237,19273,1312xe" filled="false" stroked="true" strokeweight="1.328054pt" strokecolor="#050000">
                <v:path arrowok="t"/>
              </v:shape>
            </v:group>
            <v:group style="position:absolute;left:19440;top:1322;width:120;height:147" coordorigin="19440,1322" coordsize="120,147">
              <v:shape style="position:absolute;left:19440;top:1322;width:120;height:147" coordorigin="19440,1322" coordsize="120,147" path="m19560,1328l19553,1469,19440,1468,19440,1427,19514,1427,19514,1357,19440,1357,19440,1322,19560,1328xe" filled="false" stroked="true" strokeweight="1.328054pt" strokecolor="#050000">
                <v:path arrowok="t"/>
              </v:shape>
            </v:group>
            <v:group style="position:absolute;left:20614;top:919;width:495;height:927" coordorigin="20614,919" coordsize="495,927">
              <v:shape style="position:absolute;left:20614;top:919;width:495;height:927" coordorigin="20614,919" coordsize="495,927" path="m20908,1254l20908,919,20826,919,20826,1254,20614,1254,20614,1332,20826,1332,20826,1845,20908,1845,20908,1332,21108,1332,21108,1254,20908,1254xe" filled="false" stroked="true" strokeweight="1.328054pt" strokecolor="#050000">
                <v:path arrowok="t"/>
              </v:shape>
            </v:group>
            <v:group style="position:absolute;left:20303;top:918;width:114;height:112" coordorigin="20303,918" coordsize="114,112">
              <v:shape style="position:absolute;left:20303;top:918;width:114;height:112" coordorigin="20303,918" coordsize="114,112" path="m20319,934l20308,951,20303,970,20306,992,20315,1009,20333,1024,20351,1030,20375,1029,20392,1022,20409,1003,20417,986,20416,961,20409,944,20390,927,20374,918,20348,919,20331,925,20319,934xe" filled="false" stroked="true" strokeweight="1.328054pt" strokecolor="#050000">
                <v:path arrowok="t"/>
              </v:shape>
            </v:group>
            <v:group style="position:absolute;left:20185;top:1091;width:355;height:82" coordorigin="20185,1091" coordsize="355,82">
              <v:shape style="position:absolute;left:20185;top:1091;width:355;height:82" coordorigin="20185,1091" coordsize="355,82" path="m20185,1173l20539,1173,20539,1091,20185,1091,20185,1173xe" filled="false" stroked="true" strokeweight="1.328054pt" strokecolor="#050000">
                <v:path arrowok="t"/>
              </v:shape>
            </v:group>
            <v:group style="position:absolute;left:20223;top:1253;width:222;height:79" coordorigin="20223,1253" coordsize="222,79">
              <v:shape style="position:absolute;left:20223;top:1253;width:222;height:79" coordorigin="20223,1253" coordsize="222,79" path="m20223,1331l20445,1331,20445,1253,20223,1253,20223,1331xe" filled="false" stroked="true" strokeweight="1.328054pt" strokecolor="#050000">
                <v:path arrowok="t"/>
              </v:shape>
            </v:group>
            <v:group style="position:absolute;left:20235;top:1397;width:220;height:79" coordorigin="20235,1397" coordsize="220,79">
              <v:shape style="position:absolute;left:20235;top:1397;width:220;height:79" coordorigin="20235,1397" coordsize="220,79" path="m20235,1476l20455,1476,20455,1397,20235,1397,20235,1476xe" filled="false" stroked="true" strokeweight="1.328054pt" strokecolor="#050000">
                <v:path arrowok="t"/>
              </v:shape>
            </v:group>
            <v:group style="position:absolute;left:20215;top:1559;width:307;height:270" coordorigin="20215,1559" coordsize="307,270">
              <v:shape style="position:absolute;left:20215;top:1559;width:307;height:270" coordorigin="20215,1559" coordsize="307,270" path="m20321,1634l20438,1642,20433,1752,20298,1752,20294,1622,20215,1628,20221,1792,20261,1828,20470,1828,20508,1792,20522,1607,20483,1564,20323,1559,20321,1634xe" filled="false" stroked="true" strokeweight="1.328054pt" strokecolor="#050000">
                <v:path arrowok="t"/>
              </v:shape>
            </v:group>
            <v:group style="position:absolute;left:21286;top:916;width:834;height:510" coordorigin="21286,916" coordsize="834,510">
              <v:shape style="position:absolute;left:21286;top:916;width:834;height:510" coordorigin="21286,916" coordsize="834,510" path="m21960,1050l21965,1003,21925,962,21713,956,21713,916,21635,916,21635,954,21431,947,21427,1016,21635,1023,21635,1050,21319,1050,21319,1121,21635,1121,21635,1149,21443,1149,21443,1218,21635,1218,21635,1253,21408,1253,21408,1323,21635,1323,21635,1353,21286,1353,21286,1426,22062,1426,22062,1353,21713,1353,21713,1323,21893,1323,21893,1253,21713,1253,21713,1218,21907,1218,21947,1184,21953,1121,22120,1121,22120,1050,21960,1050xe" filled="false" stroked="true" strokeweight="1.328054pt" strokecolor="#050000">
                <v:path arrowok="t"/>
              </v:shape>
            </v:group>
            <v:group style="position:absolute;left:21713;top:1025;width:169;height:26" coordorigin="21713,1025" coordsize="169,26">
              <v:shape style="position:absolute;left:21713;top:1025;width:169;height:26" coordorigin="21713,1025" coordsize="169,26" path="m21713,1050l21713,1025,21882,1031,21880,1050,21713,1050xe" filled="false" stroked="true" strokeweight="1.328054pt" strokecolor="#050000">
                <v:path arrowok="t"/>
              </v:shape>
            </v:group>
            <v:group style="position:absolute;left:21713;top:1121;width:160;height:29" coordorigin="21713,1121" coordsize="160,29">
              <v:shape style="position:absolute;left:21713;top:1121;width:160;height:29" coordorigin="21713,1121" coordsize="160,29" path="m21713,1121l21873,1121,21870,1149,21713,1149,21713,1121xe" filled="false" stroked="true" strokeweight="1.328054pt" strokecolor="#050000">
                <v:path arrowok="t"/>
              </v:shape>
            </v:group>
            <v:group style="position:absolute;left:21430;top:1449;width:536;height:274" coordorigin="21430,1449" coordsize="536,274">
              <v:shape style="position:absolute;left:21430;top:1449;width:536;height:274" coordorigin="21430,1449" coordsize="536,274" path="m21542,1516l21884,1528,21877,1653,21741,1653,21741,1627,21818,1627,21818,1562,21741,1562,21741,1533,21667,1533,21667,1562,21585,1562,21585,1627,21667,1627,21667,1653,21518,1653,21507,1522,21430,1528,21443,1690,21482,1722,21912,1722,21949,1690,21965,1497,21928,1459,21544,1449,21542,1516xe" filled="false" stroked="true" strokeweight="1.328054pt" strokecolor="#050000">
                <v:path arrowok="t"/>
              </v:shape>
            </v:group>
            <v:group style="position:absolute;left:21501;top:1751;width:488;height:77" coordorigin="21501,1751" coordsize="488,77">
              <v:shape style="position:absolute;left:21501;top:1751;width:488;height:77" coordorigin="21501,1751" coordsize="488,77" path="m21501,1828l21988,1828,21988,1751,21501,1751,21501,1828xe" filled="false" stroked="true" strokeweight="1.328054pt" strokecolor="#050000">
                <v:path arrowok="t"/>
              </v:shape>
            </v:group>
            <v:group style="position:absolute;left:6208;top:4587;width:444;height:530" coordorigin="6208,4587" coordsize="444,530">
              <v:shape style="position:absolute;left:6208;top:4587;width:444;height:530" coordorigin="6208,4587" coordsize="444,530" path="m6258,4704l6291,4763,6427,4763,6385,4855,6208,4855,6208,4932,6348,4932,6275,5086,6346,5116,6433,4932,6651,4932,6651,4855,6469,4855,6512,4763,6644,4763,6644,4687,6360,4687,6413,4623,6345,4587,6258,4704xe" filled="false" stroked="true" strokeweight=".664027pt" strokecolor="#050000">
                <v:path arrowok="t"/>
              </v:shape>
            </v:group>
            <v:group style="position:absolute;left:6485;top:4994;width:111;height:109" coordorigin="6485,4994" coordsize="111,109">
              <v:shape style="position:absolute;left:6485;top:4994;width:111;height:109" coordorigin="6485,4994" coordsize="111,109" path="m6500,5010l6489,5027,6485,5047,6488,5067,6498,5084,6516,5098,6534,5103,6557,5100,6574,5092,6589,5073,6595,5056,6593,5032,6585,5016,6566,5001,6549,4994,6525,4996,6508,5003,6500,5010xe" filled="false" stroked="true" strokeweight=".664027pt" strokecolor="#050000">
                <v:path arrowok="t"/>
              </v:shape>
            </v:group>
            <v:group style="position:absolute;left:6723;top:4723;width:315;height:291" coordorigin="6723,4723" coordsize="315,291">
              <v:shape style="position:absolute;left:6723;top:4723;width:315;height:291" coordorigin="6723,4723" coordsize="315,291" path="m6829,4795l6958,4804,6948,4940,6811,4940,6797,4781,6723,4787,6739,4979,6776,5014,6983,5014,7020,4979,7037,4771,7000,4730,6831,4723,6829,4795xe" filled="false" stroked="true" strokeweight=".664027pt" strokecolor="#050000">
                <v:path arrowok="t"/>
              </v:shape>
            </v:group>
            <v:group style="position:absolute;left:6511;top:5120;width:435;height:354" coordorigin="6511,5120" coordsize="435,354">
              <v:shape style="position:absolute;left:6511;top:5120;width:435;height:354" coordorigin="6511,5120" coordsize="435,354" path="m6615,5190l6816,5198,6814,5255,6717,5255,6717,5326,6812,5326,6810,5399,6600,5399,6585,5196,6511,5201,6528,5438,6565,5473,6845,5473,6882,5438,6888,5326,6946,5326,6946,5255,6890,5255,6895,5165,6858,5126,6617,5120,6615,5190xe" filled="false" stroked="true" strokeweight=".664027pt" strokecolor="#050000">
                <v:path arrowok="t"/>
              </v:shape>
            </v:group>
            <v:group style="position:absolute;left:7655;top:4592;width:391;height:355" coordorigin="7655,4592" coordsize="391,355">
              <v:shape style="position:absolute;left:7655;top:4592;width:391;height:355" coordorigin="7655,4592" coordsize="391,355" path="m7880,4635l7880,4592,7803,4592,7803,4635,7671,4635,7671,4704,7803,4704,7803,4740,7702,4740,7702,4808,7803,4808,7803,4838,7655,4838,7655,4908,7803,4908,7803,4946,7880,4946,7880,4908,8045,4908,8045,4838,7880,4838,7880,4808,7978,4808,7978,4740,7880,4740,7880,4704,8024,4704,8024,4635,7880,4635xe" filled="false" stroked="true" strokeweight=".664027pt" strokecolor="#050000">
                <v:path arrowok="t"/>
              </v:shape>
            </v:group>
            <v:group style="position:absolute;left:7229;top:4589;width:362;height:362" coordorigin="7229,4589" coordsize="362,362">
              <v:shape style="position:absolute;left:7229;top:4589;width:362;height:362" coordorigin="7229,4589" coordsize="362,362" path="m7459,4635l7459,4589,7383,4589,7383,4635,7246,4635,7246,4704,7383,4704,7383,4740,7277,4740,7277,4808,7383,4808,7383,4843,7229,4852,7233,4925,7383,4917,7383,4951,7459,4951,7459,4913,7591,4907,7587,4834,7459,4839,7459,4808,7565,4808,7565,4740,7459,4740,7459,4704,7585,4704,7585,4635,7459,4635xe" filled="false" stroked="true" strokeweight=".664027pt" strokecolor="#050000">
                <v:path arrowok="t"/>
              </v:shape>
            </v:group>
            <v:group style="position:absolute;left:7375;top:4959;width:522;height:281" coordorigin="7375,4959" coordsize="522,281">
              <v:shape style="position:absolute;left:7375;top:4959;width:522;height:281" coordorigin="7375,4959" coordsize="522,281" path="m7487,5029l7740,5029,7740,5062,7375,5062,7375,5133,7740,5133,7740,5169,7495,5169,7495,5239,7777,5239,7815,5202,7815,5133,7896,5133,7896,5062,7815,5062,7815,4998,7777,4959,7487,4959,7487,5029xe" filled="false" stroked="true" strokeweight=".664027pt" strokecolor="#050000">
                <v:path arrowok="t"/>
              </v:shape>
            </v:group>
            <v:group style="position:absolute;left:7277;top:5265;width:145;height:194" coordorigin="7277,5265" coordsize="145,194">
              <v:shape style="position:absolute;left:7277;top:5265;width:145;height:194" coordorigin="7277,5265" coordsize="145,194" path="m7277,5431l7351,5459,7422,5294,7346,5265,7277,5431xe" filled="false" stroked="true" strokeweight=".664027pt" strokecolor="#050000">
                <v:path arrowok="t"/>
              </v:shape>
            </v:group>
            <v:group style="position:absolute;left:7693;top:5257;width:111;height:109" coordorigin="7693,5257" coordsize="111,109">
              <v:shape style="position:absolute;left:7693;top:5257;width:111;height:109" coordorigin="7693,5257" coordsize="111,109" path="m7708,5272l7697,5289,7693,5309,7696,5330,7706,5347,7724,5360,7742,5365,7765,5363,7782,5354,7797,5336,7803,5318,7801,5295,7793,5278,7774,5263,7757,5257,7733,5258,7716,5266,7708,5272xe" filled="false" stroked="true" strokeweight=".664027pt" strokecolor="#050000">
                <v:path arrowok="t"/>
              </v:shape>
            </v:group>
            <v:group style="position:absolute;left:7910;top:5275;width:111;height:109" coordorigin="7910,5275" coordsize="111,109">
              <v:shape style="position:absolute;left:7910;top:5275;width:111;height:109" coordorigin="7910,5275" coordsize="111,109" path="m7925,5291l7914,5308,7910,5328,7913,5348,7923,5365,7941,5379,7959,5384,7982,5381,7999,5373,8014,5354,8020,5337,8018,5313,8010,5297,7991,5282,7974,5275,7950,5277,7933,5284,7925,5291xe" filled="false" stroked="true" strokeweight=".664027pt" strokecolor="#050000">
                <v:path arrowok="t"/>
              </v:shape>
            </v:group>
            <v:group style="position:absolute;left:7488;top:5317;width:375;height:160" coordorigin="7488,5317" coordsize="375,160">
              <v:shape style="position:absolute;left:7488;top:5317;width:375;height:160" coordorigin="7488,5317" coordsize="375,160" path="m7488,5349l7529,5400,7592,5449,7649,5471,7687,5477,7711,5477,7791,5462,7862,5432,7829,5367,7811,5376,7792,5384,7774,5391,7750,5397,7730,5401,7713,5402,7690,5401,7612,5371,7567,5331,7556,5317,7488,5349xe" filled="false" stroked="true" strokeweight=".664027pt" strokecolor="#050000">
                <v:path arrowok="t"/>
              </v:shape>
            </v:group>
            <v:group style="position:absolute;left:8622;top:4591;width:448;height:890" coordorigin="8622,4591" coordsize="448,890">
              <v:shape style="position:absolute;left:8622;top:4591;width:448;height:890" coordorigin="8622,4591" coordsize="448,890" path="m8986,5178l8986,4591,8908,4591,8908,5178,8622,5178,8622,5254,8908,5254,8908,5480,8986,5480,8986,5254,9069,5254,9069,5178,8986,5178xe" filled="false" stroked="true" strokeweight=".664027pt" strokecolor="#050000">
                <v:path arrowok="t"/>
              </v:shape>
            </v:group>
            <v:group style="position:absolute;left:8669;top:4715;width:184;height:113" coordorigin="8669,4715" coordsize="184,113">
              <v:shape style="position:absolute;left:8669;top:4715;width:184;height:113" coordorigin="8669,4715" coordsize="184,113" path="m8669,4790l8834,4828,8852,4753,8686,4715,8669,4790xe" filled="false" stroked="true" strokeweight=".664027pt" strokecolor="#050000">
                <v:path arrowok="t"/>
              </v:shape>
            </v:group>
            <v:group style="position:absolute;left:8611;top:4916;width:190;height:114" coordorigin="8611,4916" coordsize="190,114">
              <v:shape style="position:absolute;left:8611;top:4916;width:190;height:114" coordorigin="8611,4916" coordsize="190,114" path="m8611,4991l8782,5030,8801,4955,8629,4916,8611,4991xe" filled="false" stroked="true" strokeweight=".664027pt" strokecolor="#050000">
                <v:path arrowok="t"/>
              </v:shape>
            </v:group>
            <v:group style="position:absolute;left:8172;top:4591;width:380;height:891" coordorigin="8172,4591" coordsize="380,891">
              <v:shape style="position:absolute;left:8172;top:4591;width:380;height:891" coordorigin="8172,4591" coordsize="380,891" path="m8421,4909l8421,4709,8440,4703,8459,4697,8533,4668,8552,4659,8522,4591,8501,4600,8481,4608,8421,4628,8362,4645,8285,4661,8210,4669,8209,4742,8289,4737,8349,4728,8349,4909,8195,4909,8195,4985,8349,4985,8349,5074,8172,5219,8217,5279,8349,5171,8349,5481,8421,5481,8421,4985,8551,4985,8551,4909,8421,4909xe" filled="false" stroked="true" strokeweight=".664027pt" strokecolor="#050000">
                <v:path arrowok="t"/>
              </v:shape>
            </v:group>
            <v:group style="position:absolute;left:8439;top:5120;width:111;height:109" coordorigin="8439,5120" coordsize="111,109">
              <v:shape style="position:absolute;left:8439;top:5120;width:111;height:109" coordorigin="8439,5120" coordsize="111,109" path="m8455,5136l8443,5153,8439,5173,8442,5193,8452,5211,8470,5224,8488,5229,8511,5227,8528,5218,8543,5200,8549,5182,8547,5159,8539,5142,8520,5127,8503,5120,8479,5122,8462,5130,8455,5136xe" filled="false" stroked="true" strokeweight=".664027pt" strokecolor="#050000">
                <v:path arrowok="t"/>
              </v:shape>
            </v:group>
            <v:group style="position:absolute;left:9541;top:4591;width:509;height:890" coordorigin="9541,4591" coordsize="509,890">
              <v:shape style="position:absolute;left:9541;top:4591;width:509;height:890" coordorigin="9541,4591" coordsize="509,890" path="m9829,4754l9829,4591,9753,4591,9753,4754,9541,4754,9541,4830,9753,4830,9753,5011,9620,5011,9620,5087,9897,5087,9736,5298,9691,5257,9654,5210,9643,5193,9581,5231,9616,5282,9670,5340,9686,5353,9626,5442,9692,5481,9753,5400,9770,5410,9841,5440,9901,5452,9965,5457,9987,5457,10007,5456,10026,5454,10025,5377,10005,5380,9985,5381,9920,5376,9844,5357,9809,5342,10002,5069,9970,5011,9829,5011,9829,4830,10050,4830,10050,4754,9829,4754xe" filled="false" stroked="true" strokeweight=".664027pt" strokecolor="#050000">
                <v:path arrowok="t"/>
              </v:shape>
            </v:group>
            <v:group style="position:absolute;left:9174;top:4601;width:320;height:871" coordorigin="9174,4601" coordsize="320,871">
              <v:shape style="position:absolute;left:9174;top:4601;width:320;height:871" coordorigin="9174,4601" coordsize="320,871" path="m9382,4780l9382,4601,9306,4601,9306,4780,9182,4780,9182,4855,9306,4855,9306,5120,9174,5160,9200,5233,9306,5200,9306,5418,9269,5472,9382,5472,9382,5176,9493,5142,9468,5069,9382,5095,9382,4855,9492,4855,9492,4780,9382,4780xe" filled="false" stroked="true" strokeweight=".664027pt" strokecolor="#050000">
                <v:path arrowok="t"/>
              </v:shape>
            </v:group>
            <v:group style="position:absolute;left:10195;top:4598;width:847;height:617" coordorigin="10195,4598" coordsize="847,617">
              <v:shape style="position:absolute;left:10195;top:4598;width:847;height:617" coordorigin="10195,4598" coordsize="847,617" path="m10222,4657l10195,4699,10251,5136,10201,5136,10201,5215,11041,5215,11041,5136,10980,5136,11029,4683,10991,4640,10786,4629,10784,4704,10947,4714,10934,4830,10807,4830,10807,4906,10925,4906,10915,4997,10815,4997,10815,5073,10907,5073,10900,5136,10738,5136,10738,4882,10700,4844,10591,4844,10591,4763,10738,4763,10738,4687,10591,4687,10591,4615,10515,4615,10515,4878,10553,4917,10663,4917,10663,5136,10577,5136,10577,4969,10507,4969,10507,5136,10330,5136,10322,5073,10414,5073,10414,4997,10312,4997,10300,4906,10415,4906,10415,4830,10290,4830,10276,4725,10299,4722,10320,4718,10381,4705,10454,4682,10471,4675,10444,4598,10428,4606,10412,4613,10340,4636,10278,4649,10233,4655,10222,4657xe" filled="false" stroked="true" strokeweight=".664027pt" strokecolor="#050000">
                <v:path arrowok="t"/>
              </v:shape>
            </v:group>
            <v:group style="position:absolute;left:10810;top:5330;width:114;height:112" coordorigin="10810,5330" coordsize="114,112">
              <v:shape style="position:absolute;left:10810;top:5330;width:114;height:112" coordorigin="10810,5330" coordsize="114,112" path="m10826,5345l10814,5362,10810,5382,10813,5403,10822,5420,10840,5435,10857,5442,10881,5440,10898,5433,10915,5414,10923,5397,10922,5372,10915,5355,10896,5338,10879,5330,10854,5331,10836,5337,10826,5345xe" filled="false" stroked="true" strokeweight=".664027pt" strokecolor="#050000">
                <v:path arrowok="t"/>
              </v:shape>
            </v:group>
            <v:group style="position:absolute;left:10292;top:5297;width:219;height:155" coordorigin="10292,5297" coordsize="219,155">
              <v:shape style="position:absolute;left:10292;top:5297;width:219;height:155" coordorigin="10292,5297" coordsize="219,155" path="m10382,5354l10369,5361,10352,5367,10332,5371,10308,5374,10292,5449,10296,5451,10303,5451,10312,5451,10376,5442,10445,5406,10489,5359,10511,5306,10433,5297,10427,5315,10415,5331,10399,5345,10382,5354xe" filled="false" stroked="true" strokeweight=".664027pt" strokecolor="#050000">
                <v:path arrowok="t"/>
              </v:shape>
            </v:group>
            <v:group style="position:absolute;left:11180;top:4701;width:861;height:716" coordorigin="11180,4701" coordsize="861,716">
              <v:shape style="position:absolute;left:11180;top:4701;width:861;height:716" coordorigin="11180,4701" coordsize="861,716" path="m11286,4701l11286,4777,11575,4777,11575,5341,11180,5341,11180,5417,12041,5417,12041,5341,11653,5341,11653,4777,11933,4777,11933,4701,11286,4701xe" filled="false" stroked="true" strokeweight=".664027pt" strokecolor="#050000">
                <v:path arrowok="t"/>
              </v:shape>
            </v:group>
            <v:group style="position:absolute;left:12171;top:4588;width:869;height:594" coordorigin="12171,4588" coordsize="869,594">
              <v:shape style="position:absolute;left:12171;top:4588;width:869;height:594" coordorigin="12171,4588" coordsize="869,594" path="m12466,4791l12466,4769,12492,4769,12492,4715,12723,4715,12723,4769,12800,4769,12800,4715,13040,4715,13040,4639,12800,4639,12800,4588,12723,4588,12723,4639,12492,4639,12492,4588,12414,4588,12414,4639,12175,4639,12175,4715,12414,4715,12414,4756,12395,4756,12395,4791,12271,4791,12271,4856,12395,4856,12395,4888,12189,4888,12189,4951,12274,4951,12171,5052,12221,5099,12372,4951,12482,4951,12482,5010,12502,5029,12437,5029,12437,4977,12369,4977,12369,5029,12318,5029,12318,5087,12369,5087,12369,5120,12292,5122,12295,5181,12573,5170,12570,5113,12437,5118,12437,5087,12513,5087,12513,5039,12517,5043,12614,5036,12609,4972,12548,4978,12548,4951,12602,4951,12602,4888,12466,4888,12466,4856,12585,4856,12585,4791,12466,4791xe" filled="false" stroked="true" strokeweight=".664027pt" strokecolor="#050000">
                <v:path arrowok="t"/>
              </v:shape>
            </v:group>
            <v:group style="position:absolute;left:12646;top:4765;width:405;height:399" coordorigin="12646,4765" coordsize="405,399">
              <v:shape style="position:absolute;left:12646;top:4765;width:405;height:399" coordorigin="12646,4765" coordsize="405,399" path="m12858,4859l12891,4789,12826,4765,12782,4859,12667,4859,12667,4929,12748,4929,12714,5002,12695,4998,12676,4994,12646,5060,12656,5062,12668,5064,12683,5068,12650,5138,12716,5163,12750,5088,12774,5097,12794,5105,12811,5112,12824,5119,12868,5061,12854,5053,12838,5045,12819,5037,12798,5029,12825,4929,12905,4929,12905,5127,12952,5162,13051,5125,13029,5059,12977,5079,12977,4896,12940,4859,12858,4859xe" filled="false" stroked="true" strokeweight=".664027pt" strokecolor="#050000">
                <v:path arrowok="t"/>
              </v:shape>
            </v:group>
            <v:group style="position:absolute;left:12516;top:5181;width:274;height:65" coordorigin="12516,5181" coordsize="274,65">
              <v:shape style="position:absolute;left:12516;top:5181;width:274;height:65" coordorigin="12516,5181" coordsize="274,65" path="m12516,5245l12789,5245,12789,5181,12516,5181,12516,5245xe" filled="false" stroked="true" strokeweight=".664027pt" strokecolor="#050000">
                <v:path arrowok="t"/>
              </v:shape>
            </v:group>
            <v:group style="position:absolute;left:12421;top:5275;width:409;height:212" coordorigin="12421,5275" coordsize="409,212">
              <v:shape style="position:absolute;left:12421;top:5275;width:409;height:212" coordorigin="12421,5275" coordsize="409,212" path="m12421,5275l12421,5343,12498,5343,12465,5436,12501,5481,12694,5451,12689,5425,12784,5486,12828,5430,12700,5348,12670,5391,12552,5408,12572,5343,12830,5343,12830,5275,12421,5275xe" filled="false" stroked="true" strokeweight=".664027pt" strokecolor="#050000">
                <v:path arrowok="t"/>
              </v:shape>
            </v:group>
            <v:group style="position:absolute;left:13570;top:4627;width:466;height:345" coordorigin="13570,4627" coordsize="466,345">
              <v:shape style="position:absolute;left:13570;top:4627;width:466;height:345" coordorigin="13570,4627" coordsize="466,345" path="m13616,4627l13579,4662,13570,4968,13644,4972,13652,4701,13882,4701,13869,4927,13909,4966,14036,4966,14036,4891,13943,4891,13957,4662,13920,4627,13616,4627xe" filled="false" stroked="true" strokeweight=".664027pt" strokecolor="#050000">
                <v:path arrowok="t"/>
              </v:shape>
            </v:group>
            <v:group style="position:absolute;left:13600;top:5059;width:402;height:429" coordorigin="13600,5059" coordsize="402,429">
              <v:shape style="position:absolute;left:13600;top:5059;width:402;height:429" coordorigin="13600,5059" coordsize="402,429" path="m13600,5134l13901,5147,13752,5319,13738,5305,13725,5289,13714,5273,13705,5254,13629,5265,13661,5321,13697,5365,13642,5446,13705,5488,13764,5417,13779,5426,13849,5451,13912,5462,13963,5464,13980,5463,13990,5385,13981,5386,13971,5387,13960,5387,13935,5386,13871,5377,13820,5363,14002,5134,13972,5077,13604,5059,13600,5134xe" filled="false" stroked="true" strokeweight=".664027pt" strokecolor="#050000">
                <v:path arrowok="t"/>
              </v:shape>
            </v:group>
            <v:group style="position:absolute;left:13281;top:4592;width:111;height:109" coordorigin="13281,4592" coordsize="111,109">
              <v:shape style="position:absolute;left:13281;top:4592;width:111;height:109" coordorigin="13281,4592" coordsize="111,109" path="m13297,4608l13285,4625,13281,4645,13284,4665,13295,4683,13312,4696,13330,4701,13353,4698,13370,4690,13385,4671,13391,4654,13389,4631,13381,4614,13363,4599,13345,4592,13321,4594,13304,4601,13297,4608xe" filled="false" stroked="true" strokeweight=".664027pt" strokecolor="#050000">
                <v:path arrowok="t"/>
              </v:shape>
            </v:group>
            <v:group style="position:absolute;left:13160;top:4762;width:353;height:79" coordorigin="13160,4762" coordsize="353,79">
              <v:shape style="position:absolute;left:13160;top:4762;width:353;height:79" coordorigin="13160,4762" coordsize="353,79" path="m13160,4840l13513,4840,13513,4762,13160,4762,13160,4840xe" filled="false" stroked="true" strokeweight=".664027pt" strokecolor="#050000">
                <v:path arrowok="t"/>
              </v:shape>
            </v:group>
            <v:group style="position:absolute;left:13203;top:4914;width:221;height:76" coordorigin="13203,4914" coordsize="221,76">
              <v:shape style="position:absolute;left:13203;top:4914;width:221;height:76" coordorigin="13203,4914" coordsize="221,76" path="m13203,4990l13424,4990,13424,4914,13203,4914,13203,4990xe" filled="false" stroked="true" strokeweight=".664027pt" strokecolor="#050000">
                <v:path arrowok="t"/>
              </v:shape>
            </v:group>
            <v:group style="position:absolute;left:13215;top:5051;width:220;height:76" coordorigin="13215,5051" coordsize="220,76">
              <v:shape style="position:absolute;left:13215;top:5051;width:220;height:76" coordorigin="13215,5051" coordsize="220,76" path="m13215,5126l13435,5126,13435,5051,13215,5051,13215,5126xe" filled="false" stroked="true" strokeweight=".664027pt" strokecolor="#050000">
                <v:path arrowok="t"/>
              </v:shape>
            </v:group>
            <v:group style="position:absolute;left:13187;top:5196;width:308;height:266" coordorigin="13187,5196" coordsize="308,266">
              <v:shape style="position:absolute;left:13187;top:5196;width:308;height:266" coordorigin="13187,5196" coordsize="308,266" path="m13305,5271l13415,5275,13419,5384,13267,5385,13263,5233,13187,5237,13193,5426,13233,5461,13457,5458,13493,5421,13494,5239,13458,5201,13309,5196,13305,5271xe" filled="false" stroked="true" strokeweight=".664027pt" strokecolor="#050000">
                <v:path arrowok="t"/>
              </v:shape>
            </v:group>
            <v:group style="position:absolute;left:14570;top:4591;width:476;height:891" coordorigin="14570,4591" coordsize="476,891">
              <v:shape style="position:absolute;left:14570;top:4591;width:476;height:891" coordorigin="14570,4591" coordsize="476,891" path="m14853,4912l14853,4591,14774,4591,14774,4912,14570,4912,14570,4988,14774,4988,14774,5482,14853,5482,14853,4988,15046,4988,15046,4912,14853,4912xe" filled="false" stroked="true" strokeweight=".664027pt" strokecolor="#050000">
                <v:path arrowok="t"/>
              </v:shape>
            </v:group>
            <v:group style="position:absolute;left:14271;top:4589;width:111;height:109" coordorigin="14271,4589" coordsize="111,109">
              <v:shape style="position:absolute;left:14271;top:4589;width:111;height:109" coordorigin="14271,4589" coordsize="111,109" path="m14287,4605l14275,4622,14271,4642,14275,4662,14284,4680,14302,4693,14320,4698,14343,4696,14360,4688,14375,4669,14381,4652,14379,4628,14371,4611,14353,4596,14336,4589,14312,4591,14295,4598,14287,4605xe" filled="false" stroked="true" strokeweight=".664027pt" strokecolor="#050000">
                <v:path arrowok="t"/>
              </v:shape>
            </v:group>
            <v:group style="position:absolute;left:14157;top:4756;width:341;height:79" coordorigin="14157,4756" coordsize="341,79">
              <v:shape style="position:absolute;left:14157;top:4756;width:341;height:79" coordorigin="14157,4756" coordsize="341,79" path="m14157,4835l14498,4835,14498,4756,14157,4756,14157,4835xe" filled="false" stroked="true" strokeweight=".664027pt" strokecolor="#050000">
                <v:path arrowok="t"/>
              </v:shape>
            </v:group>
            <v:group style="position:absolute;left:14194;top:4912;width:213;height:76" coordorigin="14194,4912" coordsize="213,76">
              <v:shape style="position:absolute;left:14194;top:4912;width:213;height:76" coordorigin="14194,4912" coordsize="213,76" path="m14194,4987l14407,4987,14407,4912,14194,4912,14194,4987xe" filled="false" stroked="true" strokeweight=".664027pt" strokecolor="#050000">
                <v:path arrowok="t"/>
              </v:shape>
            </v:group>
            <v:group style="position:absolute;left:14206;top:5051;width:212;height:76" coordorigin="14206,5051" coordsize="212,76">
              <v:shape style="position:absolute;left:14206;top:5051;width:212;height:76" coordorigin="14206,5051" coordsize="212,76" path="m14206,5126l14417,5126,14417,5051,14206,5051,14206,5126xe" filled="false" stroked="true" strokeweight=".664027pt" strokecolor="#050000">
                <v:path arrowok="t"/>
              </v:shape>
            </v:group>
            <v:group style="position:absolute;left:14187;top:5206;width:295;height:259" coordorigin="14187,5206" coordsize="295,259">
              <v:shape style="position:absolute;left:14187;top:5206;width:295;height:259" coordorigin="14187,5206" coordsize="295,259" path="m14289,5278l14401,5286,14396,5392,14266,5392,14263,5267,14187,5272,14192,5430,14230,5465,14432,5465,14469,5430,14481,5252,14444,5211,14291,5206,14289,5278xe" filled="false" stroked="true" strokeweight=".664027pt" strokecolor="#050000">
                <v:path arrowok="t"/>
              </v:shape>
            </v:group>
            <v:group style="position:absolute;left:15523;top:4598;width:503;height:370" coordorigin="15523,4598" coordsize="503,370">
              <v:shape style="position:absolute;left:15523;top:4598;width:503;height:370" coordorigin="15523,4598" coordsize="503,370" path="m15804,4681l15812,4663,15819,4644,15825,4625,15751,4598,15744,4618,15737,4637,15730,4655,15722,4673,15523,4681,15523,4757,15671,4757,15668,4761,15665,4766,15622,4818,15576,4856,15524,4888,15542,4968,15597,4937,15646,4902,15702,4846,15714,4830,15727,4813,15739,4796,15750,4780,15760,4764,16026,4757,16026,4681,15804,4681xe" filled="false" stroked="true" strokeweight=".664027pt" strokecolor="#050000">
                <v:path arrowok="t"/>
              </v:shape>
            </v:group>
            <v:group style="position:absolute;left:15678;top:4963;width:233;height:74" coordorigin="15678,4963" coordsize="233,74">
              <v:shape style="position:absolute;left:15678;top:4963;width:233;height:74" coordorigin="15678,4963" coordsize="233,74" path="m15678,5037l15910,5037,15910,4963,15678,4963,15678,5037xe" filled="false" stroked="true" strokeweight=".664027pt" strokecolor="#050000">
                <v:path arrowok="t"/>
              </v:shape>
            </v:group>
            <v:group style="position:absolute;left:15567;top:5104;width:428;height:379" coordorigin="15567,5104" coordsize="428,379">
              <v:shape style="position:absolute;left:15567;top:5104;width:428;height:379" coordorigin="15567,5104" coordsize="428,379" path="m15567,5104l15567,5181,15685,5181,15669,5274,15708,5317,15867,5317,15860,5431,15819,5482,15935,5482,15946,5286,15907,5243,15751,5243,15762,5181,15995,5181,15995,5104,15567,5104xe" filled="false" stroked="true" strokeweight=".664027pt" strokecolor="#050000">
                <v:path arrowok="t"/>
              </v:shape>
            </v:group>
            <v:group style="position:absolute;left:15167;top:4622;width:313;height:326" coordorigin="15167,4622" coordsize="313,326">
              <v:shape style="position:absolute;left:15167;top:4622;width:313;height:326" coordorigin="15167,4622" coordsize="313,326" path="m15301,4694l15403,4698,15402,4872,15243,4872,15248,4689,15174,4687,15167,4909,15204,4948,15439,4948,15477,4909,15479,4663,15442,4627,15303,4622,15301,4694xe" filled="false" stroked="true" strokeweight=".664027pt" strokecolor="#050000">
                <v:path arrowok="t"/>
              </v:shape>
            </v:group>
            <v:group style="position:absolute;left:15165;top:4998;width:323;height:476" coordorigin="15165,4998" coordsize="323,476">
              <v:shape style="position:absolute;left:15165;top:4998;width:323;height:476" coordorigin="15165,4998" coordsize="323,476" path="m15305,4998l15305,5394,15246,5398,15237,5207,15165,5209,15175,5438,15212,5474,15448,5458,15443,5384,15380,5389,15380,5213,15488,5213,15488,5137,15380,5137,15380,4998,15305,4998xe" filled="false" stroked="true" strokeweight=".664027pt" strokecolor="#050000">
                <v:path arrowok="t"/>
              </v:shape>
            </v:group>
            <v:group style="position:absolute;left:15813;top:4765;width:216;height:190" coordorigin="15813,4765" coordsize="216,190">
              <v:shape style="position:absolute;left:15813;top:4765;width:216;height:190" coordorigin="15813,4765" coordsize="216,190" path="m15813,4825l15977,4954,16029,4895,15865,4765,15813,4825xe" filled="false" stroked="true" strokeweight=".664027pt" strokecolor="#050000">
                <v:path arrowok="t"/>
              </v:shape>
            </v:group>
            <v:group style="position:absolute;left:16179;top:4602;width:824;height:683" coordorigin="16179,4602" coordsize="824,683">
              <v:shape style="position:absolute;left:16179;top:4602;width:824;height:683" coordorigin="16179,4602" coordsize="824,683" path="m16732,4774l16732,4715,16654,4715,16654,4774,16561,4774,16561,4846,16654,4846,16654,4932,16325,4933,16314,4673,16234,4679,16249,4972,16288,5005,16545,5005,16179,5220,16216,5285,16590,5060,16966,5285,17003,5220,16635,5005,16891,5004,16931,4969,16944,4653,16903,4618,16470,4602,16471,4676,16865,4690,16861,4774,16732,4774xe" filled="false" stroked="true" strokeweight=".664027pt" strokecolor="#050000">
                <v:path arrowok="t"/>
              </v:shape>
            </v:group>
            <v:group style="position:absolute;left:16732;top:4846;width:126;height:86" coordorigin="16732,4846" coordsize="126,86">
              <v:shape style="position:absolute;left:16732;top:4846;width:126;height:86" coordorigin="16732,4846" coordsize="126,86" path="m16732,4846l16858,4846,16854,4932,16732,4932,16732,4846xe" filled="false" stroked="true" strokeweight=".664027pt" strokecolor="#050000">
                <v:path arrowok="t"/>
              </v:shape>
            </v:group>
            <v:group style="position:absolute;left:16705;top:5262;width:77;height:216" coordorigin="16705,5262" coordsize="77,216">
              <v:shape style="position:absolute;left:16705;top:5262;width:77;height:216" coordorigin="16705,5262" coordsize="77,216" path="m16705,5478l16782,5478,16782,5262,16705,5262,16705,5478xe" filled="false" stroked="true" strokeweight=".664027pt" strokecolor="#050000">
                <v:path arrowok="t"/>
              </v:shape>
            </v:group>
            <v:group style="position:absolute;left:16348;top:5260;width:148;height:222" coordorigin="16348,5260" coordsize="148,222">
              <v:shape style="position:absolute;left:16348;top:5260;width:148;height:222" coordorigin="16348,5260" coordsize="148,222" path="m16421,5260l16412,5327,16376,5391,16348,5420,16394,5482,16449,5424,16483,5356,16494,5296,16495,5273,16421,5260xe" filled="false" stroked="true" strokeweight=".664027pt" strokecolor="#050000">
                <v:path arrowok="t"/>
              </v:shape>
            </v:group>
            <v:group style="position:absolute;left:17167;top:5014;width:464;height:456" coordorigin="17167,5014" coordsize="464,456">
              <v:shape style="position:absolute;left:17167;top:5014;width:464;height:456" coordorigin="17167,5014" coordsize="464,456" path="m17205,5014l17167,5052,17167,5469,17241,5469,17241,5089,17557,5089,17557,5422,17525,5469,17631,5469,17631,5052,17595,5014,17205,5014xe" filled="false" stroked="true" strokeweight=".664027pt" strokecolor="#050000">
                <v:path arrowok="t"/>
              </v:shape>
            </v:group>
            <v:group style="position:absolute;left:17162;top:4623;width:467;height:74" coordorigin="17162,4623" coordsize="467,74">
              <v:shape style="position:absolute;left:17162;top:4623;width:467;height:74" coordorigin="17162,4623" coordsize="467,74" path="m17162,4697l17629,4697,17629,4623,17162,4623,17162,4697xe" filled="false" stroked="true" strokeweight=".664027pt" strokecolor="#050000">
                <v:path arrowok="t"/>
              </v:shape>
            </v:group>
            <v:group style="position:absolute;left:17228;top:4740;width:314;height:223" coordorigin="17228,4740" coordsize="314,223">
              <v:shape style="position:absolute;left:17228;top:4740;width:314;height:223" coordorigin="17228,4740" coordsize="314,223" path="m17326,4807l17467,4812,17465,4894,17309,4889,17298,4787,17228,4791,17241,4928,17279,4961,17501,4963,17535,4928,17541,4780,17507,4747,17329,4740,17326,4807xe" filled="false" stroked="true" strokeweight=".664027pt" strokecolor="#050000">
                <v:path arrowok="t"/>
              </v:shape>
            </v:group>
            <v:group style="position:absolute;left:17655;top:4672;width:387;height:794" coordorigin="17655,4672" coordsize="387,794">
              <v:shape style="position:absolute;left:17655;top:4672;width:387;height:794" coordorigin="17655,4672" coordsize="387,794" path="m17749,4932l17792,4935,17792,5103,17735,5103,17729,4920,17655,4926,17662,5141,17699,5176,17792,5176,17792,5360,17661,5380,17673,5451,17948,5408,17960,5425,17973,5440,17987,5454,18003,5466,18041,5403,18028,5389,18015,5374,17985,5321,17972,5263,17899,5266,17903,5287,17907,5307,17912,5326,17867,5348,17867,5176,17963,5176,17999,5141,18009,4911,17973,4871,17867,4866,17867,4672,17792,4672,17792,4863,17751,4861,17749,4932xe" filled="false" stroked="true" strokeweight=".664027pt" strokecolor="#050000">
                <v:path arrowok="t"/>
              </v:shape>
            </v:group>
            <v:group style="position:absolute;left:17867;top:4939;width:65;height:165" coordorigin="17867,4939" coordsize="65,165">
              <v:shape style="position:absolute;left:17867;top:4939;width:65;height:165" coordorigin="17867,4939" coordsize="65,165" path="m17932,4943l17929,5103,17867,5103,17867,4939,17932,4943xe" filled="false" stroked="true" strokeweight=".664027pt" strokecolor="#050000">
                <v:path arrowok="t"/>
              </v:shape>
            </v:group>
            <v:group style="position:absolute;left:17275;top:5101;width:269;height:366" coordorigin="17275,5101" coordsize="269,366">
              <v:shape style="position:absolute;left:17275;top:5101;width:269;height:366" coordorigin="17275,5101" coordsize="269,366" path="m17487,5241l17543,5134,17478,5101,17413,5224,17449,5241,17275,5241,17275,5316,17360,5316,17360,5467,17436,5467,17436,5316,17518,5316,17518,5241,17487,5241xe" filled="false" stroked="true" strokeweight=".664027pt" strokecolor="#050000">
                <v:path arrowok="t"/>
              </v:shape>
            </v:group>
            <v:group style="position:absolute;left:17268;top:5118;width:104;height:103" coordorigin="17268,5118" coordsize="104,103">
              <v:shape style="position:absolute;left:17268;top:5118;width:104;height:103" coordorigin="17268,5118" coordsize="104,103" path="m17283,5133l17273,5143,17268,5155,17268,5168,17268,5182,17273,5194,17283,5204,17293,5215,17305,5220,17319,5220,17339,5216,17356,5204,17366,5194,17371,5182,17371,5168,17371,5155,17319,5118,17305,5118,17293,5123,17283,5133xe" filled="false" stroked="true" strokeweight=".664027pt" strokecolor="#050000">
                <v:path arrowok="t"/>
              </v:shape>
            </v:group>
            <v:group style="position:absolute;left:18143;top:4591;width:887;height:397" coordorigin="18143,4591" coordsize="887,397">
              <v:shape style="position:absolute;left:18143;top:4591;width:887;height:397" coordorigin="18143,4591" coordsize="887,397" path="m18564,4591l18143,4929,18188,4988,18587,4666,18983,4970,19029,4910,18609,4591,18564,4591xe" filled="false" stroked="true" strokeweight=".664027pt" strokecolor="#050000">
                <v:path arrowok="t"/>
              </v:shape>
            </v:group>
            <v:group style="position:absolute;left:18422;top:5182;width:383;height:290" coordorigin="18422,5182" coordsize="383,290">
              <v:shape style="position:absolute;left:18422;top:5182;width:383;height:290" coordorigin="18422,5182" coordsize="383,290" path="m18549,5254l18725,5262,18712,5399,18508,5399,18496,5240,18422,5246,18436,5437,18473,5472,18746,5472,18783,5437,18804,5229,18767,5188,18551,5182,18549,5254xe" filled="false" stroked="true" strokeweight=".664027pt" strokecolor="#050000">
                <v:path arrowok="t"/>
              </v:shape>
            </v:group>
            <v:group style="position:absolute;left:18336;top:4960;width:452;height:76" coordorigin="18336,4960" coordsize="452,76">
              <v:shape style="position:absolute;left:18336;top:4960;width:452;height:76" coordorigin="18336,4960" coordsize="452,76" path="m18336,5036l18788,5036,18788,4960,18336,4960,18336,5036xe" filled="false" stroked="true" strokeweight=".664027pt" strokecolor="#050000">
                <v:path arrowok="t"/>
              </v:shape>
            </v:group>
            <v:group style="position:absolute;left:19148;top:4701;width:861;height:716" coordorigin="19148,4701" coordsize="861,716">
              <v:shape style="position:absolute;left:19148;top:4701;width:861;height:716" coordorigin="19148,4701" coordsize="861,716" path="m19254,4701l19254,4777,19543,4777,19543,5341,19148,5341,19148,5417,20009,5417,20009,5341,19621,5341,19621,4777,19901,4777,19901,4701,19254,4701xe" filled="false" stroked="true" strokeweight=".664027pt" strokecolor="#050000">
                <v:path arrowok="t"/>
              </v:shape>
            </v:group>
            <v:group style="position:absolute;left:20446;top:4595;width:572;height:887" coordorigin="20446,4595" coordsize="572,887">
              <v:shape style="position:absolute;left:20446;top:4595;width:572;height:887" coordorigin="20446,4595" coordsize="572,887" path="m20446,4984l20517,5014,20590,4851,20717,4851,20717,5482,20794,5482,20794,5345,20936,5345,20936,5269,20794,5269,20794,5151,20924,5151,20924,5075,20794,5075,20794,4851,21018,4851,21018,4775,20625,4775,20695,4623,20624,4595,20446,4984xe" filled="false" stroked="true" strokeweight=".664027pt" strokecolor="#050000">
                <v:path arrowok="t"/>
              </v:shape>
            </v:group>
            <v:group style="position:absolute;left:20127;top:4589;width:346;height:886" coordorigin="20127,4589" coordsize="346,886">
              <v:shape style="position:absolute;left:20127;top:4589;width:346;height:886" coordorigin="20127,4589" coordsize="346,886" path="m20127,4948l20135,5006,20254,5088,20254,5474,20332,5474,20332,5067,20315,5036,20212,4966,20472,4636,20412,4589,20127,4948xe" filled="false" stroked="true" strokeweight=".664027pt" strokecolor="#050000">
                <v:path arrowok="t"/>
              </v:shape>
            </v:group>
            <v:group style="position:absolute;left:21133;top:4644;width:344;height:655" coordorigin="21133,4644" coordsize="344,655">
              <v:shape style="position:absolute;left:21133;top:4644;width:344;height:655" coordorigin="21133,4644" coordsize="344,655" path="m21348,4886l21348,4644,21273,4644,21273,4886,21150,4886,21150,4962,21273,4962,21273,5194,21133,5221,21146,5299,21476,5233,21460,5157,21348,5178,21348,4962,21467,4962,21467,4886,21348,4886xe" filled="false" stroked="true" strokeweight=".664027pt" strokecolor="#050000">
                <v:path arrowok="t"/>
              </v:shape>
            </v:group>
            <v:group style="position:absolute;left:21711;top:4590;width:111;height:109" coordorigin="21711,4590" coordsize="111,109">
              <v:shape style="position:absolute;left:21711;top:4590;width:111;height:109" coordorigin="21711,4590" coordsize="111,109" path="m21727,4606l21716,4623,21711,4643,21715,4663,21725,4681,21742,4694,21761,4699,21783,4696,21800,4688,21815,4670,21822,4652,21819,4629,21811,4612,21793,4597,21776,4590,21752,4592,21735,4599,21727,4606xe" filled="false" stroked="true" strokeweight=".664027pt" strokecolor="#050000">
                <v:path arrowok="t"/>
              </v:shape>
            </v:group>
            <v:group style="position:absolute;left:21487;top:4761;width:529;height:720" coordorigin="21487,4761" coordsize="529,720">
              <v:shape style="position:absolute;left:21487;top:4761;width:529;height:720" coordorigin="21487,4761" coordsize="529,720" path="m21487,4761l21487,4837,21705,4837,21701,4857,21689,4918,21676,4978,21655,5054,21630,5127,21607,5187,21582,5243,21543,5313,21501,5377,21552,5436,21596,5372,21636,5304,21663,5248,21679,5210,21866,5200,21866,5421,21819,5480,21943,5480,21943,5162,21904,5124,21712,5124,21718,5109,21739,5040,21759,4964,21772,4900,21780,4856,22015,4837,22015,4761,21487,4761xe" filled="false" stroked="true" strokeweight=".664027pt" strokecolor="#050000">
                <v:path arrowok="t"/>
              </v:shape>
            </v:group>
            <v:group style="position:absolute;left:13170;top:6097;width:294;height:881" coordorigin="13170,6097" coordsize="294,881">
              <v:shape style="position:absolute;left:13170;top:6097;width:294;height:881" coordorigin="13170,6097" coordsize="294,881" path="m13353,6279l13353,6097,13279,6097,13279,6279,13170,6279,13170,6355,13279,6355,13279,6642,13172,6678,13197,6751,13279,6724,13279,6924,13243,6977,13353,6977,13353,6698,13463,6660,13438,6587,13353,6616,13353,6355,13452,6355,13452,6279,13353,6279xe" filled="false" stroked="true" strokeweight=".664027pt" strokecolor="#050000">
                <v:path arrowok="t"/>
              </v:shape>
            </v:group>
            <v:group style="position:absolute;left:13582;top:6543;width:403;height:439" coordorigin="13582,6543" coordsize="403,439">
              <v:shape style="position:absolute;left:13582;top:6543;width:403;height:439" coordorigin="13582,6543" coordsize="403,439" path="m13815,6622l13811,6543,13739,6549,13743,6622,13582,6622,13582,6698,13748,6698,13764,6928,13733,6982,13840,6981,13820,6698,13985,6698,13985,6622,13815,6622xe" filled="false" stroked="true" strokeweight=".664027pt" strokecolor="#050000">
                <v:path arrowok="t"/>
              </v:shape>
            </v:group>
            <v:group style="position:absolute;left:13922;top:6796;width:111;height:109" coordorigin="13922,6796" coordsize="111,109">
              <v:shape style="position:absolute;left:13922;top:6796;width:111;height:109" coordorigin="13922,6796" coordsize="111,109" path="m13937,6811l13926,6828,13922,6848,13925,6869,13936,6886,13953,6899,13971,6905,13993,6902,14010,6893,14026,6874,14032,6857,14029,6834,14021,6817,14003,6802,13985,6796,13962,6798,13945,6805,13937,6811xe" filled="false" stroked="true" strokeweight=".664027pt" strokecolor="#050000">
                <v:path arrowok="t"/>
              </v:shape>
            </v:group>
            <v:group style="position:absolute;left:13503;top:6768;width:178;height:161" coordorigin="13503,6768" coordsize="178,161">
              <v:shape style="position:absolute;left:13503;top:6768;width:178;height:161" coordorigin="13503,6768" coordsize="178,161" path="m13503,6872l13557,6928,13680,6823,13628,6768,13503,6872xe" filled="false" stroked="true" strokeweight=".664027pt" strokecolor="#050000">
                <v:path arrowok="t"/>
              </v:shape>
            </v:group>
            <v:group style="position:absolute;left:13579;top:6298;width:148;height:178" coordorigin="13579,6298" coordsize="148,178">
              <v:shape style="position:absolute;left:13579;top:6298;width:148;height:178" coordorigin="13579,6298" coordsize="148,178" path="m13579,6442l13646,6476,13727,6332,13660,6298,13579,6442xe" filled="false" stroked="true" strokeweight=".664027pt" strokecolor="#050000">
                <v:path arrowok="t"/>
              </v:shape>
            </v:group>
            <v:group style="position:absolute;left:13492;top:6138;width:553;height:208" coordorigin="13492,6138" coordsize="553,208">
              <v:shape style="position:absolute;left:13492;top:6138;width:553;height:208" coordorigin="13492,6138" coordsize="553,208" path="m13530,6138l13492,6176,13518,6346,13590,6343,13568,6215,13965,6215,13953,6332,14027,6336,14044,6178,14007,6138,13530,6138xe" filled="false" stroked="true" strokeweight=".664027pt" strokecolor="#050000">
                <v:path arrowok="t"/>
              </v:shape>
            </v:group>
            <v:group style="position:absolute;left:13817;top:6305;width:162;height:163" coordorigin="13817,6305" coordsize="162,163">
              <v:shape style="position:absolute;left:13817;top:6305;width:162;height:163" coordorigin="13817,6305" coordsize="162,163" path="m13817,6313l13830,6433,13868,6467,13979,6459,13977,6386,13900,6394,13890,6305,13817,6313xe" filled="false" stroked="true" strokeweight=".664027pt" strokecolor="#050000">
                <v:path arrowok="t"/>
              </v:shape>
            </v:group>
            <v:group style="position:absolute;left:14262;top:6093;width:111;height:109" coordorigin="14262,6093" coordsize="111,109">
              <v:shape style="position:absolute;left:14262;top:6093;width:111;height:109" coordorigin="14262,6093" coordsize="111,109" path="m14278,6108l14266,6125,14262,6145,14265,6166,14275,6183,14293,6196,14311,6201,14334,6199,14351,6190,14366,6172,14372,6154,14370,6131,14362,6114,14343,6099,14326,6093,14302,6094,14285,6102,14278,6108xe" filled="false" stroked="true" strokeweight=".664027pt" strokecolor="#050000">
                <v:path arrowok="t"/>
              </v:shape>
            </v:group>
            <v:group style="position:absolute;left:14172;top:6262;width:308;height:79" coordorigin="14172,6262" coordsize="308,79">
              <v:shape style="position:absolute;left:14172;top:6262;width:308;height:79" coordorigin="14172,6262" coordsize="308,79" path="m14172,6341l14480,6341,14480,6262,14172,6262,14172,6341xe" filled="false" stroked="true" strokeweight=".664027pt" strokecolor="#050000">
                <v:path arrowok="t"/>
              </v:shape>
            </v:group>
            <v:group style="position:absolute;left:14202;top:6415;width:197;height:76" coordorigin="14202,6415" coordsize="197,76">
              <v:shape style="position:absolute;left:14202;top:6415;width:197;height:76" coordorigin="14202,6415" coordsize="197,76" path="m14202,6491l14398,6491,14398,6415,14202,6415,14202,6491xe" filled="false" stroked="true" strokeweight=".664027pt" strokecolor="#050000">
                <v:path arrowok="t"/>
              </v:shape>
            </v:group>
            <v:group style="position:absolute;left:14212;top:6551;width:196;height:76" coordorigin="14212,6551" coordsize="196,76">
              <v:shape style="position:absolute;left:14212;top:6551;width:196;height:76" coordorigin="14212,6551" coordsize="196,76" path="m14212,6627l14408,6627,14408,6551,14212,6551,14212,6627xe" filled="false" stroked="true" strokeweight=".664027pt" strokecolor="#050000">
                <v:path arrowok="t"/>
              </v:shape>
            </v:group>
            <v:group style="position:absolute;left:14192;top:6705;width:289;height:263" coordorigin="14192,6705" coordsize="289,263">
              <v:shape style="position:absolute;left:14192;top:6705;width:289;height:263" coordorigin="14192,6705" coordsize="289,263" path="m14302,6779l14401,6782,14403,6885,14283,6890,14276,6739,14192,6744,14204,6932,14244,6968,14441,6963,14481,6925,14481,6744,14439,6709,14301,6705,14302,6779xe" filled="false" stroked="true" strokeweight=".664027pt" strokecolor="#050000">
                <v:path arrowok="t"/>
              </v:shape>
            </v:group>
            <v:group style="position:absolute;left:14749;top:6091;width:111;height:109" coordorigin="14749,6091" coordsize="111,109">
              <v:shape style="position:absolute;left:14749;top:6091;width:111;height:109" coordorigin="14749,6091" coordsize="111,109" path="m14765,6106l14753,6123,14749,6143,14753,6164,14763,6181,14780,6194,14799,6199,14821,6197,14838,6188,14853,6170,14860,6152,14857,6129,14849,6112,14831,6097,14813,6091,14789,6092,14773,6100,14765,6106xe" filled="false" stroked="true" strokeweight=".664027pt" strokecolor="#050000">
                <v:path arrowok="t"/>
              </v:shape>
            </v:group>
            <v:group style="position:absolute;left:14536;top:6261;width:517;height:720" coordorigin="14536,6261" coordsize="517,720">
              <v:shape style="position:absolute;left:14536;top:6261;width:517;height:720" coordorigin="14536,6261" coordsize="517,720" path="m14536,6261l14536,6337,14742,6337,14739,6358,14727,6418,14714,6478,14693,6554,14668,6628,14645,6687,14619,6744,14581,6813,14539,6877,14590,6936,14634,6873,14674,6804,14701,6749,14717,6710,14904,6701,14904,6921,14857,6981,14981,6981,14981,6663,14942,6625,14750,6625,14756,6609,14777,6541,14796,6464,14810,6401,14818,6356,15053,6337,15053,6261,14536,6261xe" filled="false" stroked="true" strokeweight=".664027pt" strokecolor="#050000">
                <v:path arrowok="t"/>
              </v:shape>
            </v:group>
            <v:group style="position:absolute;left:15440;top:6591;width:464;height:267" coordorigin="15440,6591" coordsize="464,267">
              <v:shape style="position:absolute;left:15440;top:6591;width:464;height:267" coordorigin="15440,6591" coordsize="464,267" path="m15546,6655l15769,6666,15768,6696,15658,6696,15658,6763,15764,6763,15763,6787,15521,6787,15514,6654,15440,6660,15449,6824,15486,6857,15798,6857,15835,6824,15840,6763,15904,6763,15904,6696,15845,6696,15848,6636,15811,6599,15547,6591,15546,6655xe" filled="false" stroked="true" strokeweight=".664027pt" strokecolor="#050000">
                <v:path arrowok="t"/>
              </v:shape>
            </v:group>
            <v:group style="position:absolute;left:15382;top:6894;width:543;height:72" coordorigin="15382,6894" coordsize="543,72">
              <v:shape style="position:absolute;left:15382;top:6894;width:543;height:72" coordorigin="15382,6894" coordsize="543,72" path="m15382,6966l15924,6966,15924,6894,15382,6894,15382,6966xe" filled="false" stroked="true" strokeweight=".664027pt" strokecolor="#050000">
                <v:path arrowok="t"/>
              </v:shape>
            </v:group>
            <v:group style="position:absolute;left:15702;top:6100;width:277;height:70" coordorigin="15702,6100" coordsize="277,70">
              <v:shape style="position:absolute;left:15702;top:6100;width:277;height:70" coordorigin="15702,6100" coordsize="277,70" path="m15702,6169l15978,6169,15978,6100,15702,6100,15702,6169xe" filled="false" stroked="true" strokeweight=".664027pt" strokecolor="#050000">
                <v:path arrowok="t"/>
              </v:shape>
            </v:group>
            <v:group style="position:absolute;left:15875;top:6428;width:157;height:161" coordorigin="15875,6428" coordsize="157,161">
              <v:shape style="position:absolute;left:15875;top:6428;width:157;height:161" coordorigin="15875,6428" coordsize="157,161" path="m15875,6428l15875,6497,15877,6523,15909,6575,15953,6589,15981,6588,16003,6585,16019,6580,16032,6572,16022,6512,16003,6521,15984,6525,15962,6526,15955,6522,15952,6516,15948,6508,15946,6501,15946,6494,15946,6428,15875,6428xe" filled="false" stroked="true" strokeweight=".664027pt" strokecolor="#050000">
                <v:path arrowok="t"/>
              </v:shape>
            </v:group>
            <v:group style="position:absolute;left:15633;top:6192;width:387;height:389" coordorigin="15633,6192" coordsize="387,389">
              <v:shape style="position:absolute;left:15633;top:6192;width:387;height:389" coordorigin="15633,6192" coordsize="387,389" path="m15665,6214l15653,6274,15633,6311,15644,6387,15755,6387,15674,6548,15739,6580,15837,6387,16020,6387,16020,6317,15872,6317,15918,6225,15853,6192,15790,6317,15710,6317,15719,6301,15726,6281,15731,6258,15734,6238,15736,6221,15665,6214xe" filled="false" stroked="true" strokeweight=".664027pt" strokecolor="#050000">
                <v:path arrowok="t"/>
              </v:shape>
            </v:group>
            <v:group style="position:absolute;left:15215;top:6105;width:389;height:462" coordorigin="15215,6105" coordsize="389,462">
              <v:shape style="position:absolute;left:15215;top:6105;width:389;height:462" coordorigin="15215,6105" coordsize="389,462" path="m15244,6173l15466,6173,15466,6217,15380,6217,15380,6285,15466,6285,15466,6328,15289,6328,15289,6217,15215,6217,15215,6531,15259,6566,15403,6527,15386,6459,15289,6488,15289,6396,15504,6396,15540,6360,15540,6285,15603,6285,15603,6217,15540,6217,15540,6142,15504,6105,15244,6105,15244,6173xe" filled="false" stroked="true" strokeweight=".664027pt" strokecolor="#050000">
                <v:path arrowok="t"/>
              </v:shape>
            </v:group>
            <v:group style="position:absolute;left:15421;top:6425;width:149;height:147" coordorigin="15421,6425" coordsize="149,147">
              <v:shape style="position:absolute;left:15421;top:6425;width:149;height:147" coordorigin="15421,6425" coordsize="149,147" path="m15421,6439l15453,6512,15508,6558,15539,6572,15570,6508,15551,6501,15534,6490,15519,6477,15506,6463,15497,6445,15490,6425,15421,6439xe" filled="false" stroked="true" strokeweight=".664027pt" strokecolor="#050000">
                <v:path arrowok="t"/>
              </v:shape>
            </v:group>
            <v:group style="position:absolute;left:16195;top:6155;width:114;height:112" coordorigin="16195,6155" coordsize="114,112">
              <v:shape style="position:absolute;left:16195;top:6155;width:114;height:112" coordorigin="16195,6155" coordsize="114,112" path="m16211,6171l16199,6187,16195,6207,16198,6228,16208,6245,16225,6260,16243,6266,16267,6264,16284,6257,16301,6238,16308,6221,16307,6196,16300,6179,16281,6162,16264,6155,16239,6156,16222,6162,16211,6171xe" filled="false" stroked="true" strokeweight=".664027pt" strokecolor="#050000">
                <v:path arrowok="t"/>
              </v:shape>
            </v:group>
            <v:group style="position:absolute;left:16188;top:6377;width:114;height:112" coordorigin="16188,6377" coordsize="114,112">
              <v:shape style="position:absolute;left:16188;top:6377;width:114;height:112" coordorigin="16188,6377" coordsize="114,112" path="m16204,6393l16193,6410,16188,6430,16191,6451,16201,6468,16218,6483,16236,6489,16260,6487,16277,6480,16294,6461,16301,6444,16300,6419,16294,6402,16275,6385,16258,6377,16232,6378,16215,6385,16204,6393xe" filled="false" stroked="true" strokeweight=".664027pt" strokecolor="#050000">
                <v:path arrowok="t"/>
              </v:shape>
            </v:group>
            <v:group style="position:absolute;left:16200;top:6707;width:79;height:267" coordorigin="16200,6707" coordsize="79,267">
              <v:shape style="position:absolute;left:16200;top:6707;width:79;height:267" coordorigin="16200,6707" coordsize="79,267" path="m16200,6974l16278,6974,16278,6707,16200,6707,16200,6974xe" filled="false" stroked="true" strokeweight=".664027pt" strokecolor="#050000">
                <v:path arrowok="t"/>
              </v:shape>
            </v:group>
            <v:group style="position:absolute;left:16418;top:6097;width:569;height:284" coordorigin="16418,6097" coordsize="569,284">
              <v:shape style="position:absolute;left:16418;top:6097;width:569;height:284" coordorigin="16418,6097" coordsize="569,284" path="m16744,6167l16741,6097,16667,6101,16669,6167,16418,6167,16418,6243,16673,6243,16680,6381,16753,6378,16747,6243,16987,6243,16987,6167,16744,6167xe" filled="false" stroked="true" strokeweight=".664027pt" strokecolor="#050000">
                <v:path arrowok="t"/>
              </v:shape>
            </v:group>
            <v:group style="position:absolute;left:16853;top:6293;width:111;height:109" coordorigin="16853,6293" coordsize="111,109">
              <v:shape style="position:absolute;left:16853;top:6293;width:111;height:109" coordorigin="16853,6293" coordsize="111,109" path="m16869,6309l16857,6325,16853,6345,16857,6366,16867,6383,16884,6397,16903,6402,16925,6399,16942,6391,16957,6372,16964,6355,16961,6331,16953,6315,16935,6300,16917,6293,16893,6295,16877,6302,16869,6309xe" filled="false" stroked="true" strokeweight=".664027pt" strokecolor="#050000">
                <v:path arrowok="t"/>
              </v:shape>
            </v:group>
            <v:group style="position:absolute;left:16435;top:6286;width:179;height:143" coordorigin="16435,6286" coordsize="179,143">
              <v:shape style="position:absolute;left:16435;top:6286;width:179;height:143" coordorigin="16435,6286" coordsize="179,143" path="m16435,6369l16480,6429,16614,6347,16569,6286,16435,6369xe" filled="false" stroked="true" strokeweight=".664027pt" strokecolor="#050000">
                <v:path arrowok="t"/>
              </v:shape>
            </v:group>
            <v:group style="position:absolute;left:16656;top:6590;width:123;height:392" coordorigin="16656,6590" coordsize="123,392">
              <v:shape style="position:absolute;left:16656;top:6590;width:123;height:392" coordorigin="16656,6590" coordsize="123,392" path="m16691,6596l16701,6931,16656,6982,16778,6982,16763,6590,16691,6596xe" filled="false" stroked="true" strokeweight=".664027pt" strokecolor="#050000">
                <v:path arrowok="t"/>
              </v:shape>
            </v:group>
            <v:group style="position:absolute;left:16417;top:6422;width:570;height:218" coordorigin="16417,6422" coordsize="570,218">
              <v:shape style="position:absolute;left:16417;top:6422;width:570;height:218" coordorigin="16417,6422" coordsize="570,218" path="m16697,6422l16417,6586,16468,6640,16720,6492,16936,6624,16987,6569,16743,6422,16697,6422xe" filled="false" stroked="true" strokeweight=".664027pt" strokecolor="#050000">
                <v:path arrowok="t"/>
              </v:shape>
            </v:group>
            <v:group style="position:absolute;left:16462;top:6664;width:177;height:117" coordorigin="16462,6664" coordsize="177,117">
              <v:shape style="position:absolute;left:16462;top:6664;width:177;height:117" coordorigin="16462,6664" coordsize="177,117" path="m16462,6733l16611,6780,16638,6711,16490,6664,16462,6733xe" filled="false" stroked="true" strokeweight=".664027pt" strokecolor="#050000">
                <v:path arrowok="t"/>
              </v:shape>
            </v:group>
            <v:group style="position:absolute;left:16440;top:6825;width:210;height:136" coordorigin="16440,6825" coordsize="210,136">
              <v:shape style="position:absolute;left:16440;top:6825;width:210;height:136" coordorigin="16440,6825" coordsize="210,136" path="m16440,6891l16463,6960,16649,6894,16626,6825,16440,6891xe" filled="false" stroked="true" strokeweight=".664027pt" strokecolor="#050000">
                <v:path arrowok="t"/>
              </v:shape>
            </v:group>
            <v:group style="position:absolute;left:16846;top:6660;width:159;height:119" coordorigin="16846,6660" coordsize="159,119">
              <v:shape style="position:absolute;left:16846;top:6660;width:159;height:119" coordorigin="16846,6660" coordsize="159,119" path="m16846,6708l16871,6778,17005,6731,16981,6660,16846,6708xe" filled="false" stroked="true" strokeweight=".664027pt" strokecolor="#050000">
                <v:path arrowok="t"/>
              </v:shape>
            </v:group>
            <v:group style="position:absolute;left:16811;top:6802;width:219;height:158" coordorigin="16811,6802" coordsize="219,158">
              <v:shape style="position:absolute;left:16811;top:6802;width:219;height:158" coordorigin="16811,6802" coordsize="219,158" path="m16811,6849l16870,6903,16922,6935,16998,6957,17019,6959,17030,6883,17012,6881,16993,6877,16930,6850,16881,6814,16870,6802,16811,6849xe" filled="false" stroked="true" strokeweight=".664027pt" strokecolor="#050000">
                <v:path arrowok="t"/>
              </v:shape>
            </v:group>
            <v:group style="position:absolute;left:17166;top:6345;width:853;height:401" coordorigin="17166,6345" coordsize="853,401">
              <v:shape style="position:absolute;left:17166;top:6345;width:853;height:401" coordorigin="17166,6345" coordsize="853,401" path="m17583,6474l17614,6403,17628,6363,17553,6345,17547,6365,17540,6385,17515,6440,17179,6474,17179,6549,17418,6549,17403,6560,17337,6601,17265,6636,17207,6658,17166,6670,17184,6745,17249,6725,17309,6702,17364,6676,17430,6637,17492,6589,17532,6549,18019,6549,18019,6474,17583,6474xe" filled="false" stroked="true" strokeweight=".664027pt" strokecolor="#050000">
                <v:path arrowok="t"/>
              </v:shape>
            </v:group>
            <v:group style="position:absolute;left:17274;top:6720;width:288;height:248" coordorigin="17274,6720" coordsize="288,248">
              <v:shape style="position:absolute;left:17274;top:6720;width:288;height:248" coordorigin="17274,6720" coordsize="288,248" path="m17374,6792l17482,6797,17474,6895,17359,6895,17348,6778,17274,6784,17286,6933,17323,6967,17510,6967,17547,6933,17562,6765,17525,6724,17376,6720,17374,6792xe" filled="false" stroked="true" strokeweight=".664027pt" strokecolor="#050000">
                <v:path arrowok="t"/>
              </v:shape>
            </v:group>
            <v:group style="position:absolute;left:17639;top:6720;width:289;height:248" coordorigin="17639,6720" coordsize="289,248">
              <v:shape style="position:absolute;left:17639;top:6720;width:289;height:248" coordorigin="17639,6720" coordsize="289,248" path="m17741,6792l17847,6799,17839,6895,17724,6895,17713,6778,17639,6784,17651,6933,17688,6967,17875,6967,17912,6933,17928,6767,17891,6726,17743,6720,17741,6792xe" filled="false" stroked="true" strokeweight=".664027pt" strokecolor="#050000">
                <v:path arrowok="t"/>
              </v:shape>
            </v:group>
            <v:group style="position:absolute;left:17231;top:6109;width:289;height:246" coordorigin="17231,6109" coordsize="289,246">
              <v:shape style="position:absolute;left:17231;top:6109;width:289;height:246" coordorigin="17231,6109" coordsize="289,246" path="m17333,6181l17439,6188,17430,6282,17315,6282,17305,6167,17231,6172,17242,6320,17279,6354,17466,6354,17503,6320,17520,6156,17483,6115,17335,6109,17333,6181xe" filled="false" stroked="true" strokeweight=".664027pt" strokecolor="#050000">
                <v:path arrowok="t"/>
              </v:shape>
            </v:group>
            <v:group style="position:absolute;left:17673;top:6109;width:289;height:246" coordorigin="17673,6109" coordsize="289,246">
              <v:shape style="position:absolute;left:17673;top:6109;width:289;height:246" coordorigin="17673,6109" coordsize="289,246" path="m17775,6181l17881,6188,17873,6282,17758,6282,17747,6167,17673,6172,17685,6320,17722,6354,17909,6354,17946,6320,17962,6156,17925,6115,17777,6109,17775,6181xe" filled="false" stroked="true" strokeweight=".664027pt" strokecolor="#050000">
                <v:path arrowok="t"/>
              </v:shape>
            </v:group>
            <v:group style="position:absolute;left:17759;top:6557;width:281;height:184" coordorigin="17759,6557" coordsize="281,184">
              <v:shape style="position:absolute;left:17759;top:6557;width:281;height:184" coordorigin="17759,6557" coordsize="281,184" path="m17759,6622l18001,6741,18039,6675,17797,6557,17759,6622xe" filled="false" stroked="true" strokeweight=".664027pt" strokecolor="#050000">
                <v:path arrowok="t"/>
              </v:shape>
            </v:group>
            <v:group style="position:absolute;left:17917;top:6345;width:111;height:109" coordorigin="17917,6345" coordsize="111,109">
              <v:shape style="position:absolute;left:17917;top:6345;width:111;height:109" coordorigin="17917,6345" coordsize="111,109" path="m17933,6361l17921,6378,17917,6398,17921,6419,17931,6436,17948,6449,17967,6454,17989,6452,18006,6443,18021,6425,18028,6407,18025,6384,18017,6367,17999,6352,17982,6345,17958,6347,17941,6355,17933,6361xe" filled="false" stroked="true" strokeweight=".664027pt" strokecolor="#050000">
                <v:path arrowok="t"/>
              </v:shape>
            </v:group>
            <v:group style="position:absolute;left:18218;top:6093;width:787;height:571" coordorigin="18218,6093" coordsize="787,571">
              <v:shape style="position:absolute;left:18218;top:6093;width:787;height:571" coordorigin="18218,6093" coordsize="787,571" path="m18586,6093l18586,6255,18352,6255,18313,6293,18310,6374,18303,6439,18289,6500,18247,6566,18218,6595,18257,6664,18306,6618,18348,6553,18354,6537,18359,6523,18376,6456,18384,6392,18387,6343,18921,6328,18886,6398,18960,6412,19004,6301,18967,6256,18663,6255,18663,6213,18950,6213,18950,6139,18663,6139,18663,6093,18586,6093xe" filled="false" stroked="true" strokeweight=".664027pt" strokecolor="#050000">
                <v:path arrowok="t"/>
              </v:shape>
            </v:group>
            <v:group style="position:absolute;left:18433;top:6351;width:444;height:239" coordorigin="18433,6351" coordsize="444,239">
              <v:shape style="position:absolute;left:18433;top:6351;width:444;height:239" coordorigin="18433,6351" coordsize="444,239" path="m18659,6403l18659,6351,18583,6351,18583,6407,18433,6416,18437,6483,18583,6475,18586,6499,18613,6554,18668,6584,18721,6590,18740,6589,18817,6578,18877,6559,18869,6485,18852,6492,18834,6498,18755,6515,18734,6518,18703,6516,18680,6509,18666,6497,18660,6481,18852,6458,18848,6392,18659,6403xe" filled="false" stroked="true" strokeweight=".664027pt" strokecolor="#050000">
                <v:path arrowok="t"/>
              </v:shape>
            </v:group>
            <v:group style="position:absolute;left:18347;top:6616;width:617;height:352" coordorigin="18347,6616" coordsize="617,352">
              <v:shape style="position:absolute;left:18347;top:6616;width:617;height:352" coordorigin="18347,6616" coordsize="617,352" path="m18550,6622l18556,6759,18470,6759,18470,6666,18401,6666,18402,6790,18437,6825,18559,6825,18562,6893,18347,6893,18347,6967,18964,6967,18964,6893,18790,6893,18798,6818,18919,6818,18951,6784,18951,6666,18888,6666,18888,6751,18804,6751,18818,6622,18747,6616,18718,6893,18633,6893,18622,6618,18550,6622xe" filled="false" stroked="true" strokeweight=".664027pt" strokecolor="#050000">
                <v:path arrowok="t"/>
              </v:shape>
            </v:group>
            <v:group style="position:absolute;left:19172;top:6088;width:838;height:262" coordorigin="19172,6088" coordsize="838,262">
              <v:shape style="position:absolute;left:19172;top:6088;width:838;height:262" coordorigin="19172,6088" coordsize="838,262" path="m19560,6104l19549,6121,19545,6141,19545,6149,19546,6155,19548,6161,19211,6161,19172,6198,19190,6350,19265,6347,19252,6237,19928,6237,19912,6342,19989,6346,20010,6200,19971,6161,19652,6161,19654,6156,19656,6150,19656,6142,19652,6122,19640,6105,19623,6093,19604,6088,19582,6091,19565,6100,19560,6104xe" filled="false" stroked="true" strokeweight=".664027pt" strokecolor="#050000">
                <v:path arrowok="t"/>
              </v:shape>
            </v:group>
            <v:group style="position:absolute;left:19410;top:6601;width:422;height:395" coordorigin="19410,6601" coordsize="422,395">
              <v:shape style="position:absolute;left:19410;top:6601;width:422;height:395" coordorigin="19410,6601" coordsize="422,395" path="m19444,6601l19410,6638,19425,6906,19495,6898,19484,6665,19723,6665,19720,6691,19645,6691,19645,6753,19713,6753,19711,6774,19645,6774,19645,6836,19704,6836,19702,6857,19593,6845,19556,6865,19501,6969,19565,6996,19610,6915,19730,6927,19768,6894,19774,6836,19822,6836,19822,6774,19782,6774,19784,6753,19832,6753,19832,6691,19791,6691,19797,6638,19760,6601,19444,6601xe" filled="false" stroked="true" strokeweight=".664027pt" strokecolor="#050000">
                <v:path arrowok="t"/>
              </v:shape>
            </v:group>
            <v:group style="position:absolute;left:19760;top:6892;width:107;height:106" coordorigin="19760,6892" coordsize="107,106">
              <v:shape style="position:absolute;left:19760;top:6892;width:107;height:106" coordorigin="19760,6892" coordsize="107,106" path="m19774,6908l19765,6918,19760,6931,19760,6945,19763,6965,19774,6982,19791,6994,19810,6998,19831,6995,19848,6985,19861,6967,19867,6948,19863,6927,19853,6911,19835,6898,19817,6892,19795,6895,19778,6904,19774,6908xe" filled="false" stroked="true" strokeweight=".664027pt" strokecolor="#050000">
                <v:path arrowok="t"/>
              </v:shape>
            </v:group>
            <v:group style="position:absolute;left:19251;top:6285;width:669;height:281" coordorigin="19251,6285" coordsize="669,281">
              <v:shape style="position:absolute;left:19251;top:6285;width:669;height:281" coordorigin="19251,6285" coordsize="669,281" path="m19841,6388l19854,6320,19824,6285,19397,6285,19366,6314,19351,6388,19251,6388,19251,6455,19338,6455,19326,6521,19356,6565,19785,6565,19814,6532,19830,6455,19919,6455,19919,6388,19841,6388xe" filled="false" stroked="true" strokeweight=".664027pt" strokecolor="#050000">
                <v:path arrowok="t"/>
              </v:shape>
            </v:group>
            <v:group style="position:absolute;left:19631;top:6351;width:144;height:37" coordorigin="19631,6351" coordsize="144,37">
              <v:shape style="position:absolute;left:19631;top:6351;width:144;height:37" coordorigin="19631,6351" coordsize="144,37" path="m19768,6388l19631,6388,19638,6351,19775,6351,19768,6388xe" filled="false" stroked="true" strokeweight=".664027pt" strokecolor="#050000">
                <v:path arrowok="t"/>
              </v:shape>
            </v:group>
            <v:group style="position:absolute;left:19425;top:6351;width:141;height:37" coordorigin="19425,6351" coordsize="141,37">
              <v:shape style="position:absolute;left:19425;top:6351;width:141;height:37" coordorigin="19425,6351" coordsize="141,37" path="m19425,6388l19432,6351,19565,6351,19557,6388,19425,6388xe" filled="false" stroked="true" strokeweight=".664027pt" strokecolor="#050000">
                <v:path arrowok="t"/>
              </v:shape>
            </v:group>
            <v:group style="position:absolute;left:19404;top:6455;width:142;height:43" coordorigin="19404,6455" coordsize="142,43">
              <v:shape style="position:absolute;left:19404;top:6455;width:142;height:43" coordorigin="19404,6455" coordsize="142,43" path="m19545,6455l19537,6497,19404,6497,19412,6455,19545,6455xe" filled="false" stroked="true" strokeweight=".664027pt" strokecolor="#050000">
                <v:path arrowok="t"/>
              </v:shape>
            </v:group>
            <v:group style="position:absolute;left:19610;top:6455;width:146;height:43" coordorigin="19610,6455" coordsize="146,43">
              <v:shape style="position:absolute;left:19610;top:6455;width:146;height:43" coordorigin="19610,6455" coordsize="146,43" path="m19756,6455l19747,6497,19610,6497,19619,6455,19756,6455xe" filled="false" stroked="true" strokeweight=".664027pt" strokecolor="#050000">
                <v:path arrowok="t"/>
              </v:shape>
            </v:group>
            <v:group style="position:absolute;left:20152;top:6081;width:851;height:579" coordorigin="20152,6081" coordsize="851,579">
              <v:shape style="position:absolute;left:20152;top:6081;width:851;height:579" coordorigin="20152,6081" coordsize="851,579" path="m20596,6097l20586,6107,20582,6119,20582,6134,20582,6138,20582,6143,20583,6149,20273,6149,20235,6189,20235,6222,20234,6253,20231,6336,20227,6402,20219,6464,20212,6491,20206,6510,20166,6578,20152,6594,20197,6660,20240,6616,20270,6564,20288,6505,20299,6438,20305,6378,20309,6308,20312,6228,21003,6225,21003,6149,20686,6149,20688,6145,20689,6139,20689,6134,20684,6114,20672,6097,20655,6085,20636,6081,20615,6084,20598,6095,20596,6097xe" filled="false" stroked="true" strokeweight=".664027pt" strokecolor="#050000">
                <v:path arrowok="t"/>
              </v:shape>
            </v:group>
            <v:group style="position:absolute;left:20720;top:6248;width:284;height:453" coordorigin="20720,6248" coordsize="284,453">
              <v:shape style="position:absolute;left:20720;top:6248;width:284;height:453" coordorigin="20720,6248" coordsize="284,453" path="m20823,6264l20813,6274,20808,6285,20808,6299,20808,6305,20809,6312,20812,6318,20720,6318,20720,6389,20830,6389,20830,6424,20756,6424,20756,6492,20830,6492,20830,6528,20777,6528,20777,6597,20830,6597,20830,6632,20721,6632,20721,6701,20999,6701,20999,6632,20901,6632,20901,6597,20971,6597,20971,6528,20901,6528,20901,6492,20956,6492,20956,6424,20901,6424,20901,6389,21003,6389,21003,6318,20907,6318,20910,6313,20911,6307,20911,6299,20911,6285,20859,6248,20845,6248,20833,6253,20823,6264xe" filled="false" stroked="true" strokeweight=".664027pt" strokecolor="#050000">
                <v:path arrowok="t"/>
              </v:shape>
            </v:group>
            <v:group style="position:absolute;left:20324;top:6232;width:245;height:476" coordorigin="20324,6232" coordsize="245,476">
              <v:shape style="position:absolute;left:20324;top:6232;width:245;height:476" coordorigin="20324,6232" coordsize="245,476" path="m20324,6417l20333,6475,20429,6566,20429,6707,20504,6707,20504,6544,20480,6514,20412,6433,20568,6285,20518,6232,20324,6417xe" filled="false" stroked="true" strokeweight=".664027pt" strokecolor="#050000">
                <v:path arrowok="t"/>
              </v:shape>
            </v:group>
            <v:group style="position:absolute;left:20510;top:6246;width:221;height:461" coordorigin="20510,6246" coordsize="221,461">
              <v:shape style="position:absolute;left:20510;top:6246;width:221;height:461" coordorigin="20510,6246" coordsize="221,461" path="m20510,6415l20519,6474,20602,6544,20602,6706,20677,6706,20677,6522,20654,6491,20598,6432,20730,6300,20681,6246,20510,6415xe" filled="false" stroked="true" strokeweight=".664027pt" strokecolor="#050000">
                <v:path arrowok="t"/>
              </v:shape>
            </v:group>
            <v:group style="position:absolute;left:20301;top:6753;width:151;height:206" coordorigin="20301,6753" coordsize="151,206">
              <v:shape style="position:absolute;left:20301;top:6753;width:151;height:206" coordorigin="20301,6753" coordsize="151,206" path="m20301,6930l20377,6958,20452,6781,20376,6753,20301,6930xe" filled="false" stroked="true" strokeweight=".664027pt" strokecolor="#050000">
                <v:path arrowok="t"/>
              </v:shape>
            </v:group>
            <v:group style="position:absolute;left:20686;top:6728;width:111;height:109" coordorigin="20686,6728" coordsize="111,109">
              <v:shape style="position:absolute;left:20686;top:6728;width:111;height:109" coordorigin="20686,6728" coordsize="111,109" path="m20701,6743l20690,6760,20686,6780,20689,6801,20699,6818,20717,6831,20735,6837,20757,6834,20774,6825,20789,6807,20796,6790,20794,6766,20786,6750,20767,6734,20750,6728,20726,6730,20709,6737,20701,6743xe" filled="false" stroked="true" strokeweight=".664027pt" strokecolor="#050000">
                <v:path arrowok="t"/>
              </v:shape>
            </v:group>
            <v:group style="position:absolute;left:20893;top:6746;width:111;height:109" coordorigin="20893,6746" coordsize="111,109">
              <v:shape style="position:absolute;left:20893;top:6746;width:111;height:109" coordorigin="20893,6746" coordsize="111,109" path="m20908,6762l20897,6779,20893,6799,20896,6819,20906,6836,20924,6850,20942,6855,20965,6852,20981,6844,20997,6825,21003,6808,21001,6784,20993,6768,20974,6753,20957,6746,20933,6748,20916,6755,20908,6762xe" filled="false" stroked="true" strokeweight=".664027pt" strokecolor="#050000">
                <v:path arrowok="t"/>
              </v:shape>
            </v:group>
            <v:group style="position:absolute;left:20488;top:6799;width:425;height:185" coordorigin="20488,6799" coordsize="425,185">
              <v:shape style="position:absolute;left:20488;top:6799;width:425;height:185" coordorigin="20488,6799" coordsize="425,185" path="m20488,6842l20529,6893,20588,6942,20645,6970,20722,6984,20743,6983,20821,6968,20895,6939,20912,6930,20890,6856,20872,6867,20854,6876,20793,6898,20737,6907,20715,6906,20640,6883,20589,6842,20553,6799,20488,6842xe" filled="false" stroked="true" strokeweight=".664027pt" strokecolor="#050000">
                <v:path arrowok="t"/>
              </v:shape>
            </v:group>
            <v:group style="position:absolute;left:21417;top:6340;width:370;height:570" coordorigin="21417,6340" coordsize="370,570">
              <v:shape style="position:absolute;left:21417;top:6340;width:370;height:570" coordorigin="21417,6340" coordsize="370,570" path="m21647,6460l21647,6340,21570,6340,21570,6460,21442,6460,21442,6536,21570,6536,21570,6669,21417,6669,21417,6744,21570,6744,21570,6910,21647,6910,21647,6744,21787,6744,21787,6669,21647,6669,21647,6536,21772,6536,21772,6460,21647,6460xe" filled="false" stroked="true" strokeweight=".664027pt" strokecolor="#050000">
                <v:path arrowok="t"/>
              </v:shape>
            </v:group>
            <v:group style="position:absolute;left:21134;top:6122;width:848;height:853" coordorigin="21134,6122" coordsize="848,853">
              <v:shape style="position:absolute;left:21134;top:6122;width:848;height:853" coordorigin="21134,6122" coordsize="848,853" path="m21268,6122l21229,6161,21229,6448,21229,6472,21227,6540,21222,6602,21211,6675,21203,6706,21200,6723,21180,6793,21159,6851,21134,6914,21185,6974,21219,6907,21248,6832,21266,6773,21276,6731,21279,6718,21290,6656,21299,6578,21304,6508,21307,6193,21904,6193,21904,6916,21860,6970,21981,6970,21981,6161,21943,6122,21268,6122xe" filled="false" stroked="true" strokeweight=".664027pt" strokecolor="#050000">
                <v:path arrowok="t"/>
              </v:shape>
              <v:shape style="position:absolute;left:2761;top:8975;width:1910;height:1690" type="#_x0000_t75" stroked="false">
                <v:imagedata r:id="rId12" o:title=""/>
              </v:shape>
              <v:shape style="position:absolute;left:2663;top:5648;width:1910;height:1690" type="#_x0000_t75" stroked="false">
                <v:imagedata r:id="rId13" o:title=""/>
              </v:shape>
              <v:shape style="position:absolute;left:4068;top:4763;width:1910;height:1690" type="#_x0000_t75" stroked="false">
                <v:imagedata r:id="rId14" o:title=""/>
              </v:shape>
              <v:shape style="position:absolute;left:1130;top:3240;width:1910;height:1690" type="#_x0000_t75" stroked="false">
                <v:imagedata r:id="rId15" o:title=""/>
              </v:shape>
              <v:shape style="position:absolute;left:1335;top:8176;width:1910;height:1690" type="#_x0000_t75" stroked="false">
                <v:imagedata r:id="rId16" o:title=""/>
              </v:shape>
              <v:shape style="position:absolute;left:1206;top:4882;width:1910;height:1690" type="#_x0000_t75" stroked="false">
                <v:imagedata r:id="rId17" o:title=""/>
              </v:shape>
              <v:shape style="position:absolute;left:1277;top:6520;width:1910;height:1690" type="#_x0000_t75" stroked="false">
                <v:imagedata r:id="rId18" o:title=""/>
              </v:shape>
              <v:shape style="position:absolute;left:0;top:2296;width:7085;height:8513" type="#_x0000_t75" stroked="false">
                <v:imagedata r:id="rId19" o:title=""/>
              </v:shape>
              <v:shape style="position:absolute;left:4433;top:4939;width:1107;height:1506" type="#_x0000_t75" stroked="false">
                <v:imagedata r:id="rId20" o:title=""/>
              </v:shape>
            </v:group>
            <v:group style="position:absolute;left:1487;top:4345;width:1213;height:189" coordorigin="1487,4345" coordsize="1213,189">
              <v:shape style="position:absolute;left:1487;top:4345;width:1213;height:189" coordorigin="1487,4345" coordsize="1213,189" path="m2577,4345l1610,4345,1583,4347,1516,4373,1487,4461,1490,4477,1553,4526,2577,4534,2604,4532,2671,4508,2700,4421,2697,4405,2635,4355,2577,4345xe" filled="true" fillcolor="#88888c" stroked="false">
                <v:path arrowok="t"/>
                <v:fill type="solid"/>
              </v:shape>
            </v:group>
            <v:group style="position:absolute;left:2089;top:4345;width:611;height:189" coordorigin="2089,4345" coordsize="611,189">
              <v:shape style="position:absolute;left:2089;top:4345;width:611;height:189" coordorigin="2089,4345" coordsize="611,189" path="m2577,4345l2089,4345,2089,4534,2577,4534,2604,4532,2671,4508,2700,4421,2697,4405,2635,4355,2577,4345xe" filled="true" fillcolor="#9ea0a3" stroked="false">
                <v:path arrowok="t"/>
                <v:fill type="solid"/>
              </v:shape>
            </v:group>
            <v:group style="position:absolute;left:1678;top:4530;width:831;height:81" coordorigin="1678,4530" coordsize="831,81">
              <v:shape style="position:absolute;left:1678;top:4530;width:831;height:81" coordorigin="1678,4530" coordsize="831,81" path="m2509,4530l1678,4530,1678,4537,1725,4601,2416,4610,2441,4608,2497,4573,2509,4530xe" filled="true" fillcolor="#6c6d70" stroked="false">
                <v:path arrowok="t"/>
                <v:fill type="solid"/>
              </v:shape>
            </v:group>
            <v:group style="position:absolute;left:2090;top:4530;width:419;height:81" coordorigin="2090,4530" coordsize="419,81">
              <v:shape style="position:absolute;left:2090;top:4530;width:419;height:81" coordorigin="2090,4530" coordsize="419,81" path="m2509,4530l2090,4530,2090,4610,2416,4610,2441,4608,2497,4573,2509,4530xe" filled="true" fillcolor="#86878a" stroked="false">
                <v:path arrowok="t"/>
                <v:fill type="solid"/>
              </v:shape>
            </v:group>
            <v:group style="position:absolute;left:1686;top:3489;width:404;height:778" coordorigin="1686,3489" coordsize="404,778">
              <v:shape style="position:absolute;left:1686;top:3489;width:404;height:778" coordorigin="1686,3489" coordsize="404,778" path="m2089,3489l1850,3489,1863,3527,1874,3559,1897,3632,1903,3679,1901,3691,1865,3744,1810,3796,1793,3813,1740,3872,1699,3944,1686,4028,1690,4059,1716,4123,1767,4193,1850,4267,2089,4267,2089,3489xe" filled="true" fillcolor="#df9c7b" stroked="false">
                <v:path arrowok="t"/>
                <v:fill type="solid"/>
              </v:shape>
            </v:group>
            <v:group style="position:absolute;left:2089;top:3489;width:412;height:778" coordorigin="2089,3489" coordsize="412,778">
              <v:shape style="position:absolute;left:2089;top:3489;width:412;height:778" coordorigin="2089,3489" coordsize="412,778" path="m2337,3489l2089,3489,2089,4267,2337,4267,2383,4229,2449,4158,2487,4090,2501,4028,2500,3999,2476,3918,2430,3850,2377,3796,2346,3768,2334,3756,2289,3702,2284,3679,2285,3665,2304,3587,2324,3527,2337,3489xe" filled="true" fillcolor="#ebad8e" stroked="false">
                <v:path arrowok="t"/>
                <v:fill type="solid"/>
              </v:shape>
            </v:group>
            <v:group style="position:absolute;left:1837;top:3481;width:514;height:79" coordorigin="1837,3481" coordsize="514,79">
              <v:shape style="position:absolute;left:1837;top:3481;width:514;height:79" coordorigin="1837,3481" coordsize="514,79" path="m2298,3481l1889,3481,1837,3512,1837,3529,1844,3544,1862,3555,1888,3560,2298,3560,2324,3556,2343,3545,2350,3529,2350,3512,2343,3497,2325,3485,2299,3481,2298,3481xe" filled="true" fillcolor="#ebad8e" stroked="false">
                <v:path arrowok="t"/>
                <v:fill type="solid"/>
              </v:shape>
            </v:group>
            <v:group style="position:absolute;left:2089;top:3481;width:261;height:79" coordorigin="2089,3481" coordsize="261,79">
              <v:shape style="position:absolute;left:2089;top:3481;width:261;height:79" coordorigin="2089,3481" coordsize="261,79" path="m2298,3481l2089,3481,2089,3560,2298,3560,2324,3556,2343,3545,2350,3529,2350,3512,2343,3497,2325,3485,2299,3481,2298,3481xe" filled="true" fillcolor="#fbc1a4" stroked="false">
                <v:path arrowok="t"/>
                <v:fill type="solid"/>
              </v:shape>
            </v:group>
            <v:group style="position:absolute;left:1837;top:4264;width:514;height:82" coordorigin="1837,4264" coordsize="514,82">
              <v:shape style="position:absolute;left:1837;top:4264;width:514;height:82" coordorigin="1837,4264" coordsize="514,82" path="m2298,4264l1889,4264,1837,4295,1837,4312,1844,4328,1861,4340,1886,4345,2298,4345,2324,4341,2342,4329,2350,4314,2350,4295,2343,4280,2325,4269,2299,4264,2298,4264xe" filled="true" fillcolor="#ebad8e" stroked="false">
                <v:path arrowok="t"/>
                <v:fill type="solid"/>
              </v:shape>
            </v:group>
            <v:group style="position:absolute;left:2089;top:4264;width:261;height:82" coordorigin="2089,4264" coordsize="261,82">
              <v:shape style="position:absolute;left:2089;top:4264;width:261;height:82" coordorigin="2089,4264" coordsize="261,82" path="m2298,4264l2089,4264,2089,4345,2298,4345,2324,4341,2342,4329,2350,4314,2350,4295,2343,4280,2325,4269,2299,4264,2298,4264xe" filled="true" fillcolor="#fbc1a4" stroked="false">
                <v:path arrowok="t"/>
                <v:fill type="solid"/>
              </v:shape>
            </v:group>
            <v:group style="position:absolute;left:1688;top:4048;width:401;height:219" coordorigin="1688,4048" coordsize="401,219">
              <v:shape style="position:absolute;left:1688;top:4048;width:401;height:219" coordorigin="1688,4048" coordsize="401,219" path="m2089,4048l1688,4048,1691,4063,1716,4123,1763,4188,1816,4239,2089,4267,2089,4048xe" filled="true" fillcolor="#cc8b6c" stroked="false">
                <v:path arrowok="t"/>
                <v:fill type="solid"/>
              </v:shape>
            </v:group>
            <v:group style="position:absolute;left:2089;top:4048;width:408;height:219" coordorigin="2089,4048" coordsize="408,219">
              <v:shape style="position:absolute;left:2089;top:4048;width:408;height:219" coordorigin="2089,4048" coordsize="408,219" path="m2089,4048l2089,4267,2337,4267,2398,4214,2444,4165,2482,4101,2497,4057,2089,4048xe" filled="true" fillcolor="#d89b7c" stroked="false">
                <v:path arrowok="t"/>
                <v:fill type="solid"/>
              </v:shape>
            </v:group>
            <v:group style="position:absolute;left:1775;top:8526;width:1054;height:1054" coordorigin="1775,8526" coordsize="1054,1054">
              <v:shape style="position:absolute;left:1775;top:8526;width:1054;height:1054" coordorigin="1775,8526" coordsize="1054,1054" path="m2739,8526l1857,8526,1799,8554,1775,8615,1775,9497,1803,9555,1864,9579,2746,9579,2804,9551,2828,9490,2828,8608,2800,8550,2739,8526xe" filled="true" fillcolor="#1f54a6" stroked="false">
                <v:path arrowok="t"/>
                <v:fill type="solid"/>
              </v:shape>
            </v:group>
            <v:group style="position:absolute;left:1775;top:8525;width:1054;height:574" coordorigin="1775,8525" coordsize="1054,574">
              <v:shape style="position:absolute;left:1775;top:8525;width:1054;height:574" coordorigin="1775,8525" coordsize="1054,574" path="m2041,8525l1863,8525,1841,8528,1789,8565,1775,8938,1841,8990,1902,9036,1957,9076,1989,9099,2561,9099,2600,9076,2669,9036,2828,8938,2828,8614,2825,8591,2787,8539,2041,8525xe" filled="true" fillcolor="#0079c0" stroked="false">
                <v:path arrowok="t"/>
                <v:fill type="solid"/>
              </v:shape>
            </v:group>
            <v:group style="position:absolute;left:1775;top:8784;width:360;height:2" coordorigin="1775,8784" coordsize="360,2">
              <v:shape style="position:absolute;left:1775;top:8784;width:360;height:2" coordorigin="1775,8784" coordsize="360,0" path="m1775,8784l2134,8784e" filled="false" stroked="true" strokeweight="4.648188pt" strokecolor="#ffffff">
                <v:path arrowok="t"/>
              </v:shape>
            </v:group>
            <v:group style="position:absolute;left:2130;top:8736;width:94;height:95" coordorigin="2130,8736" coordsize="94,95">
              <v:shape style="position:absolute;left:2130;top:8736;width:94;height:95" coordorigin="2130,8736" coordsize="94,95" path="m2223,8784l2218,8805,2204,8822,2184,8831,2159,8827,2141,8816,2130,8799,2132,8771,2142,8752,2157,8740,2175,8736,2197,8741,2214,8755,2223,8775,2223,8784xe" filled="false" stroked="true" strokeweight="4.648188pt" strokecolor="#ffffff">
                <v:path arrowok="t"/>
              </v:shape>
            </v:group>
            <v:group style="position:absolute;left:2326;top:8727;width:245;height:853" coordorigin="2326,8727" coordsize="245,853">
              <v:shape style="position:absolute;left:2326;top:8727;width:245;height:853" coordorigin="2326,8727" coordsize="245,853" path="m2326,9579l2326,8777,2331,8755,2345,8738,2364,8729,2571,8727e" filled="false" stroked="true" strokeweight="4.648188pt" strokecolor="#ffffff">
                <v:path arrowok="t"/>
              </v:shape>
            </v:group>
            <v:group style="position:absolute;left:2564;top:8679;width:94;height:95" coordorigin="2564,8679" coordsize="94,95">
              <v:shape style="position:absolute;left:2564;top:8679;width:94;height:95" coordorigin="2564,8679" coordsize="94,95" path="m2657,8727l2652,8749,2638,8765,2618,8774,2593,8770,2574,8759,2564,8742,2566,8715,2576,8695,2590,8683,2609,8679,2631,8684,2647,8698,2656,8718,2657,8727xe" filled="false" stroked="true" strokeweight="4.648188pt" strokecolor="#ffffff">
                <v:path arrowok="t"/>
              </v:shape>
            </v:group>
            <v:group style="position:absolute;left:2536;top:8932;width:292;height:221" coordorigin="2536,8932" coordsize="292,221">
              <v:shape style="position:absolute;left:2536;top:8932;width:292;height:221" coordorigin="2536,8932" coordsize="292,221" path="m2828,8932l2580,8932,2558,8938,2543,8953,2536,8974,2536,9153e" filled="false" stroked="true" strokeweight="4.648188pt" strokecolor="#ffffff">
                <v:path arrowok="t"/>
              </v:shape>
            </v:group>
            <v:group style="position:absolute;left:2491;top:9138;width:94;height:95" coordorigin="2491,9138" coordsize="94,95">
              <v:shape style="position:absolute;left:2491;top:9138;width:94;height:95" coordorigin="2491,9138" coordsize="94,95" path="m2584,9186l2579,9208,2565,9224,2545,9233,2520,9229,2501,9218,2491,9201,2493,9174,2503,9154,2517,9143,2536,9138,2558,9144,2574,9157,2583,9177,2584,9186xe" filled="false" stroked="true" strokeweight="4.648188pt" strokecolor="#ffffff">
                <v:path arrowok="t"/>
              </v:shape>
            </v:group>
            <v:group style="position:absolute;left:2492;top:9104;width:219;height:476" coordorigin="2492,9104" coordsize="219,476">
              <v:shape style="position:absolute;left:2492;top:9104;width:219;height:476" coordorigin="2492,9104" coordsize="219,476" path="m2492,9579l2492,9396,2499,9374,2515,9360,2667,9356,2689,9351,2704,9336,2711,9315,2711,9104e" filled="false" stroked="true" strokeweight="4.648188pt" strokecolor="#ffffff">
                <v:path arrowok="t"/>
              </v:shape>
            </v:group>
            <v:group style="position:absolute;left:2665;top:9020;width:94;height:95" coordorigin="2665,9020" coordsize="94,95">
              <v:shape style="position:absolute;left:2665;top:9020;width:94;height:95" coordorigin="2665,9020" coordsize="94,95" path="m2759,9068l2754,9089,2740,9106,2720,9115,2694,9111,2676,9099,2665,9082,2668,9055,2677,9036,2692,9024,2711,9020,2732,9025,2749,9039,2758,9059,2759,9068xe" filled="false" stroked="true" strokeweight="4.648188pt" strokecolor="#ffffff">
                <v:path arrowok="t"/>
              </v:shape>
            </v:group>
            <v:group style="position:absolute;left:1955;top:9020;width:258;height:560" coordorigin="1955,9020" coordsize="258,560">
              <v:shape style="position:absolute;left:1955;top:9020;width:258;height:560" coordorigin="1955,9020" coordsize="258,560" path="m2213,9579l2213,9042,2213,9030,2203,9020,2191,9020,1955,9020e" filled="false" stroked="true" strokeweight="4.648188pt" strokecolor="#ffffff">
                <v:path arrowok="t"/>
              </v:shape>
            </v:group>
            <v:group style="position:absolute;left:1873;top:8972;width:94;height:95" coordorigin="1873,8972" coordsize="94,95">
              <v:shape style="position:absolute;left:1873;top:8972;width:94;height:95" coordorigin="1873,8972" coordsize="94,95" path="m1966,9020l1961,9041,1947,9058,1927,9067,1901,9063,1883,9052,1873,9035,1875,9007,1884,8988,1899,8976,1918,8972,1940,8977,1956,8991,1965,9011,1966,9020xe" filled="false" stroked="true" strokeweight="4.648188pt" strokecolor="#ffffff">
                <v:path arrowok="t"/>
              </v:shape>
            </v:group>
            <v:group style="position:absolute;left:1775;top:9203;width:325;height:236" coordorigin="1775,9203" coordsize="325,236">
              <v:shape style="position:absolute;left:1775;top:9203;width:325;height:236" coordorigin="1775,9203" coordsize="325,236" path="m1775,9203l2069,9203,2089,9211,2099,9230,2099,9439e" filled="false" stroked="true" strokeweight="4.648188pt" strokecolor="#ffffff">
                <v:path arrowok="t"/>
              </v:shape>
            </v:group>
            <v:group style="position:absolute;left:2054;top:9428;width:94;height:95" coordorigin="2054,9428" coordsize="94,95">
              <v:shape style="position:absolute;left:2054;top:9428;width:94;height:95" coordorigin="2054,9428" coordsize="94,95" path="m2147,9476l2142,9498,2128,9514,2108,9523,2083,9519,2064,9508,2054,9491,2056,9464,2066,9444,2080,9432,2099,9428,2121,9433,2137,9447,2146,9467,2147,9476xe" filled="false" stroked="true" strokeweight="4.648188pt" strokecolor="#ffffff">
                <v:path arrowok="t"/>
              </v:shape>
              <v:shape style="position:absolute;left:3198;top:5787;width:833;height:1525" type="#_x0000_t75" stroked="false">
                <v:imagedata r:id="rId21" o:title=""/>
              </v:shape>
            </v:group>
            <v:group style="position:absolute;left:583;top:14663;width:10853;height:1980" coordorigin="583,14663" coordsize="10853,1980">
              <v:shape style="position:absolute;left:583;top:14663;width:10853;height:1980" coordorigin="583,14663" coordsize="10853,1980" path="m11272,14663l737,14664,671,14681,620,14721,589,14778,583,14823,583,16493,601,16557,642,16606,701,16637,746,16643,11281,16643,11347,16625,11398,16585,11429,16528,11435,16484,11435,14813,11417,14750,11376,14700,11317,14670,11272,14663xe" filled="true" fillcolor="#662d91" stroked="false">
                <v:path arrowok="t"/>
                <v:fill type="solid"/>
              </v:shape>
            </v:group>
            <v:group style="position:absolute;left:710;top:16936;width:250;height:686" coordorigin="710,16936" coordsize="250,686">
              <v:shape style="position:absolute;left:710;top:16936;width:250;height:686" coordorigin="710,16936" coordsize="250,686" path="m710,17621l960,17621,960,16936,710,16936,710,17621xe" filled="true" fillcolor="#d96d2c" stroked="false">
                <v:path arrowok="t"/>
                <v:fill type="solid"/>
              </v:shape>
            </v:group>
            <v:group style="position:absolute;left:4221;top:16936;width:250;height:686" coordorigin="4221,16936" coordsize="250,686">
              <v:shape style="position:absolute;left:4221;top:16936;width:250;height:686" coordorigin="4221,16936" coordsize="250,686" path="m4221,17621l4471,17621,4471,16936,4221,16936,4221,17621xe" filled="true" fillcolor="#d96d2c" stroked="false">
                <v:path arrowok="t"/>
                <v:fill type="solid"/>
              </v:shape>
            </v:group>
            <v:group style="position:absolute;left:960;top:16936;width:3261;height:686" coordorigin="960,16936" coordsize="3261,686">
              <v:shape style="position:absolute;left:960;top:16936;width:3261;height:686" coordorigin="960,16936" coordsize="3261,686" path="m960,17621l4221,17621,4221,16936,960,16936,960,17621xe" filled="true" fillcolor="#d96d2c" stroked="false">
                <v:path arrowok="t"/>
                <v:fill type="solid"/>
              </v:shape>
            </v:group>
            <v:group style="position:absolute;left:2239;top:17155;width:306;height:358" coordorigin="2239,17155" coordsize="306,358">
              <v:shape style="position:absolute;left:2239;top:17155;width:306;height:358" coordorigin="2239,17155" coordsize="306,358" path="m2488,17505l2491,17499,2492,17493,2491,17486,2490,17386,2511,17386,2530,17382,2542,17373,2543,17367,2541,17362,2537,17358,2525,17354,2488,17355,2486,17317,2508,17319,2520,17320,2530,17318,2538,17314,2544,17306,2544,17300,2542,17296,2538,17292,2519,17288,2499,17286,2411,17286,2410,17232,2479,17232,2490,17228,2496,17220,2497,17214,2495,17209,2490,17205,2479,17201,2410,17201,2409,17194,2409,17187,2409,17179,2409,17172,2407,17165,2402,17159,2391,17155,2383,17155,2376,17156,2370,17159,2367,17162,2364,17166,2364,17170,2366,17202,2277,17202,2266,17206,2260,17214,2260,17220,2262,17225,2266,17229,2271,17232,2276,17234,2282,17234,2366,17233,2366,17287,2288,17289,2267,17289,2248,17293,2240,17301,2239,17307,2241,17312,2246,17316,2250,17318,2255,17320,2262,17321,2441,17317,2444,17355,2288,17356,2275,17354,2265,17356,2256,17360,2250,17368,2249,17374,2251,17379,2256,17382,2266,17387,2277,17388,2289,17388,2446,17386,2446,17470,2423,17461,2414,17461,2407,17462,2401,17465,2395,17473,2395,17479,2397,17484,2453,17509,2464,17510,2477,17512,2485,17511,2488,17505xe" filled="false" stroked="true" strokeweight=".227761pt" strokecolor="#050100">
                <v:path arrowok="t"/>
              </v:shape>
            </v:group>
            <v:group style="position:absolute;left:2275;top:17409;width:85;height:51" coordorigin="2275,17409" coordsize="85,51">
              <v:shape style="position:absolute;left:2275;top:17409;width:85;height:51" coordorigin="2275,17409" coordsize="85,51" path="m2353,17454l2359,17446,2360,17440,2358,17435,2353,17430,2332,17420,2314,17413,2296,17409,2288,17410,2282,17414,2276,17422,2275,17427,2277,17432,2282,17436,2333,17458,2341,17459,2348,17457,2353,17454xe" filled="false" stroked="true" strokeweight=".227761pt" strokecolor="#050100">
                <v:path arrowok="t"/>
              </v:shape>
            </v:group>
            <v:group style="position:absolute;left:2053;top:17202;width:168;height:215" coordorigin="2053,17202" coordsize="168,215">
              <v:shape style="position:absolute;left:2053;top:17202;width:168;height:215" coordorigin="2053,17202" coordsize="168,215" path="m2205,17414l2216,17414,2220,17407,2218,17393,2215,17215,2173,17202,2144,17202,2116,17203,2095,17203,2080,17203,2064,17203,2058,17205,2055,17209,2054,17216,2053,17230,2053,17252,2053,17282,2054,17317,2055,17344,2055,17365,2055,17380,2055,17390,2055,17402,2057,17408,2059,17411,2061,17414,2067,17416,2077,17417,2110,17416,2138,17416,2161,17415,2179,17415,2193,17415,2203,17414,2205,17414xe" filled="false" stroked="true" strokeweight=".227761pt" strokecolor="#050100">
                <v:path arrowok="t"/>
              </v:shape>
            </v:group>
            <v:group style="position:absolute;left:2097;top:17318;width:77;height:68" coordorigin="2097,17318" coordsize="77,68">
              <v:shape style="position:absolute;left:2097;top:17318;width:77;height:68" coordorigin="2097,17318" coordsize="77,68" path="m2100,17386l2097,17319,2174,17318,2174,17382,2100,17386xe" filled="false" stroked="true" strokeweight=".227761pt" strokecolor="#050100">
                <v:path arrowok="t"/>
              </v:shape>
            </v:group>
            <v:group style="position:absolute;left:2096;top:17233;width:77;height:55" coordorigin="2096,17233" coordsize="77,55">
              <v:shape style="position:absolute;left:2096;top:17233;width:77;height:55" coordorigin="2096,17233" coordsize="77,55" path="m2097,17288l2096,17234,2171,17233,2173,17287,2097,17288xe" filled="false" stroked="true" strokeweight=".227761pt" strokecolor="#050100">
                <v:path arrowok="t"/>
              </v:shape>
            </v:group>
            <v:group style="position:absolute;left:2932;top:17165;width:184;height:358" coordorigin="2932,17165" coordsize="184,358">
              <v:shape style="position:absolute;left:2932;top:17165;width:184;height:358" coordorigin="2932,17165" coordsize="184,358" path="m3108,17507l3110,17437,3111,17374,3113,17291,3114,17225,3115,17189,3116,17173,3028,17165,2995,17165,2971,17165,2932,17185,2932,17193,2936,17278,3067,17318,3063,17474,3053,17471,3045,17471,3038,17472,3033,17475,3027,17483,3027,17489,3029,17494,3034,17498,3041,17503,3049,17508,3056,17512,3064,17516,3073,17518,3082,17520,3096,17522,3105,17518,3108,17507xe" filled="false" stroked="true" strokeweight=".227761pt" strokecolor="#050100">
                <v:path arrowok="t"/>
              </v:shape>
            </v:group>
            <v:group style="position:absolute;left:2653;top:17166;width:180;height:348" coordorigin="2653,17166" coordsize="180,348">
              <v:shape style="position:absolute;left:2653;top:17166;width:180;height:348" coordorigin="2653,17166" coordsize="180,348" path="m2697,17510l2702,17502,2699,17317,2731,17316,2797,17315,2826,17315,2831,17312,2830,17306,2830,17299,2830,17292,2833,17212,2832,17179,2824,17167,2788,17167,2756,17166,2729,17166,2668,17168,2653,17219,2653,17234,2653,17294,2654,17377,2655,17445,2664,17507,2685,17514,2692,17513,2697,17510xe" filled="false" stroked="true" strokeweight=".227761pt" strokecolor="#050100">
                <v:path arrowok="t"/>
              </v:shape>
            </v:group>
            <v:group style="position:absolute;left:2799;top:17342;width:178;height:153" coordorigin="2799,17342" coordsize="178,153">
              <v:shape style="position:absolute;left:2799;top:17342;width:178;height:153" coordorigin="2799,17342" coordsize="178,153" path="m2944,17493l2966,17494,2976,17490,2975,17479,2974,17363,2889,17342,2864,17342,2802,17346,2799,17351,2800,17358,2804,17476,2804,17485,2810,17490,2823,17492,2944,17493xe" filled="false" stroked="true" strokeweight=".227761pt" strokecolor="#050100">
                <v:path arrowok="t"/>
              </v:shape>
            </v:group>
            <v:group style="position:absolute;left:2846;top:17427;width:84;height:36" coordorigin="2846,17427" coordsize="84,36">
              <v:shape style="position:absolute;left:2846;top:17427;width:84;height:36" coordorigin="2846,17427" coordsize="84,36" path="m2846,17462l2846,17428,2930,17427,2930,17462,2846,17462xe" filled="false" stroked="true" strokeweight=".227761pt" strokecolor="#050100">
                <v:path arrowok="t"/>
              </v:shape>
            </v:group>
            <v:group style="position:absolute;left:2844;top:17372;width:88;height:26" coordorigin="2844,17372" coordsize="88,26">
              <v:shape style="position:absolute;left:2844;top:17372;width:88;height:26" coordorigin="2844,17372" coordsize="88,26" path="m2845,17397l2844,17372,2931,17373,2931,17396,2845,17397xe" filled="false" stroked="true" strokeweight=".227761pt" strokecolor="#050100">
                <v:path arrowok="t"/>
              </v:shape>
            </v:group>
            <v:group style="position:absolute;left:2981;top:17255;width:89;height:33" coordorigin="2981,17255" coordsize="89,33">
              <v:shape style="position:absolute;left:2981;top:17255;width:89;height:33" coordorigin="2981,17255" coordsize="89,33" path="m2981,17288l2981,17255,3069,17255,3069,17287,2981,17288xe" filled="false" stroked="true" strokeweight=".227761pt" strokecolor="#050100">
                <v:path arrowok="t"/>
              </v:shape>
            </v:group>
            <v:group style="position:absolute;left:2699;top:17257;width:90;height:30" coordorigin="2699,17257" coordsize="90,30">
              <v:shape style="position:absolute;left:2699;top:17257;width:90;height:30" coordorigin="2699,17257" coordsize="90,30" path="m2699,17286l2699,17257,2789,17257,2788,17284,2699,17286xe" filled="false" stroked="true" strokeweight=".227761pt" strokecolor="#050100">
                <v:path arrowok="t"/>
              </v:shape>
            </v:group>
            <v:group style="position:absolute;left:2697;top:17196;width:94;height:31" coordorigin="2697,17196" coordsize="94,31">
              <v:shape style="position:absolute;left:2697;top:17196;width:94;height:31" coordorigin="2697,17196" coordsize="94,31" path="m2698,17226l2697,17196,2789,17196,2790,17226,2698,17226xe" filled="false" stroked="true" strokeweight=".227761pt" strokecolor="#050100">
                <v:path arrowok="t"/>
              </v:shape>
            </v:group>
            <v:group style="position:absolute;left:2975;top:17195;width:95;height:29" coordorigin="2975,17195" coordsize="95,29">
              <v:shape style="position:absolute;left:2975;top:17195;width:95;height:29" coordorigin="2975,17195" coordsize="95,29" path="m2978,17223l2975,17195,3068,17196,3069,17224,2978,17223xe" filled="false" stroked="true" strokeweight=".227761pt" strokecolor="#050100">
                <v:path arrowok="t"/>
              </v:shape>
            </v:group>
            <v:group style="position:absolute;left:4494;top:16936;width:250;height:686" coordorigin="4494,16936" coordsize="250,686">
              <v:shape style="position:absolute;left:4494;top:16936;width:250;height:686" coordorigin="4494,16936" coordsize="250,686" path="m4494,17621l4744,17621,4744,16936,4494,16936,4494,17621xe" filled="true" fillcolor="#d96d2c" stroked="false">
                <v:path arrowok="t"/>
                <v:fill type="solid"/>
              </v:shape>
            </v:group>
            <v:group style="position:absolute;left:11771;top:16936;width:250;height:686" coordorigin="11771,16936" coordsize="250,686">
              <v:shape style="position:absolute;left:11771;top:16936;width:250;height:686" coordorigin="11771,16936" coordsize="250,686" path="m11771,17621l12021,17621,12021,16936,11771,16936,11771,17621xe" filled="true" fillcolor="#d96d2c" stroked="false">
                <v:path arrowok="t"/>
                <v:fill type="solid"/>
              </v:shape>
            </v:group>
            <v:group style="position:absolute;left:4744;top:16936;width:7027;height:686" coordorigin="4744,16936" coordsize="7027,686">
              <v:shape style="position:absolute;left:4744;top:16936;width:7027;height:686" coordorigin="4744,16936" coordsize="7027,686" path="m4744,17621l11771,17621,11771,16936,4744,16936,4744,17621xe" filled="true" fillcolor="#d96d2c" stroked="false">
                <v:path arrowok="t"/>
                <v:fill type="solid"/>
              </v:shape>
            </v:group>
            <v:group style="position:absolute;left:7741;top:17202;width:427;height:311" coordorigin="7741,17202" coordsize="427,311">
              <v:shape style="position:absolute;left:7741;top:17202;width:427;height:311" coordorigin="7741,17202" coordsize="427,311" path="m8166,17398l8166,17375,8166,17356,8165,17329,8125,17272,8049,17266,8030,17265,8009,17264,8002,17265,8000,17265,7997,17265,7995,17266,7992,17266,7989,17266,7983,17266,7979,17265,7976,17263,7965,17247,7954,17230,7936,17210,7921,17203,7911,17202,7906,17204,7901,17208,7900,17209,7898,17210,7896,17213,7896,17214,7901,17222,7910,17236,7920,17250,7925,17258,7925,17261,7924,17263,7920,17263,7914,17262,7905,17262,7878,17262,7870,17262,7858,17262,7842,17262,7826,17262,7813,17262,7805,17262,7778,17262,7774,17262,7772,17263,7770,17263,7762,17266,7745,17330,7745,17353,7744,17372,7744,17391,7743,17410,7742,17433,7741,17454,7741,17473,7741,17494,7741,17499,7742,17502,7745,17510,7751,17513,7759,17513,7770,17513,7777,17510,7781,17502,7784,17497,7785,17489,7785,17476,7785,17468,7785,17451,7786,17431,7787,17409,7788,17384,7788,17363,7788,17346,7789,17320,7790,17305,7791,17296,7793,17291,7796,17289,7891,17289,7954,17313,7960,17323,7960,17324,7956,17326,7947,17331,7941,17334,7932,17339,7922,17345,7886,17371,7869,17381,7852,17391,7826,17408,7816,17418,7816,17424,7818,17427,7824,17430,7829,17433,7833,17434,7837,17434,7843,17434,7851,17430,7863,17422,7878,17412,7896,17402,7915,17390,7931,17380,7946,17370,7962,17360,7972,17353,7979,17349,7994,17363,8009,17377,8023,17390,8045,17408,8061,17418,8075,17420,8079,17418,8084,17415,8089,17411,8092,17408,8092,17406,8092,17400,8060,17371,8044,17358,8003,17310,7994,17295,7995,17295,7998,17294,8001,17294,8003,17293,8006,17293,8019,17294,8043,17295,8106,17297,8111,17301,8112,17301,8114,17311,8116,17329,8117,17336,8118,17345,8119,17357,8119,17453,8119,17460,8109,17468,8105,17468,8099,17464,8093,17457,8086,17450,8077,17446,8066,17446,8061,17446,8056,17447,8051,17448,8046,17450,8044,17452,8044,17456,8044,17464,8051,17473,8064,17482,8082,17492,8101,17498,8127,17496,8143,17490,8161,17472,8167,17456,8167,17437,8167,17417,8166,17398xe" filled="false" stroked="true" strokeweight=".227761pt" strokecolor="#050100">
                <v:path arrowok="t"/>
              </v:shape>
            </v:group>
            <v:group style="position:absolute;left:8438;top:17386;width:272;height:125" coordorigin="8438,17386" coordsize="272,125">
              <v:shape style="position:absolute;left:8438;top:17386;width:272;height:125" coordorigin="8438,17386" coordsize="272,125" path="m8678,17509l8709,17433,8710,17412,8710,17400,8636,17388,8571,17387,8493,17386,8478,17386,8466,17386,8438,17409,8438,17431,8442,17496,8461,17509,8678,17509xe" filled="false" stroked="true" strokeweight=".227761pt" strokecolor="#050100">
                <v:path arrowok="t"/>
              </v:shape>
            </v:group>
            <v:group style="position:absolute;left:8480;top:17419;width:182;height:59" coordorigin="8480,17419" coordsize="182,59">
              <v:shape style="position:absolute;left:8480;top:17419;width:182;height:59" coordorigin="8480,17419" coordsize="182,59" path="m8483,17477l8480,17419,8662,17419,8658,17477,8483,17477xe" filled="false" stroked="true" strokeweight=".227761pt" strokecolor="#050100">
                <v:path arrowok="t"/>
              </v:shape>
            </v:group>
            <v:group style="position:absolute;left:8361;top:17287;width:416;height:121" coordorigin="8361,17287" coordsize="416,121">
              <v:shape style="position:absolute;left:8361;top:17287;width:416;height:121" coordorigin="8361,17287" coordsize="416,121" path="m8467,17371l8484,17361,8502,17351,8519,17342,8537,17333,8560,17336,8619,17352,8658,17367,8678,17375,8748,17401,8757,17402,8764,17401,8770,17398,8776,17390,8776,17384,8775,17379,8770,17375,8754,17369,8737,17362,8719,17355,8661,17332,8601,17308,8553,17287,8544,17289,8477,17326,8461,17335,8440,17347,8421,17358,8403,17366,8387,17374,8371,17380,8361,17390,8361,17395,8362,17400,8367,17404,8378,17408,8398,17402,8418,17396,8436,17388,8454,17379,8467,17371xe" filled="false" stroked="true" strokeweight=".227761pt" strokecolor="#050100">
                <v:path arrowok="t"/>
              </v:shape>
            </v:group>
            <v:group style="position:absolute;left:8627;top:17254;width:130;height:89" coordorigin="8627,17254" coordsize="130,89">
              <v:shape style="position:absolute;left:8627;top:17254;width:130;height:89" coordorigin="8627,17254" coordsize="130,89" path="m8750,17337l8755,17329,8756,17324,8754,17318,8750,17314,8668,17259,8655,17254,8646,17254,8639,17255,8633,17258,8628,17266,8627,17272,8629,17277,8683,17314,8737,17342,8744,17341,8750,17337xe" filled="false" stroked="true" strokeweight=".227761pt" strokecolor="#050100">
                <v:path arrowok="t"/>
              </v:shape>
            </v:group>
            <v:group style="position:absolute;left:8374;top:17251;width:129;height:89" coordorigin="8374,17251" coordsize="129,89">
              <v:shape style="position:absolute;left:8374;top:17251;width:129;height:89" coordorigin="8374,17251" coordsize="129,89" path="m8496,17278l8502,17270,8502,17264,8500,17259,8496,17256,8485,17251,8469,17253,8413,17290,8374,17326,8376,17331,8381,17335,8386,17338,8391,17339,8397,17340,8405,17338,8474,17294,8496,17278xe" filled="false" stroked="true" strokeweight=".227761pt" strokecolor="#050100">
                <v:path arrowok="t"/>
              </v:shape>
            </v:group>
            <v:group style="position:absolute;left:8311;top:17156;width:483;height:135" coordorigin="8311,17156" coordsize="483,135">
              <v:shape style="position:absolute;left:8311;top:17156;width:483;height:135" coordorigin="8311,17156" coordsize="483,135" path="m8355,17286l8360,17278,8356,17229,8739,17234,8731,17265,8731,17271,8733,17276,8737,17280,8748,17284,8758,17285,8765,17284,8771,17280,8776,17268,8782,17249,8789,17223,8793,17207,8788,17200,8772,17202,8571,17198,8544,17156,8537,17158,8532,17161,8528,17164,8526,17168,8525,17172,8527,17198,8490,17198,8428,17197,8362,17196,8347,17196,8335,17196,8327,17196,8322,17197,8314,17198,8311,17203,8311,17212,8312,17225,8313,17238,8314,17250,8314,17263,8317,17275,8323,17286,8334,17290,8342,17291,8349,17289,8355,17286xe" filled="false" stroked="true" strokeweight=".227761pt" strokecolor="#050100">
                <v:path arrowok="t"/>
              </v:shape>
            </v:group>
            <v:group style="position:absolute;left:12050;top:16936;width:245;height:686" coordorigin="12050,16936" coordsize="245,686">
              <v:shape style="position:absolute;left:12050;top:16936;width:245;height:686" coordorigin="12050,16936" coordsize="245,686" path="m12050,17621l12294,17621,12294,16936,12050,16936,12050,17621xe" filled="true" fillcolor="#d96d2c" stroked="false">
                <v:path arrowok="t"/>
                <v:fill type="solid"/>
              </v:shape>
            </v:group>
            <v:group style="position:absolute;left:17263;top:16936;width:250;height:686" coordorigin="17263,16936" coordsize="250,686">
              <v:shape style="position:absolute;left:17263;top:16936;width:250;height:686" coordorigin="17263,16936" coordsize="250,686" path="m17263,17621l17513,17621,17513,16936,17263,16936,17263,17621xe" filled="true" fillcolor="#d96d2c" stroked="false">
                <v:path arrowok="t"/>
                <v:fill type="solid"/>
              </v:shape>
            </v:group>
            <v:group style="position:absolute;left:12294;top:16936;width:4970;height:686" coordorigin="12294,16936" coordsize="4970,686">
              <v:shape style="position:absolute;left:12294;top:16936;width:4970;height:686" coordorigin="12294,16936" coordsize="4970,686" path="m12294,17621l17263,17621,17263,16936,12294,16936,12294,17621xe" filled="true" fillcolor="#d96d2c" stroked="false">
                <v:path arrowok="t"/>
                <v:fill type="solid"/>
              </v:shape>
            </v:group>
            <v:group style="position:absolute;left:14446;top:17164;width:300;height:355" coordorigin="14446,17164" coordsize="300,355">
              <v:shape style="position:absolute;left:14446;top:17164;width:300;height:355" coordorigin="14446,17164" coordsize="300,355" path="m14714,17512l14717,17505,14717,17497,14716,17488,14717,17452,14745,17439,14744,17436,14741,17433,14735,17429,14727,17428,14718,17428,14717,17399,14715,17378,14714,17367,14712,17359,14702,17356,14683,17356,14625,17356,14626,17340,14721,17341,14727,17340,14733,17339,14738,17336,14744,17328,14744,17322,14742,17318,14738,17314,14726,17309,14665,17310,14666,17288,14710,17270,14708,17265,14703,17261,14692,17257,14682,17257,14666,17257,14666,17231,14681,17232,14695,17234,14706,17232,14716,17228,14721,17220,14722,17214,14720,17210,14716,17206,14697,17202,14677,17200,14666,17176,14660,17168,14649,17164,14641,17164,14634,17165,14627,17169,14621,17181,14619,17191,14622,17200,14561,17199,14564,17188,14562,17178,14556,17170,14545,17166,14537,17165,14530,17167,14525,17170,14518,17178,14516,17188,14518,17199,14497,17198,14478,17201,14463,17211,14462,17217,14464,17222,14469,17227,14480,17231,14519,17230,14520,17256,14508,17254,14497,17256,14488,17260,14482,17268,14482,17273,14484,17278,14488,17282,14497,17286,14508,17288,14520,17287,14522,17310,14464,17310,14452,17314,14447,17322,14446,17328,14448,17332,14452,17336,14457,17339,14462,17340,14468,17341,14583,17340,14582,17356,14519,17356,14502,17357,14494,17363,14495,17374,14496,17432,14486,17432,14481,17434,14477,17436,14475,17440,14474,17444,14475,17448,14478,17450,14484,17454,14491,17456,14498,17456,14499,17465,14500,17475,14500,17484,14500,17493,14503,17502,14509,17510,14520,17514,14528,17514,14535,17513,14540,17510,14546,17502,14541,17454,14673,17451,14673,17483,14654,17477,14646,17476,14640,17478,14635,17481,14629,17489,14628,17495,14630,17499,14635,17503,14652,17512,14672,17517,14701,17518,14713,17514,14714,17512xe" filled="false" stroked="true" strokeweight=".227761pt" strokecolor="#050100">
                <v:path arrowok="t"/>
              </v:shape>
            </v:group>
            <v:group style="position:absolute;left:14245;top:17391;width:199;height:120" coordorigin="14245,17391" coordsize="199,120">
              <v:shape style="position:absolute;left:14245;top:17391;width:199;height:120" coordorigin="14245,17391" coordsize="199,120" path="m14422,17506l14436,17506,14443,17502,14443,17494,14443,17415,14443,17399,14438,17391,14426,17392,14394,17393,14367,17393,14344,17393,14324,17394,14309,17394,14297,17394,14277,17393,14265,17394,14257,17396,14250,17398,14245,17403,14245,17413,14247,17447,14257,17509,14271,17511,14304,17510,14378,17508,14418,17506,14422,17506xe" filled="false" stroked="true" strokeweight=".227761pt" strokecolor="#050100">
                <v:path arrowok="t"/>
              </v:shape>
            </v:group>
            <v:group style="position:absolute;left:14288;top:17423;width:110;height:57" coordorigin="14288,17423" coordsize="110,57">
              <v:shape style="position:absolute;left:14288;top:17423;width:110;height:57" coordorigin="14288,17423" coordsize="110,57" path="m14292,17479l14288,17425,14397,17423,14398,17475,14292,17479xe" filled="false" stroked="true" strokeweight=".227761pt" strokecolor="#050100">
                <v:path arrowok="t"/>
              </v:shape>
            </v:group>
            <v:group style="position:absolute;left:14538;top:17422;width:46;height:11" coordorigin="14538,17422" coordsize="46,11">
              <v:shape style="position:absolute;left:14538;top:17422;width:46;height:11" coordorigin="14538,17422" coordsize="46,11" path="m14539,17432l14538,17422,14582,17422,14584,17431,14539,17432xe" filled="false" stroked="true" strokeweight=".227761pt" strokecolor="#050100">
                <v:path arrowok="t"/>
              </v:shape>
            </v:group>
            <v:group style="position:absolute;left:14626;top:17420;width:48;height:9" coordorigin="14626,17420" coordsize="48,9">
              <v:shape style="position:absolute;left:14626;top:17420;width:48;height:9" coordorigin="14626,17420" coordsize="48,9" path="m14626,17429l14626,17420,14674,17420,14674,17428,14626,17429xe" filled="false" stroked="true" strokeweight=".227761pt" strokecolor="#050100">
                <v:path arrowok="t"/>
              </v:shape>
            </v:group>
            <v:group style="position:absolute;left:14538;top:17386;width:44;height:13" coordorigin="14538,17386" coordsize="44,13">
              <v:shape style="position:absolute;left:14538;top:17386;width:44;height:13" coordorigin="14538,17386" coordsize="44,13" path="m14538,17398l14538,17386,14582,17386,14582,17399,14538,17398xe" filled="false" stroked="true" strokeweight=".227761pt" strokecolor="#050100">
                <v:path arrowok="t"/>
              </v:shape>
            </v:group>
            <v:group style="position:absolute;left:14625;top:17387;width:47;height:11" coordorigin="14625,17387" coordsize="47,11">
              <v:shape style="position:absolute;left:14625;top:17387;width:47;height:11" coordorigin="14625,17387" coordsize="47,11" path="m14623,17392l14674,17392e" filled="false" stroked="true" strokeweight=".829101pt" strokecolor="#050100">
                <v:path arrowok="t"/>
              </v:shape>
            </v:group>
            <v:group style="position:absolute;left:14260;top:17336;width:171;height:33" coordorigin="14260,17336" coordsize="171,33">
              <v:shape style="position:absolute;left:14260;top:17336;width:171;height:33" coordorigin="14260,17336" coordsize="171,33" path="m14413,17367l14423,17363,14429,17355,14430,17349,14428,17344,14422,17340,14412,17336,14310,17337,14290,17337,14271,17340,14261,17350,14260,17355,14262,17360,14266,17364,14270,17366,14275,17368,14282,17368,14413,17367xe" filled="false" stroked="true" strokeweight=".227761pt" strokecolor="#050100">
                <v:path arrowok="t"/>
              </v:shape>
            </v:group>
            <v:group style="position:absolute;left:14260;top:17278;width:166;height:33" coordorigin="14260,17278" coordsize="166,33">
              <v:shape style="position:absolute;left:14260;top:17278;width:166;height:33" coordorigin="14260,17278" coordsize="166,33" path="m14419,17305l14425,17297,14425,17292,14423,17287,14419,17283,14412,17280,14403,17278,14393,17279,14277,17279,14266,17283,14261,17290,14260,17296,14262,17301,14394,17310,14404,17311,14412,17309,14419,17305xe" filled="false" stroked="true" strokeweight=".227761pt" strokecolor="#050100">
                <v:path arrowok="t"/>
              </v:shape>
            </v:group>
            <v:group style="position:absolute;left:14564;top:17287;width:58;height:23" coordorigin="14564,17287" coordsize="58,23">
              <v:shape style="position:absolute;left:14564;top:17287;width:58;height:23" coordorigin="14564,17287" coordsize="58,23" path="m14565,17309l14564,17287,14622,17287,14620,17309,14565,17309xe" filled="false" stroked="true" strokeweight=".227761pt" strokecolor="#050100">
                <v:path arrowok="t"/>
              </v:shape>
            </v:group>
            <v:group style="position:absolute;left:14226;top:17223;width:227;height:35" coordorigin="14226,17223" coordsize="227,35">
              <v:shape style="position:absolute;left:14226;top:17223;width:227;height:35" coordorigin="14226,17223" coordsize="227,35" path="m14430,17254l14453,17236,14451,17231,14447,17227,14436,17223,14254,17226,14245,17225,14238,17227,14233,17230,14227,17238,14226,17244,14228,17249,14233,17253,14237,17255,14242,17257,14248,17257,14430,17254xe" filled="false" stroked="true" strokeweight=".227761pt" strokecolor="#050100">
                <v:path arrowok="t"/>
              </v:shape>
            </v:group>
            <v:group style="position:absolute;left:14562;top:17230;width:60;height:26" coordorigin="14562,17230" coordsize="60,26">
              <v:shape style="position:absolute;left:14562;top:17230;width:60;height:26" coordorigin="14562,17230" coordsize="60,26" path="m14564,17256l14562,17230,14622,17231,14622,17256,14564,17256xe" filled="false" stroked="true" strokeweight=".227761pt" strokecolor="#050100">
                <v:path arrowok="t"/>
              </v:shape>
            </v:group>
            <v:group style="position:absolute;left:14264;top:17160;width:131;height:46" coordorigin="14264,17160" coordsize="131,46">
              <v:shape style="position:absolute;left:14264;top:17160;width:131;height:46" coordorigin="14264,17160" coordsize="131,46" path="m14389,17201l14394,17193,14395,17188,14393,17183,14389,17179,14369,17175,14350,17172,14326,17168,14308,17165,14285,17160,14277,17161,14270,17165,14265,17173,14264,17179,14266,17184,14332,17201,14369,17206,14378,17206,14384,17204,14389,17201xe" filled="false" stroked="true" strokeweight=".227761pt" strokecolor="#050100">
                <v:path arrowok="t"/>
              </v:shape>
            </v:group>
            <v:group style="position:absolute;left:14832;top:17154;width:474;height:361" coordorigin="14832,17154" coordsize="474,361">
              <v:shape style="position:absolute;left:14832;top:17154;width:474;height:361" coordorigin="14832,17154" coordsize="474,361" path="m15189,17513l15229,17455,15233,17390,15234,17357,15234,17350,15232,17344,15223,17340,15206,17339,15039,17340,15049,17334,15060,17329,15072,17325,15084,17320,15095,17314,15106,17308,15126,17308,15146,17309,15166,17310,15186,17310,15207,17311,15227,17312,15247,17313,15266,17313,15283,17314,15292,17312,15299,17309,15305,17301,15306,17295,15304,17290,15240,17280,15216,17280,15195,17279,15177,17279,15159,17278,15181,17261,15199,17246,15255,17193,15262,17177,15261,17172,15256,17168,15245,17164,15236,17163,15229,17165,15224,17168,15203,17193,15107,17193,15109,17180,15107,17168,15101,17158,15090,17154,15081,17154,15075,17155,15069,17158,15063,17168,15060,17180,15063,17193,15033,17194,15009,17194,14990,17195,14977,17195,14961,17195,14951,17196,14942,17199,14936,17207,14935,17213,14937,17218,14942,17222,14947,17224,14952,17226,14958,17226,15063,17224,15061,17276,14873,17279,14862,17283,14856,17291,14856,17297,14858,17302,14862,17305,14870,17309,14880,17311,14891,17310,14898,17310,14974,17309,15005,17309,14994,17320,14941,17352,14871,17387,14852,17396,14833,17411,14860,17430,14869,17428,14877,17422,14902,17410,14924,17399,14943,17390,14959,17382,14972,17376,14982,17495,14983,17500,14984,17504,14986,17508,14989,17512,14996,17513,15008,17512,15189,17513xe" filled="false" stroked="true" strokeweight=".227761pt" strokecolor="#050100">
                <v:path arrowok="t"/>
              </v:shape>
            </v:group>
            <v:group style="position:absolute;left:15024;top:17439;width:163;height:42" coordorigin="15024,17439" coordsize="163,42">
              <v:shape style="position:absolute;left:15024;top:17439;width:163;height:42" coordorigin="15024,17439" coordsize="163,42" path="m15026,17481l15024,17439,15186,17441,15183,17481,15026,17481xe" filled="false" stroked="true" strokeweight=".227761pt" strokecolor="#050100">
                <v:path arrowok="t"/>
              </v:shape>
            </v:group>
            <v:group style="position:absolute;left:15024;top:17370;width:165;height:40" coordorigin="15024,17370" coordsize="165,40">
              <v:shape style="position:absolute;left:15024;top:17370;width:165;height:40" coordorigin="15024,17370" coordsize="165,40" path="m15024,17408l15024,17370,15187,17370,15189,17410,15024,17408xe" filled="false" stroked="true" strokeweight=".227761pt" strokecolor="#050100">
                <v:path arrowok="t"/>
              </v:shape>
            </v:group>
            <v:group style="position:absolute;left:15106;top:17224;width:59;height:44" coordorigin="15106,17224" coordsize="59,44">
              <v:shape style="position:absolute;left:15106;top:17224;width:59;height:44" coordorigin="15106,17224" coordsize="59,44" path="m15106,17268l15107,17224,15165,17226,15106,17268xe" filled="false" stroked="true" strokeweight=".227761pt" strokecolor="#050100">
                <v:path arrowok="t"/>
              </v:shape>
            </v:group>
            <v:group style="position:absolute;left:17542;top:16936;width:245;height:686" coordorigin="17542,16936" coordsize="245,686">
              <v:shape style="position:absolute;left:17542;top:16936;width:245;height:686" coordorigin="17542,16936" coordsize="245,686" path="m17542,17621l17786,17621,17786,16936,17542,16936,17542,17621xe" filled="true" fillcolor="#d96d2c" stroked="false">
                <v:path arrowok="t"/>
                <v:fill type="solid"/>
              </v:shape>
            </v:group>
            <v:group style="position:absolute;left:21367;top:16936;width:250;height:686" coordorigin="21367,16936" coordsize="250,686">
              <v:shape style="position:absolute;left:21367;top:16936;width:250;height:686" coordorigin="21367,16936" coordsize="250,686" path="m21367,17621l21617,17621,21617,16936,21367,16936,21367,17621xe" filled="true" fillcolor="#d96d2c" stroked="false">
                <v:path arrowok="t"/>
                <v:fill type="solid"/>
              </v:shape>
            </v:group>
            <v:group style="position:absolute;left:17786;top:16936;width:3581;height:686" coordorigin="17786,16936" coordsize="3581,686">
              <v:shape style="position:absolute;left:17786;top:16936;width:3581;height:686" coordorigin="17786,16936" coordsize="3581,686" path="m17786,17621l21367,17621,21367,16936,17786,16936,17786,17621xe" filled="true" fillcolor="#d96d2c" stroked="false">
                <v:path arrowok="t"/>
                <v:fill type="solid"/>
              </v:shape>
            </v:group>
            <v:group style="position:absolute;left:19220;top:17165;width:320;height:344" coordorigin="19220,17165" coordsize="320,344">
              <v:shape style="position:absolute;left:19220;top:17165;width:320;height:344" coordorigin="19220,17165" coordsize="320,344" path="m19514,17508l19531,17509,19539,17504,19537,17495,19537,17454,19510,17437,19503,17439,19498,17442,19492,17452,19490,17464,19492,17476,19467,17477,19444,17477,19426,17477,19410,17477,19348,17454,19327,17391,19324,17313,19393,17276,19393,17337,19400,17347,19411,17351,19420,17352,19427,17350,19432,17347,19438,17339,19438,17269,19496,17262,19496,17282,19495,17302,19494,17322,19492,17342,19470,17338,19461,17338,19496,17392,19507,17394,19515,17390,19536,17332,19540,17268,19539,17241,19527,17231,19438,17237,19437,17179,19430,17170,19418,17166,19410,17165,19403,17166,19398,17170,19392,17178,19393,17244,19322,17254,19320,17206,19314,17197,19302,17193,19294,17192,19287,17194,19282,17197,19276,17205,19277,17263,19257,17267,19238,17272,19221,17284,19220,17290,19222,17295,19226,17299,19238,17303,19257,17301,19277,17296,19278,17329,19282,17403,19298,17461,19349,17497,19391,17507,19514,17508xe" filled="false" stroked="true" strokeweight=".227761pt" strokecolor="#050100">
                <v:path arrowok="t"/>
              </v:shape>
            </v:group>
            <v:group style="position:absolute;left:19021;top:17186;width:223;height:217" coordorigin="19021,17186" coordsize="223,217">
              <v:shape style="position:absolute;left:19021;top:17186;width:223;height:217" coordorigin="19021,17186" coordsize="223,217" path="m19139,17394l19199,17390,19243,17371,19241,17366,19236,17361,19225,17357,19214,17358,19203,17359,19192,17359,19182,17360,19169,17361,19155,17362,19155,17274,19167,17274,19179,17273,19192,17273,19204,17273,19216,17271,19226,17268,19232,17260,19233,17254,19231,17249,19226,17245,19215,17241,19154,17243,19154,17198,19148,17190,19137,17186,19128,17186,19121,17187,19116,17190,19112,17194,19110,17197,19109,17202,19109,17244,19043,17245,19032,17249,19026,17257,19025,17263,19027,17268,19033,17273,19044,17277,19110,17276,19110,17365,19049,17371,19021,17389,19023,17394,19028,17398,19040,17402,19059,17400,19079,17398,19099,17397,19119,17395,19139,17394xe" filled="false" stroked="true" strokeweight=".227761pt" strokecolor="#050100">
                <v:path arrowok="t"/>
              </v:shape>
            </v:group>
            <v:group style="position:absolute;left:19609;top:17435;width:63;height:76" coordorigin="19609,17435" coordsize="63,76">
              <v:shape style="position:absolute;left:19609;top:17435;width:63;height:76" coordorigin="19609,17435" coordsize="63,76" path="m19648,17506l19653,17499,19657,17491,19661,17483,19664,17474,19667,17466,19670,17458,19671,17451,19669,17445,19664,17440,19653,17436,19644,17435,19637,17437,19618,17475,19615,17484,19609,17492,19609,17498,19611,17502,19615,17506,19620,17509,19625,17510,19631,17511,19637,17510,19643,17509,19648,17506xe" filled="false" stroked="true" strokeweight=".227761pt" strokecolor="#050100">
                <v:path arrowok="t"/>
              </v:shape>
            </v:group>
            <v:group style="position:absolute;left:19684;top:17438;width:56;height:72" coordorigin="19684,17438" coordsize="56,72">
              <v:shape style="position:absolute;left:19684;top:17438;width:56;height:72" coordorigin="19684,17438" coordsize="56,72" path="m19734,17504l19739,17496,19738,17487,19736,17477,19734,17468,19731,17459,19728,17450,19722,17442,19710,17438,19702,17438,19695,17439,19690,17442,19684,17450,19687,17459,19689,17468,19717,17509,19723,17508,19728,17506,19734,17504xe" filled="false" stroked="true" strokeweight=".227761pt" strokecolor="#050100">
                <v:path arrowok="t"/>
              </v:shape>
            </v:group>
            <v:group style="position:absolute;left:19754;top:17438;width:60;height:69" coordorigin="19754,17438" coordsize="60,69">
              <v:shape style="position:absolute;left:19754;top:17438;width:60;height:69" coordorigin="19754,17438" coordsize="60,69" path="m19808,17502l19813,17494,19811,17485,19808,17476,19772,17438,19765,17440,19760,17443,19754,17451,19756,17460,19758,17469,19762,17477,19765,17486,19790,17507,19797,17506,19802,17505,19808,17502xe" filled="false" stroked="true" strokeweight=".227761pt" strokecolor="#050100">
                <v:path arrowok="t"/>
              </v:shape>
            </v:group>
            <v:group style="position:absolute;left:19820;top:17432;width:63;height:66" coordorigin="19820,17432" coordsize="63,66">
              <v:shape style="position:absolute;left:19820;top:17432;width:63;height:66" coordorigin="19820,17432" coordsize="63,66" path="m19877,17493l19882,17485,19881,17476,19878,17468,19839,17432,19832,17434,19826,17437,19820,17445,19822,17454,19826,17462,19831,17469,19836,17477,19840,17485,19844,17493,19848,17495,19854,17497,19860,17497,19866,17497,19871,17495,19877,17493xe" filled="false" stroked="true" strokeweight=".227761pt" strokecolor="#050100">
                <v:path arrowok="t"/>
              </v:shape>
            </v:group>
            <v:group style="position:absolute;left:19902;top:17152;width:228;height:345" coordorigin="19902,17152" coordsize="228,345">
              <v:shape style="position:absolute;left:19902;top:17152;width:228;height:345" coordorigin="19902,17152" coordsize="228,345" path="m20076,17495l20115,17438,20116,17422,20117,17403,20118,17380,20120,17352,20115,17336,20103,17332,20014,17332,20010,17251,20073,17251,20093,17251,20113,17249,20128,17239,20129,17233,20127,17228,20123,17224,20104,17220,20084,17218,20010,17218,20010,17165,20004,17157,19993,17153,19984,17152,19977,17154,19972,17157,19968,17160,19966,17164,19965,17168,19969,17332,19948,17331,19928,17333,19908,17341,19904,17346,19902,17352,19905,17477,19930,17497,20076,17495xe" filled="false" stroked="true" strokeweight=".227761pt" strokecolor="#050100">
                <v:path arrowok="t"/>
              </v:shape>
            </v:group>
            <v:group style="position:absolute;left:19947;top:17363;width:129;height:103" coordorigin="19947,17363" coordsize="129,103">
              <v:shape style="position:absolute;left:19947;top:17363;width:129;height:103" coordorigin="19947,17363" coordsize="129,103" path="m19949,17465l19947,17363,20076,17363,20069,17464,19949,17465xe" filled="false" stroked="true" strokeweight=".227761pt" strokecolor="#050100">
                <v:path arrowok="t"/>
              </v:shape>
            </v:group>
            <v:group style="position:absolute;left:19606;top:17151;width:286;height:276" coordorigin="19606,17151" coordsize="286,276">
              <v:shape style="position:absolute;left:19606;top:17151;width:286;height:276" coordorigin="19606,17151" coordsize="286,276" path="m19701,17422l19765,17421,19843,17419,19863,17418,19878,17415,19892,17405,19892,17399,19890,17394,19886,17390,19874,17386,19763,17389,19763,17364,19850,17365,19856,17364,19861,17363,19867,17360,19872,17352,19873,17346,19871,17341,19867,17337,19855,17333,19764,17333,19764,17309,19840,17312,19848,17312,19870,17239,19871,17187,19867,17157,19859,17153,19850,17151,19840,17152,19805,17152,19721,17152,19659,17152,19618,17169,19619,17202,19620,17230,19620,17252,19621,17269,19621,17280,19621,17294,19623,17302,19629,17309,19640,17313,19720,17310,19720,17333,19667,17333,19654,17332,19641,17333,19630,17337,19624,17345,19623,17351,19626,17356,19631,17361,19642,17365,19719,17364,19719,17390,19699,17392,19679,17393,19653,17393,19634,17395,19618,17399,19607,17408,19606,17414,19608,17419,19613,17422,19617,17425,19623,17427,19629,17427,19648,17426,19668,17424,19688,17423,19701,17422xe" filled="false" stroked="true" strokeweight=".227761pt" strokecolor="#050100">
                <v:path arrowok="t"/>
              </v:shape>
            </v:group>
            <v:group style="position:absolute;left:19763;top:17183;width:65;height:97" coordorigin="19763,17183" coordsize="65,97">
              <v:shape style="position:absolute;left:19763;top:17183;width:65;height:97" coordorigin="19763,17183" coordsize="65,97" path="m19764,17278l19763,17184,19828,17183,19823,17280,19764,17278xe" filled="false" stroked="true" strokeweight=".227761pt" strokecolor="#050100">
                <v:path arrowok="t"/>
              </v:shape>
            </v:group>
            <v:group style="position:absolute;left:19663;top:17183;width:58;height:97" coordorigin="19663,17183" coordsize="58,97">
              <v:shape style="position:absolute;left:19663;top:17183;width:58;height:97" coordorigin="19663,17183" coordsize="58,97" path="m19665,17280l19663,17183,19719,17184,19720,17279,19665,17280xe" filled="false" stroked="true" strokeweight=".227761pt" strokecolor="#050100">
                <v:path arrowok="t"/>
              </v:shape>
            </v:group>
            <v:group style="position:absolute;left:19781;top:17208;width:44;height:54" coordorigin="19781,17208" coordsize="44,54">
              <v:shape style="position:absolute;left:19781;top:17208;width:44;height:54" coordorigin="19781,17208" coordsize="44,54" path="m19809,17259l19815,17248,19820,17236,19825,17225,19825,17217,19822,17213,19818,17210,19813,17209,19807,17208,19802,17209,19798,17211,19790,17222,19784,17233,19781,17245,19783,17253,19785,17257,19789,17260,19794,17261,19800,17262,19805,17261,19809,17259xe" filled="false" stroked="true" strokeweight=".227761pt" strokecolor="#050100">
                <v:path arrowok="t"/>
              </v:shape>
            </v:group>
            <v:group style="position:absolute;left:19673;top:17210;width:42;height:51" coordorigin="19673,17210" coordsize="42,51">
              <v:shape style="position:absolute;left:19673;top:17210;width:42;height:51" coordorigin="19673,17210" coordsize="42,51" path="m19704,17260l19709,17258,19713,17255,19715,17252,19713,17241,19696,17210,19684,17210,19679,17211,19675,17214,19673,17218,19677,17237,19686,17256,19695,17260,19704,17260xe" filled="false" stroked="true" strokeweight=".227761pt" strokecolor="#050100">
                <v:path arrowok="t"/>
              </v:shape>
            </v:group>
            <v:group style="position:absolute;left:687;top:16928;width:20953;height:2" coordorigin="687,16928" coordsize="20953,2">
              <v:shape style="position:absolute;left:687;top:16928;width:20953;height:2" coordorigin="687,16928" coordsize="20953,0" path="m687,16928l21640,16928e" filled="false" stroked="true" strokeweight=".921401pt" strokecolor="#050100">
                <v:path arrowok="t"/>
              </v:shape>
            </v:group>
            <v:group style="position:absolute;left:687;top:16919;width:20953;height:2" coordorigin="687,16919" coordsize="20953,2">
              <v:shape style="position:absolute;left:687;top:16919;width:20953;height:2" coordorigin="687,16919" coordsize="20953,0" path="m687,16919l21640,16919e" filled="false" stroked="true" strokeweight=".000052pt" strokecolor="#050100">
                <v:path arrowok="t"/>
              </v:shape>
            </v:group>
            <v:group style="position:absolute;left:687;top:16919;width:2;height:12231" coordorigin="687,16919" coordsize="2,12231">
              <v:shape style="position:absolute;left:687;top:16919;width:2;height:12231" coordorigin="687,16919" coordsize="0,12231" path="m687,16919l687,29150e" filled="false" stroked="true" strokeweight=".000025pt" strokecolor="#050100">
                <v:path arrowok="t"/>
              </v:shape>
            </v:group>
            <v:group style="position:absolute;left:4471;top:16919;width:2;height:12231" coordorigin="4471,16919" coordsize="2,12231">
              <v:shape style="position:absolute;left:4471;top:16919;width:2;height:12231" coordorigin="4471,16919" coordsize="0,12231" path="m4471,16919l4471,29150e" filled="false" stroked="true" strokeweight=".000075pt" strokecolor="#050100">
                <v:path arrowok="t"/>
              </v:shape>
            </v:group>
            <v:group style="position:absolute;left:12027;top:16919;width:2;height:718" coordorigin="12027,16919" coordsize="2,718">
              <v:shape style="position:absolute;left:12027;top:16919;width:2;height:718" coordorigin="12027,16919" coordsize="0,718" path="m12027,16919l12027,17637e" filled="false" stroked="true" strokeweight=".000021pt" strokecolor="#050100">
                <v:path arrowok="t"/>
              </v:shape>
            </v:group>
            <v:group style="position:absolute;left:17519;top:16919;width:2;height:11246" coordorigin="17519,16919" coordsize="2,11246">
              <v:shape style="position:absolute;left:17519;top:16919;width:2;height:11246" coordorigin="17519,16919" coordsize="0,11246" path="m17519,16919l17519,28165e" filled="false" stroked="true" strokeweight=".000294pt" strokecolor="#050100">
                <v:path arrowok="t"/>
              </v:shape>
            </v:group>
            <v:group style="position:absolute;left:21617;top:16919;width:2;height:12231" coordorigin="21617,16919" coordsize="2,12231">
              <v:shape style="position:absolute;left:21617;top:16919;width:2;height:12231" coordorigin="21617,16919" coordsize="0,12231" path="m21617,16919l21617,29150e" filled="false" stroked="true" strokeweight=".001125pt" strokecolor="#050100">
                <v:path arrowok="t"/>
              </v:shape>
            </v:group>
            <v:group style="position:absolute;left:699;top:16936;width:2;height:12198" coordorigin="699,16936" coordsize="2,12198">
              <v:shape style="position:absolute;left:699;top:16936;width:2;height:12198" coordorigin="699,16936" coordsize="0,12198" path="m699,16936l699,29133e" filled="false" stroked="true" strokeweight="1.262047pt" strokecolor="#050100">
                <v:path arrowok="t"/>
              </v:shape>
            </v:group>
            <v:group style="position:absolute;left:4482;top:16936;width:2;height:12198" coordorigin="4482,16936" coordsize="2,12198">
              <v:shape style="position:absolute;left:4482;top:16936;width:2;height:12198" coordorigin="4482,16936" coordsize="0,12198" path="m4482,16936l4482,29133e" filled="false" stroked="true" strokeweight="1.263375pt" strokecolor="#050100">
                <v:path arrowok="t"/>
              </v:shape>
            </v:group>
            <v:group style="position:absolute;left:12038;top:16936;width:2;height:686" coordorigin="12038,16936" coordsize="2,686">
              <v:shape style="position:absolute;left:12038;top:16936;width:2;height:686" coordorigin="12038,16936" coordsize="0,686" path="m12038,16936l12038,17621e" filled="false" stroked="true" strokeweight="1.263375pt" strokecolor="#050100">
                <v:path arrowok="t"/>
              </v:shape>
            </v:group>
            <v:group style="position:absolute;left:17531;top:16936;width:2;height:11213" coordorigin="17531,16936" coordsize="2,11213">
              <v:shape style="position:absolute;left:17531;top:16936;width:2;height:11213" coordorigin="17531,16936" coordsize="0,11213" path="m17531,16936l17531,28148e" filled="false" stroked="true" strokeweight="1.261383pt" strokecolor="#050100">
                <v:path arrowok="t"/>
              </v:shape>
            </v:group>
            <v:group style="position:absolute;left:21628;top:16936;width:2;height:12198" coordorigin="21628,16936" coordsize="2,12198">
              <v:shape style="position:absolute;left:21628;top:16936;width:2;height:12198" coordorigin="21628,16936" coordsize="0,12198" path="m21628,16936l21628,29133e" filled="false" stroked="true" strokeweight="1.263375pt" strokecolor="#050100">
                <v:path arrowok="t"/>
              </v:shape>
              <v:shape style="position:absolute;left:1060;top:18104;width:3057;height:303" type="#_x0000_t75" stroked="false">
                <v:imagedata r:id="rId22" o:title=""/>
              </v:shape>
            </v:group>
            <v:group style="position:absolute;left:10449;top:18137;width:286;height:353" coordorigin="10449,18137" coordsize="286,353">
              <v:shape style="position:absolute;left:10449;top:18137;width:286;height:353" coordorigin="10449,18137" coordsize="286,353" path="m10619,18484l10625,18477,10627,18469,10625,18459,10624,18411,10692,18410,10716,18391,10714,18387,10709,18383,10698,18379,10623,18380,10620,18346,10712,18346,10735,18327,10733,18323,10729,18319,10717,18315,10671,18315,10678,18269,10692,18271,10705,18269,10716,18264,10722,18256,10723,18250,10721,18245,10716,18241,10705,18237,10614,18239,10612,18207,10632,18206,10652,18206,10674,18205,10692,18202,10703,18193,10703,18188,10702,18182,10697,18178,10686,18174,10612,18176,10613,18156,10588,18137,10580,18138,10574,18141,10567,18151,10565,18163,10567,18177,10547,18177,10481,18191,10480,18197,10482,18202,10486,18205,10491,18208,10496,18210,10502,18210,10567,18208,10570,18241,10550,18242,10530,18243,10503,18243,10482,18244,10466,18246,10450,18255,10449,18261,10451,18266,10456,18270,10460,18273,10466,18274,10472,18275,10520,18274,10526,18319,10474,18319,10461,18324,10456,18332,10455,18337,10457,18342,10461,18346,10466,18349,10471,18350,10477,18351,10577,18348,10579,18381,10523,18381,10509,18379,10497,18381,10486,18385,10481,18393,10480,18399,10482,18404,10486,18408,10491,18410,10496,18412,10502,18413,10580,18412,10580,18459,10578,18468,10580,18477,10587,18484,10598,18488,10607,18489,10613,18487,10619,18484xe" filled="false" stroked="true" strokeweight=".227761pt" strokecolor="#050100">
                <v:path arrowok="t"/>
              </v:shape>
            </v:group>
            <v:group style="position:absolute;left:10737;top:18147;width:245;height:337" coordorigin="10737,18147" coordsize="245,337">
              <v:shape style="position:absolute;left:10737;top:18147;width:245;height:337" coordorigin="10737,18147" coordsize="245,337" path="m10783,18478l10789,18467,10792,18456,10790,18443,10787,18326,10806,18325,10817,18342,10828,18358,10842,18377,10854,18393,10865,18406,10864,18417,10856,18425,10847,18434,10834,18447,10819,18462,10816,18470,10818,18475,10822,18478,10834,18482,10843,18483,10851,18482,10858,18477,10871,18465,10885,18451,10906,18442,10913,18447,10918,18454,10924,18460,10930,18466,10937,18471,10953,18477,10961,18478,10968,18476,10975,18473,10980,18465,10981,18459,10979,18454,10975,18451,10956,18436,10943,18425,10936,18418,10929,18413,10921,18407,10931,18389,10941,18372,10951,18350,10960,18332,10968,18317,10974,18304,10972,18298,10899,18295,10847,18295,10815,18295,10784,18178,10912,18179,10904,18246,10884,18238,10875,18237,10869,18239,10863,18242,10857,18250,10856,18256,10858,18261,10863,18264,10881,18274,10900,18280,10925,18281,10938,18272,10947,18253,10951,18234,10953,18211,10955,18192,10960,18170,10961,18161,10960,18156,10892,18147,10813,18147,10794,18147,10779,18147,10767,18147,10758,18147,10743,18148,10737,18154,10738,18165,10745,18441,10742,18455,10745,18467,10751,18478,10763,18482,10771,18482,10778,18481,10783,18478xe" filled="false" stroked="true" strokeweight=".227761pt" strokecolor="#050100">
                <v:path arrowok="t"/>
              </v:shape>
            </v:group>
            <v:group style="position:absolute;left:10854;top:18324;width:62;height:49" coordorigin="10854,18324" coordsize="62,49">
              <v:shape style="position:absolute;left:10854;top:18324;width:62;height:49" coordorigin="10854,18324" coordsize="62,49" path="m10873,18350l10867,18341,10861,18333,10854,18324,10916,18326,10912,18334,10909,18342,10905,18350,10901,18357,10896,18365,10892,18373,10885,18366,10879,18358,10873,18350xe" filled="false" stroked="true" strokeweight=".227761pt" strokecolor="#050100">
                <v:path arrowok="t"/>
              </v:shape>
            </v:group>
            <v:group style="position:absolute;left:10565;top:18271;width:69;height:46" coordorigin="10565,18271" coordsize="69,46">
              <v:shape style="position:absolute;left:10565;top:18271;width:69;height:46" coordorigin="10565,18271" coordsize="69,46" path="m10571,18316l10565,18272,10633,18271,10625,18315,10571,18316xe" filled="false" stroked="true" strokeweight=".227761pt" strokecolor="#050100">
                <v:path arrowok="t"/>
              </v:shape>
            </v:group>
            <v:group style="position:absolute;left:11066;top:18297;width:260;height:187" coordorigin="11066,18297" coordsize="260,187">
              <v:shape style="position:absolute;left:11066;top:18297;width:260;height:187" coordorigin="11066,18297" coordsize="260,187" path="m11203,18469l11263,18461,11324,18446,11325,18439,11323,18434,11318,18430,11307,18426,11287,18429,11267,18431,11248,18432,11228,18434,11217,18370,11230,18370,11243,18369,11256,18369,11269,18369,11282,18367,11293,18364,11299,18356,11299,18350,11298,18345,11293,18341,11278,18336,11217,18339,11218,18325,11220,18316,11218,18308,11212,18301,11201,18297,11193,18297,11186,18298,11181,18301,11174,18313,11171,18326,11172,18340,11152,18341,11132,18341,11118,18341,11105,18342,11094,18345,11088,18353,11087,18359,11089,18364,11094,18368,11098,18370,11104,18372,11110,18373,11174,18373,11173,18441,11153,18444,11133,18447,11108,18449,11089,18452,11073,18456,11066,18464,11066,18470,11068,18475,11072,18479,11077,18481,11082,18483,11088,18483,11108,18481,11127,18478,11147,18476,11167,18473,11187,18471,11203,18469xe" filled="false" stroked="true" strokeweight=".227761pt" strokecolor="#050100">
                <v:path arrowok="t"/>
              </v:shape>
            </v:group>
            <v:group style="position:absolute;left:11433;top:18147;width:105;height:334" coordorigin="11433,18147" coordsize="105,334">
              <v:shape style="position:absolute;left:11433;top:18147;width:105;height:334" coordorigin="11433,18147" coordsize="105,334" path="m11538,18465l11533,18161,11526,18152,11515,18148,11507,18147,11500,18149,11494,18152,11489,18160,11493,18436,11483,18431,11472,18427,11460,18422,11452,18421,11445,18423,11439,18426,11434,18434,11433,18440,11435,18444,11439,18448,11458,18457,11475,18466,11493,18475,11513,18480,11529,18481,11536,18476,11538,18465xe" filled="false" stroked="true" strokeweight=".227761pt" strokecolor="#050100">
                <v:path arrowok="t"/>
              </v:shape>
            </v:group>
            <v:group style="position:absolute;left:11061;top:18160;width:280;height:152" coordorigin="11061,18160" coordsize="280,152">
              <v:shape style="position:absolute;left:11061;top:18160;width:280;height:152" coordorigin="11061,18160" coordsize="280,152" path="m11334,18307l11340,18299,11340,18293,11338,18288,11334,18284,11270,18222,11258,18217,11249,18216,11241,18217,11235,18221,11229,18229,11229,18235,11231,18240,11235,18243,11249,18254,11222,18255,11199,18256,11178,18256,11160,18257,11146,18258,11149,18248,11159,18238,11168,18228,11180,18213,11192,18196,11212,18194,11232,18193,11258,18192,11278,18191,11295,18188,11308,18178,11308,18172,11307,18167,11302,18164,11291,18160,11079,18163,11068,18167,11062,18175,11061,18181,11063,18186,11069,18190,11080,18194,11144,18194,11132,18210,11118,18224,11099,18243,11085,18258,11075,18270,11066,18287,11072,18292,11088,18294,11099,18293,11111,18292,11185,18287,11264,18283,11301,18307,11305,18309,11311,18311,11317,18312,11323,18311,11329,18309,11334,18307xe" filled="false" stroked="true" strokeweight=".227761pt" strokecolor="#050100">
                <v:path arrowok="t"/>
              </v:shape>
            </v:group>
            <v:group style="position:absolute;left:11354;top:18157;width:50;height:155" coordorigin="11354,18157" coordsize="50,155">
              <v:shape style="position:absolute;left:11354;top:18157;width:50;height:155" coordorigin="11354,18157" coordsize="50,155" path="m11395,18307l11401,18299,11402,18177,11403,18171,11401,18166,11396,18161,11385,18157,11377,18157,11369,18158,11354,18284,11354,18293,11378,18312,11384,18311,11390,18309,11395,18307xe" filled="false" stroked="true" strokeweight=".227761pt" strokecolor="#050100">
                <v:path arrowok="t"/>
              </v:shape>
              <v:shape style="position:absolute;left:17904;top:22146;width:2212;height:378" type="#_x0000_t75" stroked="false">
                <v:imagedata r:id="rId23" o:title=""/>
              </v:shape>
            </v:group>
            <v:group style="position:absolute;left:20221;top:22176;width:467;height:320" coordorigin="20221,22176" coordsize="467,320">
              <v:shape style="position:absolute;left:20221;top:22176;width:467;height:320" coordorigin="20221,22176" coordsize="467,320" path="m20282,22488l20335,22450,20392,22395,20428,22346,20438,22330,20457,22337,20507,22370,20534,22396,20547,22407,20608,22455,20668,22492,20676,22491,20682,22488,20687,22480,20688,22474,20686,22469,20682,22465,20662,22451,20643,22437,20595,22400,20536,22346,20481,22293,20641,22283,20652,22279,20658,22271,20659,22265,20657,22260,20652,22256,20640,22252,20461,22252,20464,22189,20459,22181,20447,22177,20439,22176,20432,22178,20417,22252,20264,22255,20221,22275,20224,22280,20229,22284,20240,22289,20412,22286,20408,22297,20374,22352,20335,22399,20290,22438,20258,22461,20240,22477,20267,22496,20275,22493,20282,22488xe" filled="false" stroked="true" strokeweight=".227761pt" strokecolor="#050100">
                <v:path arrowok="t"/>
              </v:shape>
            </v:group>
            <v:group style="position:absolute;left:20818;top:22349;width:441;height:177" coordorigin="20818,22349" coordsize="441,177">
              <v:shape style="position:absolute;left:20818;top:22349;width:441;height:177" coordorigin="20818,22349" coordsize="441,177" path="m21062,22516l21076,22474,21075,22463,21220,22460,21259,22441,21257,22436,21253,22432,21241,22428,21069,22431,21063,22414,21119,22386,21146,22361,21137,22353,20962,22350,20952,22349,20943,22350,20937,22354,20931,22362,20930,22368,20932,22373,20937,22377,20955,22382,20976,22384,21059,22382,21009,22400,21000,22405,21001,22413,21010,22423,21023,22432,20864,22430,20843,22431,20825,22436,20819,22444,20818,22450,20820,22455,20825,22459,20836,22463,21031,22464,21031,22480,21022,22477,21013,22477,21007,22478,21001,22481,20996,22489,20997,22499,21041,22524,21050,22526,21057,22524,21062,22516xe" filled="false" stroked="true" strokeweight=".227761pt" strokecolor="#050100">
                <v:path arrowok="t"/>
              </v:shape>
            </v:group>
            <v:group style="position:absolute;left:20785;top:22160;width:501;height:221" coordorigin="20785,22160" coordsize="501,221">
              <v:shape style="position:absolute;left:20785;top:22160;width:501;height:221" coordorigin="20785,22160" coordsize="501,221" path="m21267,22376l21279,22331,21285,22317,21284,22309,21275,22306,21260,22304,21239,22303,21219,22179,21219,22171,21215,22166,21208,22166,21197,22165,21178,22164,21149,22162,21137,22160,21128,22162,21120,22166,21115,22174,21114,22180,21116,22185,21122,22190,21133,22194,21174,22195,21174,22218,21164,22218,21154,22218,21112,22233,21113,22236,21116,22239,21128,22244,21174,22241,21175,22256,21133,22256,21128,22258,21124,22261,21122,22264,21121,22269,21122,22272,21125,22275,21144,22279,21164,22280,21178,22305,20898,22306,20896,22283,20947,22281,20952,22280,20956,22277,20958,22273,20958,22267,20956,22263,20952,22260,20947,22259,20895,22259,20895,22242,20954,22241,20959,22240,20963,22237,20965,22233,20965,22226,20963,22223,20959,22220,20954,22218,20893,22218,20892,22196,20953,22187,20960,22173,20958,22168,20954,22165,20942,22161,20922,22162,20862,22168,20847,22176,20847,22187,20852,22305,20825,22304,20806,22304,20789,22305,20785,22311,20786,22320,20788,22330,20789,22340,20790,22349,20791,22358,20795,22367,20801,22375,20812,22379,20821,22380,20828,22378,20834,22375,20839,22367,20833,22337,21233,22336,21227,22360,21226,22366,21228,22371,21232,22374,21235,22374,21235,22376,21239,22379,21244,22380,21250,22381,21256,22380,21262,22379,21267,22376xe" filled="false" stroked="true" strokeweight=".227761pt" strokecolor="#050100">
                <v:path arrowok="t"/>
              </v:shape>
            </v:group>
            <v:group style="position:absolute;left:20984;top:22229;width:114;height:63" coordorigin="20984,22229" coordsize="114,63">
              <v:shape style="position:absolute;left:20984;top:22229;width:114;height:63" coordorigin="20984,22229" coordsize="114,63" path="m21083,22291l21088,22289,21092,22287,21094,22283,21094,22276,21088,22270,21079,22266,21068,22263,21086,22254,21095,22247,21098,22244,21098,22237,21095,22233,21092,22230,21086,22229,21066,22232,21048,22241,21017,22236,21006,22236,21000,22237,20997,22240,20994,22244,20994,22248,20995,22251,20998,22254,21009,22262,20996,22267,20990,22268,20986,22271,20984,22275,20984,22281,20986,22285,20990,22288,20996,22289,21017,22286,21034,22279,21049,22282,21060,22287,21072,22291,21083,22291xe" filled="false" stroked="true" strokeweight=".227761pt" strokecolor="#050100">
                <v:path arrowok="t"/>
              </v:shape>
            </v:group>
            <v:group style="position:absolute;left:20975;top:22160;width:120;height:61" coordorigin="20975,22160" coordsize="120,61">
              <v:shape style="position:absolute;left:20975;top:22160;width:120;height:61" coordorigin="20975,22160" coordsize="120,61" path="m21035,22203l21064,22213,21073,22213,21078,22211,21082,22209,21084,22205,21085,22200,21084,22197,21081,22194,21071,22187,21084,22182,21092,22178,21094,22174,21094,22168,21092,22164,21088,22161,21083,22160,21062,22163,21044,22171,21030,22172,21021,22168,21013,22164,21001,22164,20996,22166,20992,22168,20990,22172,20989,22177,20991,22181,20994,22184,21006,22190,20987,22196,20975,22205,20975,22212,20977,22216,20981,22218,20987,22220,21007,22216,21025,22208,21035,22203xe" filled="false" stroked="true" strokeweight=".227761pt" strokecolor="#050100">
                <v:path arrowok="t"/>
              </v:shape>
              <v:shape style="position:absolute;left:18139;top:22724;width:1681;height:379" type="#_x0000_t75" stroked="false">
                <v:imagedata r:id="rId24" o:title=""/>
              </v:shape>
            </v:group>
            <v:group style="position:absolute;left:20059;top:22770;width:195;height:295" coordorigin="20059,22770" coordsize="195,295">
              <v:shape style="position:absolute;left:20059;top:22770;width:195;height:295" coordorigin="20059,22770" coordsize="195,295" path="m20155,23059l20217,23039,20252,22998,20254,22986,20221,22930,20197,22917,20210,22909,20242,22856,20242,22844,20194,22789,20128,22770,20115,22770,20102,22771,20088,22772,20076,22775,20066,22781,20060,22789,20059,22795,20062,22800,20067,22804,20081,22809,20089,22809,20099,22808,20112,22804,20124,22801,20188,22826,20199,22861,20195,22871,20184,22881,20167,22891,20148,22898,20126,22901,20108,22907,20095,22917,20095,22923,20096,22928,20101,22932,20120,22935,20141,22937,20160,22940,20179,22947,20198,22961,20207,22977,20210,22991,20206,23002,20194,23011,20179,23021,20159,23027,20134,23029,20113,23032,20095,23035,20075,23046,20074,23052,20076,23057,20081,23060,20092,23064,20112,23063,20132,23062,20152,23060,20155,23059xe" filled="false" stroked="true" strokeweight=".227761pt" strokecolor="#050100">
                <v:path arrowok="t"/>
              </v:shape>
            </v:group>
            <v:group style="position:absolute;left:20485;top:22738;width:197;height:352" coordorigin="20485,22738" coordsize="197,352">
              <v:shape style="position:absolute;left:20485;top:22738;width:197;height:352" coordorigin="20485,22738" coordsize="197,352" path="m20609,23084l20615,23076,20614,22880,20632,22895,20645,22900,20654,22901,20661,22900,20667,22896,20673,22888,20673,22883,20671,22878,20667,22874,20624,22831,20645,22831,20664,22828,20682,22817,20682,22811,20681,22806,20676,22802,20665,22798,20615,22799,20617,22758,20589,22738,20582,22739,20577,22742,20573,22745,20571,22749,20570,22753,20570,22798,20541,22797,20520,22797,20502,22801,20494,22809,20493,22816,20495,22821,20499,22824,20508,22828,20517,22829,20528,22829,20539,22828,20550,22829,20560,22829,20545,22854,20533,22878,20502,22934,20485,22974,20488,22978,20492,22982,20503,22986,20511,22987,20518,22985,20561,22917,20570,23073,20596,23089,20603,23088,20609,23084xe" filled="false" stroked="true" strokeweight=".227761pt" strokecolor="#050100">
                <v:path arrowok="t"/>
              </v:shape>
            </v:group>
            <v:group style="position:absolute;left:20677;top:22950;width:306;height:151" coordorigin="20677,22950" coordsize="306,151">
              <v:shape style="position:absolute;left:20677;top:22950;width:306;height:151" coordorigin="20677,22950" coordsize="306,151" path="m20774,23092l20796,23087,20815,23080,20831,23072,20851,23075,20871,23077,20891,23080,20910,23084,20930,23087,20954,23090,20961,23089,20967,23086,20973,23078,20974,23072,20971,23067,20902,23050,20870,23046,20886,23031,20899,23016,20924,23009,20945,23009,20965,23007,20982,22996,20983,22990,20981,22985,20976,22981,20958,22978,20938,22977,20927,22971,20925,22965,20919,22961,20908,22957,20899,22956,20892,22957,20887,22961,20876,22976,20827,22976,20830,22969,20831,22963,20829,22958,20825,22954,20813,22950,20804,22950,20797,22951,20791,22955,20774,22976,20720,22973,20707,22972,20695,22973,20684,22978,20678,22986,20677,22992,20679,22997,20684,23001,20692,23004,20701,23005,20711,23005,20721,23005,20731,23006,20741,23006,20732,23018,20726,23026,20721,23032,20716,23037,20720,23042,20732,23046,20749,23051,20769,23058,20766,23062,20753,23064,20736,23066,20719,23068,20706,23071,20698,23074,20692,23082,20692,23088,20694,23093,20698,23096,20709,23100,20728,23099,20747,23096,20768,23093,20774,23092xe" filled="false" stroked="true" strokeweight=".227761pt" strokecolor="#050100">
                <v:path arrowok="t"/>
              </v:shape>
            </v:group>
            <v:group style="position:absolute;left:20779;top:23007;width:74;height:28" coordorigin="20779,23007" coordsize="74,28">
              <v:shape style="position:absolute;left:20779;top:23007;width:74;height:28" coordorigin="20779,23007" coordsize="74,28" path="m20779,23026l20796,23007,20853,23007,20840,23021,20824,23034,20779,23026xe" filled="false" stroked="true" strokeweight=".227761pt" strokecolor="#050100">
                <v:path arrowok="t"/>
              </v:shape>
            </v:group>
            <v:group style="position:absolute;left:20697;top:22736;width:290;height:211" coordorigin="20697,22736" coordsize="290,211">
              <v:shape style="position:absolute;left:20697;top:22736;width:290;height:211" coordorigin="20697,22736" coordsize="290,211" path="m20965,22938l20967,22924,20968,22899,20970,22885,20963,22880,20948,22881,20855,22879,20856,22867,20886,22867,20910,22867,20955,22857,20956,22850,20955,22841,20952,22830,20974,22829,20979,22828,20983,22825,20985,22821,20986,22817,20985,22813,20982,22810,20974,22806,20964,22805,20952,22806,20952,22792,20952,22781,20952,22775,20952,22768,20943,22765,20925,22767,20861,22765,20863,22756,20861,22748,20855,22741,20844,22737,20836,22736,20829,22737,20824,22741,20817,22748,20814,22757,20817,22766,20741,22767,20727,22766,20719,22770,20718,22777,20717,22785,20718,22795,20720,22808,20709,22808,20704,22809,20700,22812,20698,22816,20697,22821,20698,22825,20702,22828,20707,22831,20713,22832,20720,22832,20719,22843,20719,22852,20720,22859,20722,22865,20729,22869,20742,22868,20812,22867,20811,22880,20779,22879,20753,22879,20735,22879,20723,22879,20713,22879,20709,22886,20709,22899,20710,22920,20711,22932,20714,22937,20716,22942,20725,22944,20740,22945,20939,22946,20955,22947,20964,22944,20965,22938xe" filled="false" stroked="true" strokeweight=".227761pt" strokecolor="#050100">
                <v:path arrowok="t"/>
              </v:shape>
            </v:group>
            <v:group style="position:absolute;left:20753;top:22903;width:56;height:20" coordorigin="20753,22903" coordsize="56,20">
              <v:shape style="position:absolute;left:20753;top:22903;width:56;height:20" coordorigin="20753,22903" coordsize="56,20" path="m20755,22921l20753,22903,20809,22903,20809,22922,20755,22921xe" filled="false" stroked="true" strokeweight=".227761pt" strokecolor="#050100">
                <v:path arrowok="t"/>
              </v:shape>
            </v:group>
            <v:group style="position:absolute;left:20853;top:22903;width:69;height:20" coordorigin="20853,22903" coordsize="69,20">
              <v:shape style="position:absolute;left:20853;top:22903;width:69;height:20" coordorigin="20853,22903" coordsize="69,20" path="m20853,22922l20853,22903,20922,22904,20921,22920,20853,22922xe" filled="false" stroked="true" strokeweight=".227761pt" strokecolor="#050100">
                <v:path arrowok="t"/>
              </v:shape>
            </v:group>
            <v:group style="position:absolute;left:20859;top:22829;width:50;height:16" coordorigin="20859,22829" coordsize="50,16">
              <v:shape style="position:absolute;left:20859;top:22829;width:50;height:16" coordorigin="20859,22829" coordsize="50,16" path="m20859,22844l20859,22829,20908,22829,20908,22844,20859,22844xe" filled="false" stroked="true" strokeweight=".227761pt" strokecolor="#050100">
                <v:path arrowok="t"/>
              </v:shape>
            </v:group>
            <v:group style="position:absolute;left:20765;top:22830;width:50;height:15" coordorigin="20765,22830" coordsize="50,15">
              <v:shape style="position:absolute;left:20765;top:22830;width:50;height:15" coordorigin="20765,22830" coordsize="50,15" path="m20766,22844l20765,22832,20814,22830,20814,22844,20766,22844xe" filled="false" stroked="true" strokeweight=".227761pt" strokecolor="#050100">
                <v:path arrowok="t"/>
              </v:shape>
            </v:group>
            <v:group style="position:absolute;left:20765;top:22789;width:52;height:19" coordorigin="20765,22789" coordsize="52,19">
              <v:shape style="position:absolute;left:20765;top:22789;width:52;height:19" coordorigin="20765,22789" coordsize="52,19" path="m20765,22808l20765,22790,20816,22789,20816,22805,20765,22808xe" filled="false" stroked="true" strokeweight=".227761pt" strokecolor="#050100">
                <v:path arrowok="t"/>
              </v:shape>
            </v:group>
            <v:group style="position:absolute;left:20860;top:22789;width:49;height:17" coordorigin="20860,22789" coordsize="49,17">
              <v:shape style="position:absolute;left:20860;top:22789;width:49;height:17" coordorigin="20860,22789" coordsize="49,17" path="m20858,22797l20910,22797e" filled="false" stroked="true" strokeweight="1.169747pt" strokecolor="#050100">
                <v:path arrowok="t"/>
              </v:shape>
            </v:group>
            <v:group style="position:absolute;left:18217;top:23435;width:407;height:256" coordorigin="18217,23435" coordsize="407,256">
              <v:shape style="position:absolute;left:18217;top:23435;width:407;height:256" coordorigin="18217,23435" coordsize="407,256" path="m18450,23686l18456,23678,18454,23582,18572,23580,18571,23588,18570,23597,18567,23606,18565,23614,18562,23623,18559,23631,18550,23626,18540,23622,18530,23618,18522,23617,18515,23619,18510,23622,18504,23630,18504,23636,18505,23641,18510,23644,18519,23649,18528,23654,18537,23660,18546,23665,18555,23668,18565,23669,18574,23670,18582,23666,18613,23601,18618,23582,18623,23559,18582,23549,18564,23549,18542,23549,18516,23550,18486,23550,18451,23551,18446,23519,18534,23520,18566,23476,18568,23465,18573,23456,18577,23443,18572,23437,18556,23436,18295,23437,18286,23435,18277,23437,18270,23441,18265,23449,18264,23454,18266,23459,18270,23463,18280,23467,18290,23469,18301,23469,18402,23468,18401,23489,18293,23490,18266,23566,18270,23578,18275,23582,18280,23584,18286,23585,18387,23583,18369,23592,18351,23600,18333,23608,18314,23615,18293,23624,18273,23632,18256,23639,18239,23647,18218,23661,18217,23667,18219,23672,18223,23676,18235,23680,18254,23674,18273,23668,18292,23661,18311,23654,18331,23645,18350,23637,18368,23630,18386,23623,18404,23616,18411,23675,18412,23679,18414,23683,18418,23686,18429,23690,18438,23691,18445,23689,18450,23686xe" filled="false" stroked="true" strokeweight=".227761pt" strokecolor="#050100">
                <v:path arrowok="t"/>
              </v:shape>
            </v:group>
            <v:group style="position:absolute;left:18311;top:23521;width:96;height:33" coordorigin="18311,23521" coordsize="96,33">
              <v:shape style="position:absolute;left:18311;top:23521;width:96;height:33" coordorigin="18311,23521" coordsize="96,33" path="m18311,23553l18317,23521,18402,23521,18407,23552,18311,23553xe" filled="false" stroked="true" strokeweight=".227761pt" strokecolor="#050100">
                <v:path arrowok="t"/>
              </v:shape>
            </v:group>
            <v:group style="position:absolute;left:18446;top:23467;width:77;height:21" coordorigin="18446,23467" coordsize="77,21">
              <v:shape style="position:absolute;left:18446;top:23467;width:77;height:21" coordorigin="18446,23467" coordsize="77,21" path="m18446,23488l18446,23468,18523,23467,18520,23487,18446,23488xe" filled="false" stroked="true" strokeweight=".227761pt" strokecolor="#050100">
                <v:path arrowok="t"/>
              </v:shape>
            </v:group>
            <v:group style="position:absolute;left:18185;top:23312;width:246;height:121" coordorigin="18185,23312" coordsize="246,121">
              <v:shape style="position:absolute;left:18185;top:23312;width:246;height:121" coordorigin="18185,23312" coordsize="246,121" path="m18223,23428l18228,23419,18232,23411,18234,23402,18237,23393,18240,23385,18244,23376,18325,23377,18328,23384,18330,23391,18331,23399,18332,23406,18336,23413,18342,23419,18353,23423,18362,23423,18368,23422,18374,23419,18379,23411,18370,23377,18391,23377,18411,23375,18429,23364,18430,23358,18428,23353,18423,23349,18411,23345,18254,23345,18260,23333,18234,23312,18227,23314,18221,23317,18212,23336,18205,23354,18197,23377,18191,23395,18185,23411,18185,23418,18187,23423,18192,23428,18203,23432,18211,23432,18218,23431,18223,23428xe" filled="false" stroked="true" strokeweight=".227761pt" strokecolor="#050100">
                <v:path arrowok="t"/>
              </v:shape>
            </v:group>
            <v:group style="position:absolute;left:18434;top:23314;width:212;height:113" coordorigin="18434,23314" coordsize="212,113">
              <v:shape style="position:absolute;left:18434;top:23314;width:212;height:113" coordorigin="18434,23314" coordsize="212,113" path="m18580,23422l18584,23415,18587,23408,18587,23400,18588,23392,18589,23384,18590,23377,18613,23378,18632,23376,18645,23366,18645,23360,18643,23355,18578,23345,18555,23345,18534,23345,18515,23344,18498,23344,18499,23332,18499,23323,18494,23318,18483,23314,18474,23314,18467,23315,18461,23318,18451,23336,18444,23355,18440,23374,18434,23393,18460,23415,18467,23413,18473,23410,18479,23399,18482,23387,18484,23374,18545,23376,18541,23403,18540,23410,18542,23417,18548,23422,18559,23426,18568,23427,18575,23425,18580,23422xe" filled="false" stroked="true" strokeweight=".227761pt" strokecolor="#050100">
                <v:path arrowok="t"/>
              </v:shape>
            </v:group>
            <v:group style="position:absolute;left:18764;top:23591;width:455;height:35" coordorigin="18764,23591" coordsize="455,35">
              <v:shape style="position:absolute;left:18764;top:23591;width:455;height:35" coordorigin="18764,23591" coordsize="455,35" path="m19186,23626l19196,23626,19205,23624,19212,23620,19218,23612,19219,23606,19217,23601,19212,23598,19201,23594,18801,23592,18790,23591,18780,23593,18771,23597,18765,23605,18764,23611,18766,23615,18771,23619,18775,23622,18780,23623,18786,23624,19186,23626xe" filled="false" stroked="true" strokeweight=".227761pt" strokecolor="#050100">
                <v:path arrowok="t"/>
              </v:shape>
            </v:group>
            <v:group style="position:absolute;left:18821;top:23385;width:327;height:39" coordorigin="18821,23385" coordsize="327,39">
              <v:shape style="position:absolute;left:18821;top:23385;width:327;height:39" coordorigin="18821,23385" coordsize="327,39" path="m19141,23419l19147,23411,19148,23405,19146,23400,19082,23391,19015,23389,18937,23387,18864,23386,18845,23385,18836,23387,18827,23391,18822,23399,18821,23405,18823,23410,18828,23414,18840,23418,18870,23418,18898,23418,18967,23419,19028,23420,19090,23422,19109,23423,19128,23424,19135,23422,19141,23419xe" filled="false" stroked="true" strokeweight=".227761pt" strokecolor="#050100">
                <v:path arrowok="t"/>
              </v:shape>
              <v:shape style="position:absolute;left:19334;top:23310;width:1075;height:378" type="#_x0000_t75" stroked="false">
                <v:imagedata r:id="rId25" o:title=""/>
              </v:shape>
            </v:group>
            <v:group style="position:absolute;left:20529;top:23531;width:447;height:145" coordorigin="20529,23531" coordsize="447,145">
              <v:shape style="position:absolute;left:20529;top:23531;width:447;height:145" coordorigin="20529,23531" coordsize="447,145" path="m20942,23672l20975,23654,20973,23649,20969,23645,20955,23640,20782,23640,20782,23604,20874,23604,20880,23603,20886,23602,20892,23599,20897,23591,20898,23585,20896,23580,20892,23577,20880,23573,20780,23572,20781,23559,20778,23547,20772,23536,20761,23532,20752,23531,20745,23533,20740,23536,20736,23539,20734,23543,20733,23547,20736,23574,20637,23573,20626,23577,20620,23585,20619,23591,20621,23595,20738,23605,20738,23642,20584,23643,20529,23662,20531,23667,20535,23671,20540,23674,20545,23675,20551,23676,20942,23672xe" filled="false" stroked="true" strokeweight=".227761pt" strokecolor="#050100">
                <v:path arrowok="t"/>
              </v:shape>
            </v:group>
            <v:group style="position:absolute;left:20617;top:23409;width:304;height:140" coordorigin="20617,23409" coordsize="304,140">
              <v:shape style="position:absolute;left:20617;top:23409;width:304;height:140" coordorigin="20617,23409" coordsize="304,140" path="m20914,23544l20881,23487,20827,23452,20820,23453,20815,23457,20809,23465,20808,23473,20812,23480,20821,23485,20692,23489,20737,23441,20861,23441,20867,23441,20872,23439,20878,23436,20883,23428,20884,23423,20882,23418,20878,23414,20863,23409,20644,23409,20636,23409,20629,23411,20623,23414,20618,23422,20617,23428,20619,23433,20623,23436,20628,23439,20633,23441,20639,23441,20680,23441,20668,23456,20654,23471,20639,23486,20625,23500,20619,23511,20621,23516,20626,23519,20630,23523,20635,23525,20641,23525,20857,23514,20882,23544,20894,23548,20902,23548,20909,23547,20914,23544xe" filled="false" stroked="true" strokeweight=".227761pt" strokecolor="#050100">
                <v:path arrowok="t"/>
              </v:shape>
            </v:group>
            <v:group style="position:absolute;left:20510;top:23320;width:469;height:144" coordorigin="20510,23320" coordsize="469,144">
              <v:shape style="position:absolute;left:20510;top:23320;width:469;height:144" coordorigin="20510,23320" coordsize="469,144" path="m20557,23459l20563,23451,20561,23439,20560,23419,20931,23387,20930,23396,20928,23405,20926,23414,20924,23423,20922,23431,20920,23440,20921,23445,20923,23449,20927,23453,20938,23457,20947,23457,20954,23456,20972,23411,20974,23400,20976,23389,20979,23378,20979,23370,20977,23365,20975,23359,20968,23356,20956,23356,20771,23356,20773,23344,20770,23334,20763,23325,20752,23321,20743,23320,20736,23321,20731,23325,20725,23333,20727,23356,20535,23361,20520,23361,20512,23367,20510,23380,20515,23399,20516,23420,20518,23440,20525,23459,20536,23463,20545,23463,20552,23462,20557,23459xe" filled="false" stroked="true" strokeweight=".227761pt" strokecolor="#050100">
                <v:path arrowok="t"/>
              </v:shape>
            </v:group>
            <v:group style="position:absolute;left:687;top:17629;width:20953;height:2" coordorigin="687,17629" coordsize="20953,2">
              <v:shape style="position:absolute;left:687;top:17629;width:20953;height:2" coordorigin="687,17629" coordsize="20953,0" path="m687,17629l21640,17629e" filled="false" stroked="true" strokeweight=".919409pt" strokecolor="#050100">
                <v:path arrowok="t"/>
              </v:shape>
            </v:group>
            <v:group style="position:absolute;left:687;top:17621;width:20953;height:2" coordorigin="687,17621" coordsize="20953,2">
              <v:shape style="position:absolute;left:687;top:17621;width:20953;height:2" coordorigin="687,17621" coordsize="20953,0" path="m687,17621l21640,17621e" filled="false" stroked="true" strokeweight=".000175pt" strokecolor="#050100">
                <v:path arrowok="t"/>
              </v:shape>
              <v:shape style="position:absolute;left:1020;top:19762;width:3139;height:321" type="#_x0000_t75" stroked="false">
                <v:imagedata r:id="rId26" o:title=""/>
              </v:shape>
              <v:shape style="position:absolute;left:4954;top:19780;width:4851;height:380" type="#_x0000_t75" stroked="false">
                <v:imagedata r:id="rId27" o:title=""/>
              </v:shape>
              <v:shape style="position:absolute;left:9923;top:19781;width:1642;height:375" type="#_x0000_t75" stroked="false">
                <v:imagedata r:id="rId28" o:title=""/>
              </v:shape>
              <v:shape style="position:absolute;left:13109;top:19093;width:2212;height:378" type="#_x0000_t75" stroked="false">
                <v:imagedata r:id="rId29" o:title=""/>
              </v:shape>
            </v:group>
            <v:group style="position:absolute;left:15426;top:19123;width:467;height:320" coordorigin="15426,19123" coordsize="467,320">
              <v:shape style="position:absolute;left:15426;top:19123;width:467;height:320" coordorigin="15426,19123" coordsize="467,320" path="m15487,19435l15540,19397,15597,19342,15633,19293,15643,19277,15662,19284,15712,19318,15739,19343,15752,19355,15813,19403,15874,19439,15881,19438,15887,19435,15892,19427,15893,19421,15891,19416,15887,19412,15867,19398,15848,19385,15800,19347,15741,19293,15686,19240,15846,19230,15857,19226,15863,19218,15864,19212,15862,19207,15857,19204,15845,19199,15666,19199,15669,19136,15664,19128,15652,19124,15644,19123,15637,19125,15622,19199,15469,19202,15426,19222,15429,19228,15434,19232,15445,19236,15617,19233,15613,19244,15579,19299,15540,19346,15495,19386,15463,19409,15445,19424,15472,19443,15480,19441,15487,19435xe" filled="false" stroked="true" strokeweight=".227761pt" strokecolor="#050100">
                <v:path arrowok="t"/>
              </v:shape>
            </v:group>
            <v:group style="position:absolute;left:16023;top:19296;width:441;height:177" coordorigin="16023,19296" coordsize="441,177">
              <v:shape style="position:absolute;left:16023;top:19296;width:441;height:177" coordorigin="16023,19296" coordsize="441,177" path="m16267,19464l16281,19421,16280,19410,16425,19408,16464,19388,16462,19383,16458,19379,16446,19375,16274,19378,16268,19361,16324,19334,16351,19309,16342,19300,16167,19297,16157,19296,16148,19298,16142,19301,16136,19309,16135,19315,16137,19320,16142,19324,16160,19329,16181,19331,16264,19330,16214,19347,16206,19353,16206,19360,16215,19370,16228,19379,16070,19377,16048,19378,16030,19383,16024,19392,16023,19398,16025,19402,16030,19406,16041,19410,16236,19411,16236,19427,16227,19424,16218,19424,16212,19425,16206,19428,16201,19437,16202,19446,16246,19471,16255,19473,16262,19471,16267,19464xe" filled="false" stroked="true" strokeweight=".227761pt" strokecolor="#050100">
                <v:path arrowok="t"/>
              </v:shape>
            </v:group>
            <v:group style="position:absolute;left:15990;top:19108;width:501;height:221" coordorigin="15990,19108" coordsize="501,221">
              <v:shape style="position:absolute;left:15990;top:19108;width:501;height:221" coordorigin="15990,19108" coordsize="501,221" path="m16473,19323l16484,19278,16490,19264,16489,19256,16480,19253,16465,19251,16444,19251,16424,19126,16424,19118,16420,19113,16413,19113,16402,19113,16383,19111,16354,19109,16342,19108,16333,19109,16326,19113,16320,19121,16319,19127,16321,19133,16327,19137,16338,19141,16379,19142,16379,19165,16369,19165,16359,19165,16317,19180,16318,19183,16321,19186,16333,19191,16379,19189,16381,19204,16338,19204,16333,19205,16329,19208,16327,19212,16326,19216,16327,19219,16330,19222,16349,19226,16369,19228,16383,19252,16103,19253,16101,19230,16152,19229,16157,19227,16161,19224,16163,19221,16163,19214,16161,19210,16157,19208,16152,19206,16100,19206,16100,19189,16159,19189,16164,19187,16168,19184,16170,19180,16170,19174,16168,19170,16164,19167,16159,19166,16098,19166,16097,19143,16158,19135,16165,19121,16163,19116,16159,19112,16147,19108,16127,19109,16067,19116,16052,19123,16053,19134,16057,19252,16030,19251,16011,19251,15994,19253,15990,19258,15991,19268,15993,19277,15994,19287,15995,19296,15996,19306,16000,19314,16006,19322,16017,19326,16026,19327,16033,19326,16039,19322,16045,19314,16038,19285,16438,19283,16432,19307,16431,19313,16433,19318,16437,19322,16440,19322,16440,19323,16444,19326,16449,19327,16455,19328,16462,19327,16467,19326,16473,19323xe" filled="false" stroked="true" strokeweight=".227761pt" strokecolor="#050100">
                <v:path arrowok="t"/>
              </v:shape>
            </v:group>
            <v:group style="position:absolute;left:16189;top:19176;width:114;height:63" coordorigin="16189,19176" coordsize="114,63">
              <v:shape style="position:absolute;left:16189;top:19176;width:114;height:63" coordorigin="16189,19176" coordsize="114,63" path="m16288,19238l16293,19237,16297,19234,16299,19230,16299,19224,16293,19217,16284,19213,16273,19210,16291,19201,16301,19195,16303,19191,16303,19184,16301,19180,16297,19178,16291,19176,16271,19179,16253,19188,16222,19183,16211,19183,16206,19184,16202,19187,16200,19191,16199,19195,16200,19199,16203,19201,16214,19209,16201,19214,16195,19216,16192,19218,16189,19222,16189,19229,16192,19232,16195,19235,16201,19237,16222,19234,16240,19226,16254,19229,16265,19234,16277,19238,16288,19238xe" filled="false" stroked="true" strokeweight=".227761pt" strokecolor="#050100">
                <v:path arrowok="t"/>
              </v:shape>
            </v:group>
            <v:group style="position:absolute;left:16180;top:19107;width:120;height:61" coordorigin="16180,19107" coordsize="120,61">
              <v:shape style="position:absolute;left:16180;top:19107;width:120;height:61" coordorigin="16180,19107" coordsize="120,61" path="m16240,19150l16269,19160,16278,19160,16283,19158,16287,19156,16289,19152,16290,19148,16289,19144,16286,19141,16276,19134,16289,19130,16297,19125,16299,19122,16299,19115,16297,19111,16293,19109,16288,19107,16267,19110,16249,19118,16235,19119,16226,19115,16218,19111,16206,19111,16201,19113,16197,19115,16195,19119,16194,19124,16196,19128,16200,19131,16211,19137,16192,19143,16180,19152,16180,19159,16182,19163,16186,19166,16192,19167,16212,19163,16230,19156,16240,19150xe" filled="false" stroked="true" strokeweight=".227761pt" strokecolor="#050100">
                <v:path arrowok="t"/>
              </v:shape>
            </v:group>
            <v:group style="position:absolute;left:12782;top:19991;width:256;height:161" coordorigin="12782,19991" coordsize="256,161">
              <v:shape style="position:absolute;left:12782;top:19991;width:256;height:161" coordorigin="12782,19991" coordsize="256,161" path="m12868,20141l12890,20134,12908,20127,12925,20119,12951,20126,12972,20130,12987,20133,12998,20133,13004,20131,13010,20129,13016,20121,13017,20115,13015,20110,13010,20106,12953,20093,12967,20075,12971,20069,12976,20063,12979,20056,13000,20055,13020,20052,13036,20041,13037,20035,13035,20030,13031,20027,13019,20023,12991,20023,12992,20016,12990,20010,12985,20004,12974,20000,12965,20000,12959,20001,12953,20004,12948,20010,12946,20016,12947,20023,12910,20023,12917,20011,12919,20005,12917,20000,12911,19995,12900,19991,12892,19991,12885,19992,12879,19995,12872,20004,12866,20014,12861,20023,12800,20023,12788,20027,12782,20035,12782,20041,12784,20046,12788,20051,12793,20053,12798,20055,12804,20056,12837,20055,12831,20065,12826,20073,12823,20081,12819,20089,12823,20095,12834,20098,12851,20103,12873,20106,12849,20112,12828,20117,12810,20122,12793,20132,12814,20152,12831,20149,12851,20145,12868,20141xe" filled="false" stroked="true" strokeweight=".227761pt" strokecolor="#050100">
                <v:path arrowok="t"/>
              </v:shape>
            </v:group>
            <v:group style="position:absolute;left:13038;top:19795;width:260;height:345" coordorigin="13038,19795" coordsize="260,345">
              <v:shape style="position:absolute;left:13038;top:19795;width:260;height:345" coordorigin="13038,19795" coordsize="260,345" path="m13100,20130l13150,20083,13165,20064,13173,20054,13183,20045,13194,20061,13207,20077,13249,20123,13277,20135,13283,20134,13289,20130,13294,20122,13287,20105,13273,20089,13258,20075,13245,20060,13231,20042,13219,20026,13207,20013,13217,19995,13241,19937,13249,19899,13270,19887,13286,19881,13297,19871,13297,19865,13296,19860,13291,19856,13280,19852,13124,19852,13129,19828,13132,19818,13130,19808,13124,19799,13112,19795,13104,19795,13097,19797,13091,19800,13088,19820,13083,19839,13059,19900,13043,19933,13038,19948,13040,19952,13044,19956,13056,19960,13065,19961,13072,19959,13078,19955,13094,19933,13104,19950,13116,19966,13130,19984,13143,19999,13135,20022,13087,20091,13059,20112,13051,20121,13050,20127,13052,20131,13057,20135,13068,20139,13080,20139,13091,20136,13100,20130xe" filled="false" stroked="true" strokeweight=".227761pt" strokecolor="#050100">
                <v:path arrowok="t"/>
              </v:shape>
            </v:group>
            <v:group style="position:absolute;left:12877;top:20055;width:53;height:24" coordorigin="12877,20055" coordsize="53,24">
              <v:shape style="position:absolute;left:12877;top:20055;width:53;height:24" coordorigin="12877,20055" coordsize="53,24" path="m12877,20074l12887,20055,12930,20055,12925,20063,12919,20071,12912,20078,12877,20074xe" filled="false" stroked="true" strokeweight=".227761pt" strokecolor="#050100">
                <v:path arrowok="t"/>
              </v:shape>
            </v:group>
            <v:group style="position:absolute;left:12764;top:19779;width:285;height:208" coordorigin="12764,19779" coordsize="285,208">
              <v:shape style="position:absolute;left:12764;top:19779;width:285;height:208" coordorigin="12764,19779" coordsize="285,208" path="m13009,19984l13026,19984,13034,19981,13035,19975,13035,19969,13035,19960,13022,19918,13007,19918,12930,19919,12931,19907,13000,19907,13015,19909,13024,19907,13025,19901,13027,19895,13028,19883,13027,19866,13036,19865,13041,19863,13045,19860,13048,19856,13048,19852,13047,19849,13044,19846,13040,19842,13034,19841,13027,19842,13028,19830,13008,19803,12925,19803,12926,19796,12923,19789,12918,19783,12907,19779,12898,19779,12891,19780,12886,19783,12880,19789,12877,19796,12879,19804,12815,19804,12797,19804,12788,19809,12788,19820,12789,19841,12776,19841,12770,19843,12767,19845,12764,19849,12764,19853,12765,19857,12768,19860,12774,19864,12782,19866,12792,19864,12793,19885,12795,19898,12797,19904,12800,19909,12809,19911,12826,19908,12886,19908,12885,19919,12857,19918,12836,19918,12821,19918,12807,19918,12802,19923,12802,19934,12803,19961,12804,19977,12804,19984,12812,19986,12827,19986,13009,19984xe" filled="false" stroked="true" strokeweight=".227761pt" strokecolor="#050100">
                <v:path arrowok="t"/>
              </v:shape>
            </v:group>
            <v:group style="position:absolute;left:13113;top:19884;width:94;height:79" coordorigin="13113,19884" coordsize="94,79">
              <v:shape style="position:absolute;left:13113;top:19884;width:94;height:79" coordorigin="13113,19884" coordsize="94,79" path="m13144,19935l13133,19918,13121,19902,13113,19884,13207,19884,13205,19904,13200,19924,13192,19944,13185,19963,13165,19958,13151,19944,13144,19935xe" filled="false" stroked="true" strokeweight=".227761pt" strokecolor="#050100">
                <v:path arrowok="t"/>
              </v:shape>
            </v:group>
            <v:group style="position:absolute;left:12846;top:19942;width:42;height:20" coordorigin="12846,19942" coordsize="42,20">
              <v:shape style="position:absolute;left:12846;top:19942;width:42;height:20" coordorigin="12846,19942" coordsize="42,20" path="m12847,19961l12846,19942,12885,19943,12887,19960,12847,19961xe" filled="false" stroked="true" strokeweight=".227761pt" strokecolor="#050100">
                <v:path arrowok="t"/>
              </v:shape>
            </v:group>
            <v:group style="position:absolute;left:12930;top:19942;width:58;height:20" coordorigin="12930,19942" coordsize="58,20">
              <v:shape style="position:absolute;left:12930;top:19942;width:58;height:20" coordorigin="12930,19942" coordsize="58,20" path="m12931,19961l12930,19943,12987,19942,12987,19961,12931,19961xe" filled="false" stroked="true" strokeweight=".227761pt" strokecolor="#050100">
                <v:path arrowok="t"/>
              </v:shape>
            </v:group>
            <v:group style="position:absolute;left:12836;top:19864;width:50;height:22" coordorigin="12836,19864" coordsize="50,22">
              <v:shape style="position:absolute;left:12836;top:19864;width:50;height:22" coordorigin="12836,19864" coordsize="50,22" path="m12838,19886l12836,19866,12886,19864,12886,19885,12838,19886xe" filled="false" stroked="true" strokeweight=".227761pt" strokecolor="#050100">
                <v:path arrowok="t"/>
              </v:shape>
            </v:group>
            <v:group style="position:absolute;left:12931;top:19864;width:50;height:20" coordorigin="12931,19864" coordsize="50,20">
              <v:shape style="position:absolute;left:12931;top:19864;width:50;height:20" coordorigin="12931,19864" coordsize="50,20" path="m12931,19884l12931,19864,12981,19865,12981,19884,12931,19884xe" filled="false" stroked="true" strokeweight=".227761pt" strokecolor="#050100">
                <v:path arrowok="t"/>
              </v:shape>
            </v:group>
            <v:group style="position:absolute;left:12928;top:19828;width:53;height:14" coordorigin="12928,19828" coordsize="53,14">
              <v:shape style="position:absolute;left:12928;top:19828;width:53;height:14" coordorigin="12928,19828" coordsize="53,14" path="m12930,19841l12928,19828,12981,19828,12981,19841,12930,19841xe" filled="false" stroked="true" strokeweight=".227761pt" strokecolor="#050100">
                <v:path arrowok="t"/>
              </v:shape>
            </v:group>
            <v:group style="position:absolute;left:12832;top:19828;width:53;height:15" coordorigin="12832,19828" coordsize="53,15">
              <v:shape style="position:absolute;left:12832;top:19828;width:53;height:15" coordorigin="12832,19828" coordsize="53,15" path="m12834,19842l12832,19828,12884,19828,12885,19841,12834,19842xe" filled="false" stroked="true" strokeweight=".227761pt" strokecolor="#050100">
                <v:path arrowok="t"/>
              </v:shape>
            </v:group>
            <v:group style="position:absolute;left:13350;top:19798;width:172;height:355" coordorigin="13350,19798" coordsize="172,355">
              <v:shape style="position:absolute;left:13350;top:19798;width:172;height:355" coordorigin="13350,19798" coordsize="172,355" path="m13486,20148l13491,20140,13476,19874,13521,19817,13496,19798,13488,19799,13442,19848,13405,19898,13393,19915,13381,19931,13370,19946,13358,19961,13350,19977,13352,19981,13356,19985,13367,19989,13375,19990,13382,19988,13388,19983,13401,19971,13414,19956,13426,19939,13445,20119,13473,20153,13480,20151,13486,20148xe" filled="false" stroked="true" strokeweight=".227761pt" strokecolor="#050100">
                <v:path arrowok="t"/>
              </v:shape>
            </v:group>
            <v:group style="position:absolute;left:13547;top:19809;width:328;height:326" coordorigin="13547,19809" coordsize="328,326">
              <v:shape style="position:absolute;left:13547;top:19809;width:328;height:326" coordorigin="13547,19809" coordsize="328,326" path="m13852,20130l13875,20112,13873,20107,13869,20103,13857,20099,13779,20100,13788,19912,13799,19912,13809,19911,13820,19912,13831,19912,13840,19910,13850,19907,13855,19899,13856,19893,13854,19888,13850,19884,13838,19880,13724,19881,13723,19869,13723,19858,13724,19846,13724,19834,13721,19823,13716,19813,13705,19809,13696,19809,13689,19810,13683,19813,13678,19821,13680,19881,13578,19882,13547,19902,13549,19907,13554,19911,13565,19915,13620,19914,13632,20103,13567,20103,13556,20107,13550,20115,13550,20121,13552,20126,13556,20130,13561,20132,13566,20134,13572,20134,13852,20130xe" filled="false" stroked="true" strokeweight=".227761pt" strokecolor="#050100">
                <v:path arrowok="t"/>
              </v:shape>
            </v:group>
            <v:group style="position:absolute;left:13664;top:19912;width:80;height:191" coordorigin="13664,19912" coordsize="80,191">
              <v:shape style="position:absolute;left:13664;top:19912;width:80;height:191" coordorigin="13664,19912" coordsize="80,191" path="m13676,20102l13664,19912,13743,19912,13734,20102,13676,20102xe" filled="false" stroked="true" strokeweight=".227761pt" strokecolor="#050100">
                <v:path arrowok="t"/>
              </v:shape>
            </v:group>
            <v:group style="position:absolute;left:13982;top:19800;width:440;height:341" coordorigin="13982,19800" coordsize="440,341">
              <v:shape style="position:absolute;left:13982;top:19800;width:440;height:341" coordorigin="13982,19800" coordsize="440,341" path="m14273,20132l14333,20129,14412,20123,14421,20109,14419,20105,14415,20101,14401,20096,14381,20096,14361,20097,14341,20098,14318,20099,14296,20100,14277,20101,14259,20101,14240,20102,14229,20011,14258,20010,14281,20010,14346,19996,14346,19990,14345,19986,14340,19982,14329,19978,14229,19979,14227,19907,14346,19909,14357,19910,14367,19908,14376,19904,14382,19896,14383,19890,14381,19885,14376,19882,14367,19878,14357,19877,14346,19877,14334,19877,14323,19877,14312,19876,14225,19876,14225,19818,14224,19813,14221,19809,14217,19805,14205,19801,14196,19800,14189,19801,14183,19805,14177,19813,14177,19822,14178,19841,14180,19869,14073,19879,14074,19872,14076,19864,14077,19856,14079,19848,14081,19841,14084,19834,14086,19825,14084,19818,14078,19812,14067,19807,14059,19807,14052,19808,14047,19812,14041,19831,14036,19850,14015,19915,13986,19965,13982,19975,13984,19980,13988,19983,13999,19987,14010,19988,14019,19986,14027,19981,14038,19964,14047,19947,14052,19934,14057,19922,14062,19910,14183,19908,14185,19981,14165,19982,14145,19983,14121,19984,14103,19987,14085,19998,14084,20004,14086,20008,14091,20012,14095,20015,14101,20017,14107,20017,14185,20012,14186,20105,14011,20107,14003,20107,13997,20109,13991,20112,13986,20120,13985,20126,13987,20131,13991,20135,13996,20138,14001,20140,14007,20140,14036,20139,14113,20137,14178,20135,14245,20133,14270,20132,14273,20132xe" filled="false" stroked="true" strokeweight=".227761pt" strokecolor="#050100">
                <v:path arrowok="t"/>
              </v:shape>
            </v:group>
            <v:group style="position:absolute;left:14708;top:19808;width:308;height:331" coordorigin="14708,19808" coordsize="308,331">
              <v:shape style="position:absolute;left:14708;top:19808;width:308;height:331" coordorigin="14708,19808" coordsize="308,331" path="m14959,20136l14974,20136,14983,20132,14987,20071,14989,20014,14988,19984,14983,19980,14974,19980,14884,19980,14883,19940,14993,19940,14999,19939,15004,19938,15009,19935,15015,19927,15016,19921,15014,19917,15009,19913,14998,19909,14883,19909,14884,19844,14947,19835,14956,19820,14954,19815,14950,19812,14939,19808,14919,19809,14899,19811,14879,19813,14859,19816,14836,19820,14815,19824,14795,19827,14777,19830,14760,19833,14748,19841,14769,19860,14841,19851,14841,19911,14736,19908,14727,19908,14720,19910,14714,19913,14708,19921,14708,19927,14709,19931,14714,19935,14723,19938,14734,19940,14747,19940,14757,19940,14773,19940,14794,19941,14819,19942,14842,19980,14811,19980,14785,19981,14729,20000,14732,20017,14735,20036,14738,20057,14743,20092,14746,20115,14749,20128,14753,20137,14759,20139,14771,20138,14959,20136xe" filled="false" stroked="true" strokeweight=".227761pt" strokecolor="#050100">
                <v:path arrowok="t"/>
              </v:shape>
            </v:group>
            <v:group style="position:absolute;left:14541;top:20069;width:127;height:65" coordorigin="14541,20069" coordsize="127,65">
              <v:shape style="position:absolute;left:14541;top:20069;width:127;height:65" coordorigin="14541,20069" coordsize="127,65" path="m14611,20114l14630,20107,14648,20100,14666,20087,14667,20081,14665,20076,14661,20073,14650,20069,14630,20074,14569,20096,14541,20120,14543,20125,14547,20129,14551,20131,14556,20133,14562,20133,14581,20126,14600,20119,14611,20114xe" filled="false" stroked="true" strokeweight=".227761pt" strokecolor="#050100">
                <v:path arrowok="t"/>
              </v:shape>
            </v:group>
            <v:group style="position:absolute;left:14775;top:20010;width:174;height:97" coordorigin="14775,20010" coordsize="174,97">
              <v:shape style="position:absolute;left:14775;top:20010;width:174;height:97" coordorigin="14775,20010" coordsize="174,97" path="m14786,20107l14782,20079,14780,20056,14777,20036,14775,20021,14948,20010,14941,20106,14786,20107xe" filled="false" stroked="true" strokeweight=".227761pt" strokecolor="#050100">
                <v:path arrowok="t"/>
              </v:shape>
            </v:group>
            <v:group style="position:absolute;left:14546;top:19904;width:129;height:36" coordorigin="14546,19904" coordsize="129,36">
              <v:shape style="position:absolute;left:14546;top:19904;width:129;height:36" coordorigin="14546,19904" coordsize="129,36" path="m14669,19935l14674,19927,14675,19921,14673,19917,14599,19905,14572,19904,14552,19908,14547,19915,14546,19921,14548,19926,14652,19940,14658,19939,14663,19938,14669,19935xe" filled="false" stroked="true" strokeweight=".227761pt" strokecolor="#050100">
                <v:path arrowok="t"/>
              </v:shape>
            </v:group>
            <v:group style="position:absolute;left:14552;top:19807;width:145;height:41" coordorigin="14552,19807" coordsize="145,41">
              <v:shape style="position:absolute;left:14552;top:19807;width:145;height:41" coordorigin="14552,19807" coordsize="145,41" path="m14690,19844l14695,19836,14696,19830,14694,19825,14690,19822,14670,19818,14651,19815,14625,19812,14605,19810,14589,19809,14573,19807,14564,19808,14558,19812,14552,19820,14552,19825,14553,19830,14558,19834,14577,19838,14597,19841,14623,19842,14644,19844,14660,19847,14678,19848,14684,19846,14690,19844xe" filled="false" stroked="true" strokeweight=".227761pt" strokecolor="#050100">
                <v:path arrowok="t"/>
              </v:shape>
            </v:group>
            <v:group style="position:absolute;left:15133;top:19906;width:240;height:251" coordorigin="15133,19906" coordsize="240,251">
              <v:shape style="position:absolute;left:15133;top:19906;width:240;height:251" coordorigin="15133,19906" coordsize="240,251" path="m15358,20139l15365,20138,15369,20134,15372,20127,15372,20096,15371,20073,15370,20057,15367,20043,15361,20040,15350,20040,15215,20039,15218,20024,15308,20023,15337,20022,15358,19943,15360,19915,15360,19911,15353,19908,15340,19906,15305,19906,15230,19907,15188,19915,15186,19920,15174,19998,15171,20024,15168,20043,15164,20063,15158,20082,15151,20101,15143,20119,15133,20142,15134,20147,15140,20151,15151,20155,15159,20156,15166,20154,15172,20151,15178,20141,15187,20123,15195,20119,15218,20143,15253,20142,15328,20140,15353,20139,15358,20139xe" filled="false" stroked="true" strokeweight=".227761pt" strokecolor="#050100">
                <v:path arrowok="t"/>
              </v:shape>
            </v:group>
            <v:group style="position:absolute;left:15486;top:19805;width:117;height:345" coordorigin="15486,19805" coordsize="117,345">
              <v:shape style="position:absolute;left:15486;top:19805;width:117;height:345" coordorigin="15486,19805" coordsize="117,345" path="m15598,20137l15602,20065,15602,20044,15602,20020,15602,19991,15602,19955,15601,19924,15601,19898,15601,19877,15601,19861,15601,19849,15601,19841,15602,19828,15600,19818,15595,19810,15584,19806,15575,19805,15568,19807,15562,19811,15556,19819,15557,19855,15557,19889,15557,19920,15557,19949,15557,19976,15557,20000,15556,20073,15555,20108,15513,20094,15504,20093,15498,20094,15492,20098,15487,20106,15486,20111,15488,20116,15548,20143,15587,20150,15596,20146,15598,20137xe" filled="false" stroked="true" strokeweight=".227761pt" strokecolor="#050100">
                <v:path arrowok="t"/>
              </v:shape>
            </v:group>
            <v:group style="position:absolute;left:15232;top:20070;width:96;height:43" coordorigin="15232,20070" coordsize="96,43">
              <v:shape style="position:absolute;left:15232;top:20070;width:96;height:43" coordorigin="15232,20070" coordsize="96,43" path="m15238,20112l15232,20070,15326,20072,15328,20110,15238,20112xe" filled="false" stroked="true" strokeweight=".227761pt" strokecolor="#050100">
                <v:path arrowok="t"/>
              </v:shape>
            </v:group>
            <v:group style="position:absolute;left:15413;top:19801;width:52;height:219" coordorigin="15413,19801" coordsize="52,219">
              <v:shape style="position:absolute;left:15413;top:19801;width:52;height:219" coordorigin="15413,19801" coordsize="52,219" path="m15458,20015l15464,20007,15458,19822,15460,19816,15458,19810,15453,19806,15441,19802,15433,19801,15426,19803,15421,19806,15416,19810,15414,19815,15413,19820,15416,19994,15441,20019,15447,20019,15453,20017,15458,20015xe" filled="false" stroked="true" strokeweight=".227761pt" strokecolor="#050100">
                <v:path arrowok="t"/>
              </v:shape>
            </v:group>
            <v:group style="position:absolute;left:15220;top:19975;width:88;height:19" coordorigin="15220,19975" coordsize="88,19">
              <v:shape style="position:absolute;left:15220;top:19975;width:88;height:19" coordorigin="15220,19975" coordsize="88,19" path="m15220,19994l15220,19976,15308,19975,15307,19992,15220,19994xe" filled="false" stroked="true" strokeweight=".227761pt" strokecolor="#050100">
                <v:path arrowok="t"/>
              </v:shape>
            </v:group>
            <v:group style="position:absolute;left:15223;top:19937;width:90;height:16" coordorigin="15223,19937" coordsize="90,16">
              <v:shape style="position:absolute;left:15223;top:19937;width:90;height:16" coordorigin="15223,19937" coordsize="90,16" path="m15223,19953l15223,19939,15312,19937,15311,19951,15223,19953xe" filled="false" stroked="true" strokeweight=".227761pt" strokecolor="#050100">
                <v:path arrowok="t"/>
              </v:shape>
            </v:group>
            <v:group style="position:absolute;left:15120;top:19784;width:272;height:137" coordorigin="15120,19784" coordsize="272,137">
              <v:shape style="position:absolute;left:15120;top:19784;width:272;height:137" coordorigin="15120,19784" coordsize="272,137" path="m15158,19916l15206,19874,15262,19826,15285,19835,15306,19844,15325,19853,15341,19861,15355,19870,15372,19876,15379,19874,15386,19871,15391,19863,15392,19857,15390,19852,15331,19814,15270,19784,15261,19784,15252,19787,15187,19841,15132,19890,15120,19908,15122,19912,15126,19916,15137,19920,15146,19921,15153,19919,15158,19916xe" filled="false" stroked="true" strokeweight=".227761pt" strokecolor="#050100">
                <v:path arrowok="t"/>
              </v:shape>
            </v:group>
            <v:group style="position:absolute;left:15213;top:19866;width:118;height:35" coordorigin="15213,19866" coordsize="118,35">
              <v:shape style="position:absolute;left:15213;top:19866;width:118;height:35" coordorigin="15213,19866" coordsize="118,35" path="m15280,19898l15301,19898,15320,19894,15330,19885,15331,19879,15329,19874,15324,19870,15313,19866,15293,19867,15273,19867,15249,19868,15231,19870,15214,19881,15213,19887,15215,19892,15219,19895,15233,19900,15253,19899,15273,19898,15280,19898xe" filled="false" stroked="true" strokeweight=".227761pt" strokecolor="#050100">
                <v:path arrowok="t"/>
              </v:shape>
            </v:group>
            <v:group style="position:absolute;left:15820;top:20057;width:371;height:94" coordorigin="15820,20057" coordsize="371,94">
              <v:shape style="position:absolute;left:15820;top:20057;width:371;height:94" coordorigin="15820,20057" coordsize="371,94" path="m16148,20148l16191,20127,16189,20122,16184,20118,16172,20113,16161,20114,16151,20116,16140,20117,16128,20118,16110,20118,16085,20118,16059,20118,15984,20113,15924,20102,15871,20074,15848,20058,15820,20078,15823,20085,15878,20119,15936,20137,16000,20146,16055,20151,16085,20150,16109,20149,16128,20149,16142,20148,16148,20148xe" filled="false" stroked="true" strokeweight=".227761pt" strokecolor="#050100">
                <v:path arrowok="t"/>
              </v:shape>
            </v:group>
            <v:group style="position:absolute;left:15731;top:20058;width:63;height:87" coordorigin="15731,20058" coordsize="63,87">
              <v:shape style="position:absolute;left:15731;top:20058;width:63;height:87" coordorigin="15731,20058" coordsize="63,87" path="m15770,20139l15776,20130,15780,20119,15782,20108,15784,20097,15787,20087,15792,20078,15793,20072,15791,20067,15787,20063,15775,20059,15766,20058,15759,20059,15740,20103,15737,20114,15732,20123,15731,20130,15733,20135,15738,20139,15749,20143,15758,20144,15764,20142,15770,20139xe" filled="false" stroked="true" strokeweight=".227761pt" strokecolor="#050100">
                <v:path arrowok="t"/>
              </v:shape>
            </v:group>
            <v:group style="position:absolute;left:15979;top:20053;width:69;height:61" coordorigin="15979,20053" coordsize="69,61">
              <v:shape style="position:absolute;left:15979;top:20053;width:69;height:61" coordorigin="15979,20053" coordsize="69,61" path="m16042,20108l16047,20100,16048,20094,16045,20088,16037,20081,16029,20074,16022,20066,16017,20057,16005,20053,15997,20053,15990,20054,15985,20057,15979,20065,15979,20073,16022,20113,16029,20112,16036,20111,16042,20108xe" filled="false" stroked="true" strokeweight=".227761pt" strokecolor="#050100">
                <v:path arrowok="t"/>
              </v:shape>
            </v:group>
            <v:group style="position:absolute;left:16068;top:20048;width:67;height:57" coordorigin="16068,20048" coordsize="67,57">
              <v:shape style="position:absolute;left:16068;top:20048;width:67;height:57" coordorigin="16068,20048" coordsize="67,57" path="m16129,20100l16096,20048,16087,20048,16080,20049,16073,20052,16068,20060,16069,20068,16072,20075,16079,20081,16086,20087,16092,20094,16097,20100,16108,20104,16116,20105,16123,20103,16129,20100xe" filled="false" stroked="true" strokeweight=".227761pt" strokecolor="#050100">
                <v:path arrowok="t"/>
              </v:shape>
            </v:group>
            <v:group style="position:absolute;left:15812;top:19947;width:288;height:96" coordorigin="15812,19947" coordsize="288,96">
              <v:shape style="position:absolute;left:15812;top:19947;width:288;height:96" coordorigin="15812,19947" coordsize="288,96" path="m16071,20039l16087,20040,16096,20037,16097,20032,16098,20027,16099,20021,16098,20015,16098,19965,16099,19953,16092,19947,16077,19947,15826,19947,15817,19947,15812,19953,15812,19965,15818,20027,15817,20036,15822,20041,15834,20042,16071,20039xe" filled="false" stroked="true" strokeweight=".227761pt" strokecolor="#050100">
                <v:path arrowok="t"/>
              </v:shape>
            </v:group>
            <v:group style="position:absolute;left:15860;top:20005;width:193;height:13" coordorigin="15860,20005" coordsize="193,13">
              <v:shape style="position:absolute;left:15860;top:20005;width:193;height:13" coordorigin="15860,20005" coordsize="193,13" path="m15862,20018l15860,20005,16053,20005,16052,20016,15862,20018xe" filled="false" stroked="true" strokeweight=".227761pt" strokecolor="#050100">
                <v:path arrowok="t"/>
              </v:shape>
            </v:group>
            <v:group style="position:absolute;left:15858;top:19970;width:196;height:13" coordorigin="15858,19970" coordsize="196,13">
              <v:shape style="position:absolute;left:15858;top:19970;width:196;height:13" coordorigin="15858,19970" coordsize="196,13" path="m15858,19982l15858,19971,16053,19970,16053,19982,15858,19982xe" filled="false" stroked="true" strokeweight=".227761pt" strokecolor="#050100">
                <v:path arrowok="t"/>
              </v:shape>
            </v:group>
            <v:group style="position:absolute;left:15705;top:19779;width:479;height:154" coordorigin="15705,19779" coordsize="479,154">
              <v:shape style="position:absolute;left:15705;top:19779;width:479;height:154" coordorigin="15705,19779" coordsize="479,154" path="m16156,19930l16164,19930,16171,19929,16177,19926,16183,19918,16184,19912,16182,19907,16177,19903,16165,19898,16033,19899,16031,19856,16116,19856,16122,19856,16128,19854,16133,19852,16139,19844,16139,19838,16138,19833,16133,19829,16122,19825,15964,19828,15963,19820,15962,19812,15961,19805,15960,19797,15957,19790,15952,19783,15941,19779,15932,19779,15925,19780,15919,19783,15913,19791,15919,19828,15775,19825,15768,19825,15761,19827,15755,19831,15749,19839,15749,19845,15750,19849,15755,19853,15766,19857,15855,19856,15857,19903,15728,19902,15722,19902,15716,19904,15712,19906,15706,19914,15705,19920,15707,19925,15712,19929,15723,19933,16156,19930xe" filled="false" stroked="true" strokeweight=".227761pt" strokecolor="#050100">
                <v:path arrowok="t"/>
              </v:shape>
            </v:group>
            <v:group style="position:absolute;left:15900;top:19859;width:89;height:43" coordorigin="15900,19859" coordsize="89,43">
              <v:shape style="position:absolute;left:15900;top:19859;width:89;height:43" coordorigin="15900,19859" coordsize="89,43" path="m15903,19901l15900,19859,15988,19859,15988,19901,15903,19901xe" filled="false" stroked="true" strokeweight=".227761pt" strokecolor="#050100">
                <v:path arrowok="t"/>
              </v:shape>
            </v:group>
            <v:group style="position:absolute;left:16325;top:19791;width:402;height:362" coordorigin="16325,19791" coordsize="402,362">
              <v:shape style="position:absolute;left:16325;top:19791;width:402;height:362" coordorigin="16325,19791" coordsize="402,362" path="m16535,20148l16541,20140,16537,20027,16664,20021,16690,20042,16701,20046,16709,20047,16716,20045,16720,20042,16726,20035,16727,20026,16723,20019,16714,20013,16697,19999,16683,19986,16667,19969,16653,19957,16636,19950,16628,19949,16621,19950,16615,19953,16609,19961,16608,19967,16610,19972,16615,19975,16636,19992,16421,19999,16482,19961,16542,19927,16591,19899,16605,19887,16605,19881,16604,19876,16600,19872,16588,19868,16567,19871,16550,19881,16497,19915,16472,19907,16514,19829,16574,19824,16595,19822,16614,19820,16631,19810,16632,19804,16630,19799,16626,19795,16615,19791,16595,19792,16535,19796,16474,19802,16414,19810,16360,19833,16362,19838,16366,19842,16371,19845,16376,19846,16382,19847,16393,19845,16403,19843,16414,19841,16425,19839,16438,19837,16453,19835,16439,19849,16424,19863,16407,19880,16397,19893,16391,19902,16393,19908,16400,19912,16411,19918,16429,19926,16408,19949,16357,19989,16335,20002,16329,20008,16327,20014,16325,20019,16326,20024,16331,20027,16335,20030,16343,20031,16354,20031,16372,20031,16394,20030,16406,20029,16423,20029,16443,20029,16466,20028,16494,20028,16495,20055,16496,20077,16496,20095,16497,20120,16501,20138,16515,20152,16523,20153,16530,20151,16535,20148xe" filled="false" stroked="true" strokeweight=".227761pt" strokecolor="#050100">
                <v:path arrowok="t"/>
              </v:shape>
            </v:group>
            <v:group style="position:absolute;left:16349;top:20050;width:92;height:80" coordorigin="16349,20050" coordsize="92,80">
              <v:shape style="position:absolute;left:16349;top:20050;width:92;height:80" coordorigin="16349,20050" coordsize="92,80" path="m16387,20125l16404,20108,16416,20096,16422,20089,16430,20080,16440,20069,16441,20063,16439,20059,16434,20055,16424,20051,16415,20050,16407,20051,16400,20056,16392,20065,16384,20074,16376,20083,16368,20092,16359,20101,16350,20110,16349,20116,16351,20121,16356,20125,16366,20129,16375,20129,16381,20128,16387,20125xe" filled="false" stroked="true" strokeweight=".227761pt" strokecolor="#050100">
                <v:path arrowok="t"/>
              </v:shape>
            </v:group>
            <v:group style="position:absolute;left:16599;top:20052;width:119;height:71" coordorigin="16599,20052" coordsize="119,71">
              <v:shape style="position:absolute;left:16599;top:20052;width:119;height:71" coordorigin="16599,20052" coordsize="119,71" path="m16712,20118l16717,20110,16718,20104,16716,20099,16712,20095,16693,20086,16676,20076,16656,20065,16639,20057,16618,20052,16611,20053,16605,20056,16600,20064,16599,20070,16601,20075,16605,20079,16630,20092,16651,20102,16667,20110,16678,20116,16692,20122,16700,20122,16707,20121,16712,20118xe" filled="false" stroked="true" strokeweight=".227761pt" strokecolor="#050100">
                <v:path arrowok="t"/>
              </v:shape>
              <v:shape style="position:absolute;left:12910;top:20470;width:1705;height:367" type="#_x0000_t75" stroked="false">
                <v:imagedata r:id="rId30" o:title=""/>
              </v:shape>
              <v:shape style="position:absolute;left:14969;top:20467;width:1681;height:375" type="#_x0000_t75" stroked="false">
                <v:imagedata r:id="rId31" o:title=""/>
              </v:shape>
            </v:group>
            <v:group style="position:absolute;left:687;top:18876;width:16856;height:2" coordorigin="687,18876" coordsize="16856,2">
              <v:shape style="position:absolute;left:687;top:18876;width:16856;height:2" coordorigin="687,18876" coordsize="16856,0" path="m687,18876l17542,18876e" filled="false" stroked="true" strokeweight=".921401pt" strokecolor="#050100">
                <v:path arrowok="t"/>
              </v:shape>
            </v:group>
            <v:group style="position:absolute;left:687;top:18868;width:16856;height:2" coordorigin="687,18868" coordsize="16856,2">
              <v:shape style="position:absolute;left:687;top:18868;width:16856;height:2" coordorigin="687,18868" coordsize="16856,0" path="m687,18868l17542,18868e" filled="false" stroked="true" strokeweight=".000093pt" strokecolor="#050100">
                <v:path arrowok="t"/>
              </v:shape>
            </v:group>
            <v:group style="position:absolute;left:12027;top:18868;width:2;height:6241" coordorigin="12027,18868" coordsize="2,6241">
              <v:shape style="position:absolute;left:12027;top:18868;width:2;height:6241" coordorigin="12027,18868" coordsize="0,6241" path="m12027,18868l12027,25108e" filled="false" stroked="true" strokeweight=".000149pt" strokecolor="#050100">
                <v:path arrowok="t"/>
              </v:shape>
            </v:group>
            <v:group style="position:absolute;left:21617;top:18868;width:24;height:2" coordorigin="21617,18868" coordsize="24,2">
              <v:shape style="position:absolute;left:21617;top:18868;width:24;height:2" coordorigin="21617,18868" coordsize="24,0" path="m21617,18868l21640,18868e" filled="false" stroked="true" strokeweight="0pt" strokecolor="#050100">
                <v:path arrowok="t"/>
              </v:shape>
            </v:group>
            <v:group style="position:absolute;left:12038;top:18885;width:2;height:6208" coordorigin="12038,18885" coordsize="2,6208">
              <v:shape style="position:absolute;left:12038;top:18885;width:2;height:6208" coordorigin="12038,18885" coordsize="0,6208" path="m12038,18885l12038,25092e" filled="false" stroked="true" strokeweight="1.263375pt" strokecolor="#050100">
                <v:path arrowok="t"/>
              </v:shape>
              <v:shape style="position:absolute;left:1008;top:21564;width:3157;height:313" type="#_x0000_t75" stroked="false">
                <v:imagedata r:id="rId32" o:title=""/>
              </v:shape>
              <v:shape style="position:absolute;left:6249;top:21512;width:1682;height:367" type="#_x0000_t75" stroked="false">
                <v:imagedata r:id="rId33" o:title=""/>
              </v:shape>
            </v:group>
            <v:group style="position:absolute;left:8045;top:21707;width:216;height:158" coordorigin="8045,21707" coordsize="216,158">
              <v:shape style="position:absolute;left:8045;top:21707;width:216;height:158" coordorigin="8045,21707" coordsize="216,158" path="m8222,21863l8256,21814,8258,21763,8260,21729,8196,21710,8116,21708,8082,21708,8064,21707,8058,21709,8053,21712,8049,21715,8046,21719,8045,21723,8049,21758,8059,21831,8078,21864,8222,21863xe" filled="false" stroked="true" strokeweight=".227761pt" strokecolor="#050100">
                <v:path arrowok="t"/>
              </v:shape>
            </v:group>
            <v:group style="position:absolute;left:8292;top:21706;width:206;height:158" coordorigin="8292,21706" coordsize="206,158">
              <v:shape style="position:absolute;left:8292;top:21706;width:206;height:158" coordorigin="8292,21706" coordsize="206,158" path="m8485,21861l8498,21792,8498,21763,8497,21727,8420,21707,8356,21706,8336,21707,8292,21720,8294,21738,8301,21799,8316,21862,8323,21864,8332,21864,8367,21863,8444,21862,8482,21862,8485,21861xe" filled="false" stroked="true" strokeweight=".227761pt" strokecolor="#050100">
                <v:path arrowok="t"/>
              </v:shape>
            </v:group>
            <v:group style="position:absolute;left:8100;top:21800;width:113;height:33" coordorigin="8100,21800" coordsize="113,33">
              <v:shape style="position:absolute;left:8100;top:21800;width:113;height:33" coordorigin="8100,21800" coordsize="113,33" path="m8104,21833l8100,21800,8213,21800,8211,21832,8104,21833xe" filled="false" stroked="true" strokeweight=".227761pt" strokecolor="#050100">
                <v:path arrowok="t"/>
              </v:shape>
            </v:group>
            <v:group style="position:absolute;left:8347;top:21800;width:108;height:33" coordorigin="8347,21800" coordsize="108,33">
              <v:shape style="position:absolute;left:8347;top:21800;width:108;height:33" coordorigin="8347,21800" coordsize="108,33" path="m8350,21832l8347,21800,8454,21802,8453,21832,8350,21832xe" filled="false" stroked="true" strokeweight=".227761pt" strokecolor="#050100">
                <v:path arrowok="t"/>
              </v:shape>
            </v:group>
            <v:group style="position:absolute;left:8092;top:21739;width:123;height:30" coordorigin="8092,21739" coordsize="123,30">
              <v:shape style="position:absolute;left:8092;top:21739;width:123;height:30" coordorigin="8092,21739" coordsize="123,30" path="m8096,21769l8092,21739,8214,21741,8214,21769,8096,21769xe" filled="false" stroked="true" strokeweight=".227761pt" strokecolor="#050100">
                <v:path arrowok="t"/>
              </v:shape>
            </v:group>
            <v:group style="position:absolute;left:8339;top:21739;width:116;height:32" coordorigin="8339,21739" coordsize="116,32">
              <v:shape style="position:absolute;left:8339;top:21739;width:116;height:32" coordorigin="8339,21739" coordsize="116,32" path="m8341,21767l8339,21739,8454,21741,8454,21770,8341,21767xe" filled="false" stroked="true" strokeweight=".227761pt" strokecolor="#050100">
                <v:path arrowok="t"/>
              </v:shape>
            </v:group>
            <v:group style="position:absolute;left:8105;top:21524;width:301;height:163" coordorigin="8105,21524" coordsize="301,163">
              <v:shape style="position:absolute;left:8105;top:21524;width:301;height:163" coordorigin="8105,21524" coordsize="301,163" path="m8373,21685l8403,21617,8406,21552,8404,21534,8344,21525,8252,21525,8222,21525,8158,21525,8112,21524,8105,21529,8113,21595,8126,21669,8157,21686,8373,21685xe" filled="false" stroked="true" strokeweight=".227761pt" strokecolor="#050100">
                <v:path arrowok="t"/>
              </v:shape>
            </v:group>
            <v:group style="position:absolute;left:8163;top:21620;width:197;height:34" coordorigin="8163,21620" coordsize="197,34">
              <v:shape style="position:absolute;left:8163;top:21620;width:197;height:34" coordorigin="8163,21620" coordsize="197,34" path="m8169,21653l8163,21620,8359,21620,8356,21651,8169,21653xe" filled="false" stroked="true" strokeweight=".227761pt" strokecolor="#050100">
                <v:path arrowok="t"/>
              </v:shape>
            </v:group>
            <v:group style="position:absolute;left:8153;top:21556;width:208;height:33" coordorigin="8153,21556" coordsize="208,33">
              <v:shape style="position:absolute;left:8153;top:21556;width:208;height:33" coordorigin="8153,21556" coordsize="208,33" path="m8156,21589l8153,21556,8360,21556,8360,21588,8156,21589xe" filled="false" stroked="true" strokeweight=".227761pt" strokecolor="#050100">
                <v:path arrowok="t"/>
              </v:shape>
              <v:shape style="position:absolute;left:8604;top:21504;width:1664;height:381" type="#_x0000_t75" stroked="false">
                <v:imagedata r:id="rId34" o:title=""/>
              </v:shape>
              <v:shape style="position:absolute;left:12483;top:21167;width:1657;height:381" type="#_x0000_t75" stroked="false">
                <v:imagedata r:id="rId35" o:title=""/>
              </v:shape>
            </v:group>
            <v:group style="position:absolute;left:14366;top:21448;width:337;height:88" coordorigin="14366,21448" coordsize="337,88">
              <v:shape style="position:absolute;left:14366;top:21448;width:337;height:88" coordorigin="14366,21448" coordsize="337,88" path="m14651,21534l14671,21531,14691,21528,14703,21518,14703,21513,14701,21508,14697,21504,14686,21500,14662,21503,14641,21504,14622,21505,14606,21505,14589,21505,14527,21499,14461,21487,14413,21462,14390,21448,14383,21448,14376,21449,14371,21452,14366,21460,14372,21472,14427,21507,14505,21526,14565,21533,14610,21535,14630,21535,14645,21534,14651,21534xe" filled="false" stroked="true" strokeweight=".227761pt" strokecolor="#050100">
                <v:path arrowok="t"/>
              </v:shape>
            </v:group>
            <v:group style="position:absolute;left:14267;top:21452;width:68;height:77" coordorigin="14267,21452" coordsize="68,77">
              <v:shape style="position:absolute;left:14267;top:21452;width:68;height:77" coordorigin="14267,21452" coordsize="68,77" path="m14304,21524l14310,21515,14316,21506,14321,21497,14326,21489,14330,21479,14334,21470,14335,21464,14333,21460,14329,21456,14318,21452,14310,21452,14303,21453,14297,21456,14293,21465,14288,21473,14284,21482,14279,21491,14274,21500,14268,21509,14267,21515,14269,21520,14274,21524,14284,21528,14292,21528,14299,21527,14304,21524xe" filled="false" stroked="true" strokeweight=".227761pt" strokecolor="#050100">
                <v:path arrowok="t"/>
              </v:shape>
            </v:group>
            <v:group style="position:absolute;left:14530;top:21447;width:64;height:54" coordorigin="14530,21447" coordsize="64,54">
              <v:shape style="position:absolute;left:14530;top:21447;width:64;height:54" coordorigin="14530,21447" coordsize="64,54" path="m14589,21495l14594,21488,14593,21481,14589,21475,14583,21469,14576,21463,14571,21458,14566,21451,14555,21447,14547,21447,14541,21448,14536,21451,14530,21459,14531,21466,14534,21473,14540,21478,14546,21483,14552,21489,14557,21495,14561,21498,14566,21500,14572,21500,14578,21500,14583,21498,14589,21495xe" filled="false" stroked="true" strokeweight=".227761pt" strokecolor="#050100">
                <v:path arrowok="t"/>
              </v:shape>
            </v:group>
            <v:group style="position:absolute;left:14614;top:21442;width:61;height:51" coordorigin="14614,21442" coordsize="61,51">
              <v:shape style="position:absolute;left:14614;top:21442;width:61;height:51" coordorigin="14614,21442" coordsize="61,51" path="m14669,21488l14632,21442,14625,21443,14620,21447,14614,21455,14614,21460,14616,21465,14622,21469,14637,21488,14642,21491,14647,21492,14653,21493,14658,21492,14664,21491,14669,21488xe" filled="false" stroked="true" strokeweight=".227761pt" strokecolor="#050100">
                <v:path arrowok="t"/>
              </v:shape>
            </v:group>
            <v:group style="position:absolute;left:14262;top:21170;width:411;height:268" coordorigin="14262,21170" coordsize="411,268">
              <v:shape style="position:absolute;left:14262;top:21170;width:411;height:268" coordorigin="14262,21170" coordsize="411,268" path="m14635,21437l14666,21375,14673,21325,14667,21318,14595,21315,14553,21315,14528,21315,14500,21315,14471,21315,14438,21316,14404,21316,14380,21315,14382,21312,14387,21308,14389,21302,14388,21296,14442,21290,14447,21289,14452,21286,14455,21282,14455,21276,14452,21272,14449,21270,14444,21268,14425,21270,14405,21272,14386,21250,14455,21249,14459,21247,14463,21245,14465,21241,14466,21237,14465,21234,14462,21231,14449,21227,14385,21227,14385,21212,14457,21209,14463,21208,14466,21205,14468,21202,14468,21196,14466,21192,14463,21189,14457,21188,14385,21189,14387,21183,14385,21178,14380,21174,14369,21171,14361,21170,14354,21171,14350,21174,14344,21179,14342,21184,14343,21190,14282,21193,14277,21194,14274,21197,14271,21200,14270,21205,14272,21209,14276,21212,14283,21215,14343,21212,14343,21229,14282,21234,14275,21245,14276,21249,14280,21252,14288,21255,14344,21251,14344,21279,14274,21288,14262,21300,14263,21303,14266,21306,14278,21310,14344,21302,14345,21306,14365,21318,14351,21316,14338,21318,14327,21322,14322,21329,14322,21335,14324,21340,14329,21344,14339,21348,14628,21348,14625,21361,14401,21362,14380,21362,14361,21364,14352,21373,14351,21379,14353,21384,14358,21388,14377,21392,14397,21393,14619,21391,14616,21407,14369,21405,14361,21405,14354,21406,14350,21409,14344,21417,14343,21423,14345,21427,14350,21431,14360,21435,14372,21437,14385,21437,14635,21437xe" filled="false" stroked="true" strokeweight=".227761pt" strokecolor="#050100">
                <v:path arrowok="t"/>
              </v:shape>
            </v:group>
            <v:group style="position:absolute;left:14508;top:21173;width:200;height:143" coordorigin="14508,21173" coordsize="200,143">
              <v:shape style="position:absolute;left:14508;top:21173;width:200;height:143" coordorigin="14508,21173" coordsize="200,143" path="m14628,21311l14633,21306,14635,21301,14633,21294,14695,21292,14700,21290,14704,21288,14705,21284,14705,21278,14704,21275,14700,21272,14695,21271,14633,21272,14633,21252,14697,21249,14700,21241,14699,21238,14696,21235,14691,21232,14685,21230,14678,21230,14633,21230,14632,21212,14696,21215,14701,21213,14705,21210,14708,21206,14708,21202,14707,21199,14704,21196,14694,21193,14682,21191,14669,21191,14656,21190,14643,21190,14631,21189,14632,21185,14630,21181,14625,21177,14614,21174,14606,21173,14600,21174,14594,21177,14586,21189,14529,21189,14524,21191,14520,21193,14518,21197,14517,21201,14519,21205,14522,21207,14532,21212,14590,21211,14591,21230,14520,21230,14515,21232,14511,21235,14508,21238,14508,21244,14511,21248,14514,21251,14519,21252,14591,21252,14591,21272,14522,21273,14510,21285,14511,21289,14514,21291,14526,21296,14591,21294,14590,21301,14592,21306,14597,21311,14608,21315,14616,21315,14622,21314,14628,21311xe" filled="false" stroked="true" strokeweight=".227761pt" strokecolor="#050100">
                <v:path arrowok="t"/>
              </v:shape>
            </v:group>
            <v:group style="position:absolute;left:14859;top:21187;width:440;height:341" coordorigin="14859,21187" coordsize="440,341">
              <v:shape style="position:absolute;left:14859;top:21187;width:440;height:341" coordorigin="14859,21187" coordsize="440,341" path="m15150,21519l15210,21516,15290,21511,15298,21496,15296,21492,15292,21488,15278,21483,15258,21484,15238,21484,15218,21485,15195,21486,15174,21487,15154,21488,15136,21488,15118,21489,15106,21398,15135,21397,15158,21397,15223,21383,15223,21377,15222,21373,15217,21369,15206,21365,15106,21366,15104,21294,15223,21296,15234,21297,15244,21295,15253,21291,15259,21283,15260,21277,15258,21272,15253,21269,15244,21265,15234,21264,15223,21264,15211,21264,15200,21264,15189,21263,15102,21263,15102,21205,15101,21200,15098,21196,15094,21192,15083,21188,15073,21187,15066,21188,15060,21192,15054,21200,15054,21209,15055,21228,15057,21257,14950,21266,14951,21259,14953,21251,14954,21243,14956,21235,14958,21228,14961,21221,14963,21212,14961,21205,14955,21199,14944,21195,14936,21194,14929,21195,14924,21199,14918,21218,14913,21237,14892,21302,14863,21352,14859,21362,14861,21367,14865,21370,14876,21374,14887,21376,14896,21373,14904,21368,14915,21351,14924,21334,14929,21321,14934,21309,14939,21298,15060,21295,15062,21368,15042,21369,15022,21370,14999,21371,14980,21374,14962,21385,14961,21391,14963,21396,14968,21399,14972,21402,14978,21404,14984,21404,15062,21399,15063,21492,14888,21494,14880,21494,14874,21496,14869,21499,14863,21507,14862,21513,14864,21518,14869,21522,14873,21525,14878,21527,14884,21527,14913,21526,14990,21524,15055,21522,15122,21520,15147,21519,15150,21519xe" filled="false" stroked="true" strokeweight=".227761pt" strokecolor="#050100">
                <v:path arrowok="t"/>
              </v:shape>
              <v:shape style="position:absolute;left:15415;top:21173;width:1654;height:370" type="#_x0000_t75" stroked="false">
                <v:imagedata r:id="rId36" o:title=""/>
              </v:shape>
            </v:group>
            <v:group style="position:absolute;left:14255;top:21868;width:187;height:346" coordorigin="14255,21868" coordsize="187,346">
              <v:shape style="position:absolute;left:14255;top:21868;width:187;height:346" coordorigin="14255,21868" coordsize="187,346" path="m14295,22209l14300,22203,14302,22196,14302,22189,14302,22186,14302,22115,14303,22045,14304,21953,14383,21899,14377,21918,14369,21936,14359,21957,14350,21974,14342,21993,14344,21997,14348,22001,14365,22017,14378,22031,14389,22051,14395,22069,14399,22087,14343,22072,14335,22072,14328,22073,14322,22076,14317,22084,14316,22090,14318,22095,14381,22121,14423,22130,14430,22129,14436,22125,14440,22121,14442,22108,14441,22087,14423,22025,14400,21995,14402,21974,14408,21955,14418,21931,14426,21913,14434,21898,14440,21883,14415,21868,14302,21868,14257,21909,14256,21980,14255,22029,14255,22058,14256,22122,14257,22191,14283,22214,14290,22212,14295,22209xe" filled="false" stroked="true" strokeweight=".227761pt" strokecolor="#050100">
                <v:path arrowok="t"/>
              </v:shape>
            </v:group>
            <v:group style="position:absolute;left:13950;top:21865;width:287;height:303" coordorigin="13950,21865" coordsize="287,303">
              <v:shape style="position:absolute;left:13950;top:21865;width:287;height:303" coordorigin="13950,21865" coordsize="287,303" path="m14097,22153l14157,22146,14228,22130,14229,22124,14227,22119,14222,22116,14211,22112,14160,22115,14161,22009,14193,22010,14206,22011,14219,22009,14229,22005,14236,21996,14237,21990,14235,21986,14230,21982,14219,21978,14030,21975,14029,21917,14049,21915,14068,21912,14088,21909,14108,21906,14131,21903,14209,21884,14210,21878,14208,21873,14203,21869,14192,21865,14172,21867,14112,21874,14051,21883,13982,21901,13989,22133,13977,22134,13966,22137,13956,22141,13951,22149,13950,22155,13952,22160,13956,22163,13961,22166,13966,22168,13972,22168,13992,22165,14012,22163,14032,22160,14051,22158,14071,22155,14091,22153,14097,22153xe" filled="false" stroked="true" strokeweight=".227761pt" strokecolor="#050100">
                <v:path arrowok="t"/>
              </v:shape>
            </v:group>
            <v:group style="position:absolute;left:14032;top:22007;width:85;height:122" coordorigin="14032,22007" coordsize="85,122">
              <v:shape style="position:absolute;left:14032;top:22007;width:85;height:122" coordorigin="14032,22007" coordsize="85,122" path="m14035,22129l14032,22007,14117,22007,14116,22119,14104,22120,14087,22122,14064,22124,14037,22128,14035,22129xe" filled="false" stroked="true" strokeweight=".227761pt" strokecolor="#050100">
                <v:path arrowok="t"/>
              </v:shape>
            </v:group>
            <v:group style="position:absolute;left:14524;top:21866;width:189;height:352" coordorigin="14524,21866" coordsize="189,352">
              <v:shape style="position:absolute;left:14524;top:21866;width:189;height:352" coordorigin="14524,21866" coordsize="189,352" path="m14669,22212l14674,22204,14662,21948,14674,21933,14688,21918,14697,21907,14705,21897,14712,21886,14713,21880,14711,21874,14706,21870,14695,21866,14686,21866,14680,21867,14674,21870,14663,21886,14650,21901,14637,21916,14623,21931,14609,21945,14592,21961,14576,21977,14526,22033,14524,22041,14526,22046,14531,22050,14542,22054,14550,22055,14558,22053,14564,22049,14571,22040,14583,22027,14599,22010,14628,22194,14628,22201,14631,22207,14637,22212,14648,22216,14657,22217,14663,22215,14669,22212xe" filled="false" stroked="true" strokeweight=".227761pt" strokecolor="#050100">
                <v:path arrowok="t"/>
              </v:shape>
            </v:group>
            <v:group style="position:absolute;left:14717;top:22140;width:311;height:37" coordorigin="14717,22140" coordsize="311,37">
              <v:shape style="position:absolute;left:14717;top:22140;width:311;height:37" coordorigin="14717,22140" coordsize="311,37" path="m15004,22171l15028,22153,15026,22148,15021,22144,15010,22140,14977,22140,14893,22141,14833,22141,14767,22144,14717,22163,14719,22168,14723,22172,14728,22175,14733,22176,14739,22177,15004,22171xe" filled="false" stroked="true" strokeweight=".227761pt" strokecolor="#050100">
                <v:path arrowok="t"/>
              </v:shape>
            </v:group>
            <v:group style="position:absolute;left:14750;top:21967;width:255;height:33" coordorigin="14750,21967" coordsize="255,33">
              <v:shape style="position:absolute;left:14750;top:21967;width:255;height:33" coordorigin="14750,21967" coordsize="255,33" path="m14954,21999l14975,21999,14994,21995,15003,21986,15004,21980,15002,21975,14997,21971,14986,21967,14807,21968,14786,21968,14767,21971,14750,21981,14750,21987,14752,21992,14757,21996,14769,22000,14954,21999xe" filled="false" stroked="true" strokeweight=".227761pt" strokecolor="#050100">
                <v:path arrowok="t"/>
              </v:shape>
            </v:group>
            <v:group style="position:absolute;left:15104;top:21855;width:517;height:368" coordorigin="15104,21855" coordsize="517,368">
              <v:shape style="position:absolute;left:15104;top:21855;width:517;height:368" coordorigin="15104,21855" coordsize="517,368" path="m15142,22218l15176,22147,15192,22080,15199,22048,15314,22042,15311,22055,15309,22068,15308,22081,15304,22101,15299,22120,15287,22112,15276,22108,15249,22128,15253,22135,15261,22140,15277,22151,15296,22159,15318,22166,15326,22164,15329,22155,15338,22137,15344,22118,15349,22099,15352,22077,15356,22057,15361,22039,15365,22018,15359,22012,15346,22011,15200,22012,15200,21960,15409,21959,15415,21979,15421,21998,15443,22061,15456,22094,15451,22118,15441,22131,15430,22141,15414,22153,15389,22175,15416,22194,15423,22193,15429,22189,15485,22144,15504,22161,15553,22199,15580,22212,15588,22210,15593,22204,15598,22199,15603,22193,15608,22187,15614,22182,15617,22176,15619,22169,15620,22162,15618,22157,15613,22153,15602,22149,15593,22148,15587,22149,15581,22153,15577,22158,15573,22163,15569,22169,15557,22158,15543,22145,15528,22130,15530,22106,15538,22088,15548,22074,15561,22057,15573,22041,15583,22022,15581,22017,15576,22013,15565,22009,15556,22009,15548,22010,15542,22014,15535,22024,15527,22034,15521,22045,15514,22055,15505,22065,15495,22075,15487,22056,15465,21994,15456,21961,15525,21963,15534,21964,15542,21963,15549,21959,15555,21951,15555,21946,15553,21941,15549,21937,15530,21932,15510,21929,15486,21929,15467,21928,15450,21928,15446,21918,15444,21906,15441,21893,15410,21855,15403,21856,15397,21859,15391,21867,15393,21875,15395,21884,15397,21895,15400,21906,15402,21916,15403,21927,15370,21927,15341,21927,15269,21927,15191,21928,15155,21938,15155,21948,15156,21972,15156,21993,15149,22071,15134,22134,15105,22203,15104,22210,15106,22214,15110,22218,15121,22222,15130,22222,15137,22221,15142,22218xe" filled="false" stroked="true" strokeweight=".227761pt" strokecolor="#050100">
                <v:path arrowok="t"/>
              </v:shape>
            </v:group>
            <v:group style="position:absolute;left:15468;top:21866;width:74;height:48" coordorigin="15468,21866" coordsize="74,48">
              <v:shape style="position:absolute;left:15468;top:21866;width:74;height:48" coordorigin="15468,21866" coordsize="74,48" path="m15534,21909l15540,21901,15541,21894,15539,21888,15488,21866,15481,21867,15475,21871,15469,21879,15468,21885,15470,21890,15475,21893,15514,21913,15522,21913,15529,21912,15534,21909xe" filled="false" stroked="true" strokeweight=".227761pt" strokecolor="#050100">
                <v:path arrowok="t"/>
              </v:shape>
            </v:group>
            <v:group style="position:absolute;left:687;top:20944;width:16856;height:2" coordorigin="687,20944" coordsize="16856,2">
              <v:shape style="position:absolute;left:687;top:20944;width:16856;height:2" coordorigin="687,20944" coordsize="16856,0" path="m687,20944l17542,20944e" filled="false" stroked="true" strokeweight=".920737pt" strokecolor="#050100">
                <v:path arrowok="t"/>
              </v:shape>
            </v:group>
            <v:group style="position:absolute;left:687;top:20936;width:16856;height:2" coordorigin="687,20936" coordsize="16856,2">
              <v:shape style="position:absolute;left:687;top:20936;width:16856;height:2" coordorigin="687,20936" coordsize="16856,0" path="m687,20936l17542,20936e" filled="false" stroked="true" strokeweight=".000118pt" strokecolor="#050100">
                <v:path arrowok="t"/>
              </v:shape>
            </v:group>
            <v:group style="position:absolute;left:21617;top:20936;width:24;height:2" coordorigin="21617,20936" coordsize="24,2">
              <v:shape style="position:absolute;left:21617;top:20936;width:24;height:2" coordorigin="21617,20936" coordsize="24,0" path="m21617,20936l21640,20936e" filled="false" stroked="true" strokeweight="0pt" strokecolor="#050100">
                <v:path arrowok="t"/>
              </v:shape>
              <v:shape style="position:absolute;left:1068;top:22950;width:3038;height:282" type="#_x0000_t75" stroked="false">
                <v:imagedata r:id="rId37" o:title=""/>
              </v:shape>
            </v:group>
            <v:group style="position:absolute;left:5803;top:23103;width:316;height:152" coordorigin="5803,23103" coordsize="316,152">
              <v:shape style="position:absolute;left:5803;top:23103;width:316;height:152" coordorigin="5803,23103" coordsize="316,152" path="m6113,23242l6118,23126,6119,23113,6113,23105,6100,23104,5821,23103,5811,23103,5805,23108,5803,23119,5805,23152,5810,23220,5864,23254,5941,23254,6028,23254,6062,23254,6095,23254,6109,23249,6113,23242xe" filled="false" stroked="true" strokeweight=".227761pt" strokecolor="#050100">
                <v:path arrowok="t"/>
              </v:shape>
            </v:group>
            <v:group style="position:absolute;left:5852;top:23187;width:217;height:37" coordorigin="5852,23187" coordsize="217,37">
              <v:shape style="position:absolute;left:5852;top:23187;width:217;height:37" coordorigin="5852,23187" coordsize="217,37" path="m5855,23221l5852,23187,6069,23189,6068,23223,5855,23221xe" filled="false" stroked="true" strokeweight=".227761pt" strokecolor="#050100">
                <v:path arrowok="t"/>
              </v:shape>
            </v:group>
            <v:group style="position:absolute;left:5849;top:23134;width:223;height:23" coordorigin="5849,23134" coordsize="223,23">
              <v:shape style="position:absolute;left:5849;top:23134;width:223;height:23" coordorigin="5849,23134" coordsize="223,23" path="m5849,23155l5849,23134,6071,23135,6069,23157,5849,23155xe" filled="false" stroked="true" strokeweight=".227761pt" strokecolor="#050100">
                <v:path arrowok="t"/>
              </v:shape>
            </v:group>
            <v:group style="position:absolute;left:5695;top:22892;width:256;height:217" coordorigin="5695,22892" coordsize="256,217">
              <v:shape style="position:absolute;left:5695;top:22892;width:256;height:217" coordorigin="5695,22892" coordsize="256,217" path="m5771,23103l5787,23091,5802,23078,5817,23062,5829,23048,5849,23054,5866,23064,5885,23075,5902,23083,5917,23087,5924,23086,5929,23082,5935,23074,5936,23068,5934,23063,5929,23059,5872,23024,5927,23024,5950,23005,5948,23000,5943,22996,5932,22992,5861,22993,5865,22974,5868,22954,5889,22954,5907,22949,5913,22941,5914,22935,5912,22930,5908,22926,5896,22922,5793,22923,5796,22912,5795,22903,5788,22897,5777,22893,5768,22892,5761,22894,5755,22897,5750,22916,5743,22935,5734,22953,5723,22970,5717,22981,5719,22987,5724,22991,5736,22995,5744,22996,5751,22994,5756,22991,5768,22975,5778,22958,5824,22955,5819,22979,5815,22994,5795,22995,5775,22996,5748,22998,5727,23000,5711,23003,5696,23014,5695,23020,5697,23025,5702,23029,5713,23033,5725,23031,5738,23030,5751,23029,5770,23028,5791,23026,5786,23037,5778,23048,5769,23057,5754,23070,5736,23081,5729,23090,5750,23109,5758,23108,5765,23106,5771,23103xe" filled="false" stroked="true" strokeweight=".227761pt" strokecolor="#050100">
                <v:path arrowok="t"/>
              </v:shape>
            </v:group>
            <v:group style="position:absolute;left:5977;top:22941;width:188;height:143" coordorigin="5977,22941" coordsize="188,143">
              <v:shape style="position:absolute;left:5977;top:22941;width:188;height:143" coordorigin="5977,22941" coordsize="188,143" path="m6130,23082l6151,23083,6163,23078,6164,23066,6164,22955,6164,22946,6157,22941,6142,22942,5998,22941,5986,22943,5979,22948,5977,22958,5979,22991,5985,23056,6012,23082,6130,23082xe" filled="false" stroked="true" strokeweight=".227761pt" strokecolor="#050100">
                <v:path arrowok="t"/>
              </v:shape>
            </v:group>
            <v:group style="position:absolute;left:6021;top:22972;width:99;height:79" coordorigin="6021,22972" coordsize="99,79">
              <v:shape style="position:absolute;left:6021;top:22972;width:99;height:79" coordorigin="6021,22972" coordsize="99,79" path="m6030,23051l6021,22972,6119,22973,6119,23051,6030,23051xe" filled="false" stroked="true" strokeweight=".227761pt" strokecolor="#050100">
                <v:path arrowok="t"/>
              </v:shape>
              <v:shape style="position:absolute;left:6285;top:22891;width:2214;height:375" type="#_x0000_t75" stroked="false">
                <v:imagedata r:id="rId38" o:title=""/>
              </v:shape>
            </v:group>
            <v:group style="position:absolute;left:8625;top:22906;width:436;height:353" coordorigin="8625,22906" coordsize="436,353">
              <v:shape style="position:absolute;left:8625;top:22906;width:436;height:353" coordorigin="8625,22906" coordsize="436,353" path="m8870,23253l8876,23245,8873,23129,9026,23131,9041,23132,9050,23128,9052,23118,9061,22993,9060,22984,8984,22975,8960,22975,8931,22975,8899,22976,8870,22922,8844,22906,8836,22907,8830,22910,8825,22918,8826,22975,8790,22974,8758,22974,8730,22974,8705,22974,8684,22974,8625,22982,8627,22990,8629,23025,8635,23097,8664,23130,8829,23129,8831,23242,8858,23258,8865,23257,8870,23253xe" filled="false" stroked="true" strokeweight=".227761pt" strokecolor="#050100">
                <v:path arrowok="t"/>
              </v:shape>
            </v:group>
            <v:group style="position:absolute;left:8870;top:23007;width:147;height:92" coordorigin="8870,23007" coordsize="147,92">
              <v:shape style="position:absolute;left:8870;top:23007;width:147;height:92" coordorigin="8870,23007" coordsize="147,92" path="m8873,23098l8870,23007,9017,23009,9010,23098,8873,23098xe" filled="false" stroked="true" strokeweight=".227761pt" strokecolor="#050100">
                <v:path arrowok="t"/>
              </v:shape>
            </v:group>
            <v:group style="position:absolute;left:8671;top:23005;width:159;height:93" coordorigin="8671,23005" coordsize="159,93">
              <v:shape style="position:absolute;left:8671;top:23005;width:159;height:93" coordorigin="8671,23005" coordsize="159,93" path="m8681,23098l8671,23005,8826,23006,8829,23098,8681,23098xe" filled="false" stroked="true" strokeweight=".227761pt" strokecolor="#050100">
                <v:path arrowok="t"/>
              </v:shape>
              <v:shape style="position:absolute;left:9170;top:22892;width:1677;height:378" type="#_x0000_t75" stroked="false">
                <v:imagedata r:id="rId39" o:title=""/>
              </v:shape>
              <v:shape style="position:absolute;left:12524;top:22559;width:2781;height:371" type="#_x0000_t75" stroked="false">
                <v:imagedata r:id="rId40" o:title=""/>
              </v:shape>
            </v:group>
            <v:group style="position:absolute;left:15414;top:22553;width:470;height:371" coordorigin="15414,22553" coordsize="470,371">
              <v:shape style="position:absolute;left:15414;top:22553;width:470;height:371" coordorigin="15414,22553" coordsize="470,371" path="m15674,22918l15681,22910,15678,22848,15697,22855,15716,22862,15734,22868,15753,22876,15775,22884,15849,22906,15860,22907,15867,22905,15873,22902,15878,22894,15879,22888,15877,22883,15873,22880,15853,22874,15834,22869,15775,22848,15720,22826,15735,22823,15758,22823,15781,22824,15801,22824,15819,22825,15844,22826,15863,22824,15881,22813,15881,22807,15879,22802,15875,22798,15863,22794,15842,22794,15821,22794,15801,22793,15782,22793,15757,22792,15735,22791,15716,22790,15698,22790,15681,22789,15676,22766,15780,22769,15788,22769,15796,22768,15802,22765,15808,22757,15809,22751,15807,22746,15744,22736,15698,22736,15674,22717,15831,22721,15852,22721,15871,22717,15882,22708,15882,22702,15881,22697,15876,22693,15868,22690,15858,22689,15847,22690,15840,22690,15767,22689,15717,22647,15857,22653,15864,22653,15871,22652,15877,22648,15883,22640,15884,22634,15882,22629,15877,22625,15858,22622,15838,22621,15813,22620,15793,22620,15776,22618,15776,22607,15781,22596,15788,22586,15790,22579,15788,22574,15782,22569,15771,22566,15763,22565,15756,22567,15751,22569,15746,22577,15741,22584,15736,22591,15732,22598,15730,22606,15730,22616,15690,22615,15693,22602,15696,22589,15697,22576,15699,22569,15697,22562,15692,22557,15680,22553,15672,22553,15666,22554,15660,22557,15653,22569,15650,22581,15650,22595,15649,22601,15650,22608,15653,22614,15613,22614,15611,22568,15605,22560,15594,22556,15586,22556,15579,22557,15574,22560,15570,22563,15568,22567,15567,22571,15571,22614,15534,22615,15533,22611,15532,22606,15530,22601,15528,22595,15523,22586,15515,22574,15504,22570,15496,22570,15489,22571,15484,22574,15480,22578,15478,22581,15477,22586,15479,22595,15484,22605,15492,22615,15480,22615,15467,22616,15455,22616,15442,22616,15430,22618,15420,22622,15414,22630,15414,22635,15415,22640,15420,22644,15431,22648,15565,22645,15568,22685,15445,22685,15433,22689,15428,22697,15427,22702,15429,22707,15631,22717,15631,22735,15513,22735,15501,22739,15496,22747,15496,22753,15497,22758,15501,22761,15506,22764,15511,22766,15518,22766,15632,22766,15633,22789,15458,22789,15445,22794,15439,22802,15438,22808,15440,22812,15445,22816,15456,22820,15597,22821,15580,22830,15563,22840,15546,22851,15525,22863,15507,22873,15490,22881,15474,22888,15463,22898,15463,22904,15464,22909,15469,22913,15480,22917,15500,22912,15519,22906,15537,22896,15554,22886,15571,22876,15588,22866,15607,22856,15624,22847,15635,22896,15635,22905,15637,22912,15643,22918,15655,22922,15663,22923,15670,22922,15674,22918xe" filled="false" stroked="true" strokeweight=".227761pt" strokecolor="#050100">
                <v:path arrowok="t"/>
              </v:shape>
            </v:group>
            <v:group style="position:absolute;left:15609;top:22645;width:65;height:42" coordorigin="15609,22645" coordsize="65,42">
              <v:shape style="position:absolute;left:15609;top:22645;width:65;height:42" coordorigin="15609,22645" coordsize="65,42" path="m15613,22685l15609,22645,15673,22645,15668,22686,15613,22685xe" filled="false" stroked="true" strokeweight=".227761pt" strokecolor="#050100">
                <v:path arrowok="t"/>
              </v:shape>
            </v:group>
            <v:group style="position:absolute;left:16012;top:22577;width:470;height:336" coordorigin="16012,22577" coordsize="470,336">
              <v:shape style="position:absolute;left:16012;top:22577;width:470;height:336" coordorigin="16012,22577" coordsize="470,336" path="m16479,22897l16480,22824,16481,22761,16482,22685,16482,22665,16482,22647,16477,22582,16468,22578,16452,22579,16041,22577,16012,22616,16012,22634,16014,22716,16017,22786,16020,22857,16036,22912,16055,22911,16453,22909,16469,22909,16478,22905,16479,22897xe" filled="false" stroked="true" strokeweight=".227761pt" strokecolor="#050100">
                <v:path arrowok="t"/>
              </v:shape>
            </v:group>
            <v:group style="position:absolute;left:16058;top:22609;width:378;height:271" coordorigin="16058,22609" coordsize="378,271">
              <v:shape style="position:absolute;left:16058;top:22609;width:378;height:271" coordorigin="16058,22609" coordsize="378,271" path="m16068,22879l16058,22609,16436,22610,16435,22878,16068,22879xe" filled="false" stroked="true" strokeweight=".227761pt" strokecolor="#050100">
                <v:path arrowok="t"/>
              </v:shape>
            </v:group>
            <v:group style="position:absolute;left:16117;top:22713;width:290;height:162" coordorigin="16117,22713" coordsize="290,162">
              <v:shape style="position:absolute;left:16117;top:22713;width:290;height:162" coordorigin="16117,22713" coordsize="290,162" path="m16257,22874l16263,22872,16266,22869,16269,22866,16262,22821,16281,22828,16299,22835,16318,22842,16337,22850,16356,22855,16376,22860,16394,22861,16399,22859,16403,22857,16405,22853,16406,22848,16405,22845,16354,22828,16342,22825,16331,22820,16361,22796,16361,22790,16358,22786,16355,22783,16349,22782,16342,22781,16335,22782,16330,22785,16301,22807,16257,22792,16255,22779,16260,22773,16335,22773,16347,22773,16359,22723,16356,22716,16279,22713,16242,22713,16212,22713,16143,22716,16140,22721,16140,22730,16139,22747,16140,22758,16144,22764,16148,22769,16154,22772,16164,22773,16212,22773,16195,22783,16178,22793,16155,22805,16138,22815,16123,22823,16117,22834,16119,22838,16123,22840,16128,22842,16148,22837,16166,22829,16187,22817,16204,22808,16220,22800,16227,22810,16228,22822,16230,22835,16231,22847,16234,22858,16239,22870,16252,22874,16257,22874xe" filled="false" stroked="true" strokeweight=".227761pt" strokecolor="#050100">
                <v:path arrowok="t"/>
              </v:shape>
            </v:group>
            <v:group style="position:absolute;left:16186;top:22736;width:128;height:14" coordorigin="16186,22736" coordsize="128,14">
              <v:shape style="position:absolute;left:16186;top:22736;width:128;height:14" coordorigin="16186,22736" coordsize="128,14" path="m16188,22750l16186,22736,16311,22737,16313,22749,16188,22750xe" filled="false" stroked="true" strokeweight=".227761pt" strokecolor="#050100">
                <v:path arrowok="t"/>
              </v:shape>
            </v:group>
            <v:group style="position:absolute;left:16097;top:22620;width:297;height:87" coordorigin="16097,22620" coordsize="297,87">
              <v:shape style="position:absolute;left:16097;top:22620;width:297;height:87" coordorigin="16097,22620" coordsize="297,87" path="m16383,22702l16388,22700,16392,22697,16394,22694,16394,22687,16392,22683,16388,22680,16382,22678,16262,22679,16260,22663,16315,22662,16321,22661,16324,22658,16327,22654,16327,22648,16324,22644,16321,22642,16315,22640,16260,22640,16260,22634,16258,22629,16254,22624,16243,22620,16234,22620,16227,22621,16221,22624,16216,22629,16214,22634,16215,22641,16153,22642,16148,22644,16144,22647,16142,22650,16141,22655,16142,22658,16145,22662,16157,22666,16215,22664,16215,22681,16109,22683,16103,22685,16100,22688,16097,22691,16097,22699,16100,22702,16103,22705,16109,22707,16383,22702xe" filled="false" stroked="true" strokeweight=".227761pt" strokecolor="#050100">
                <v:path arrowok="t"/>
              </v:shape>
            </v:group>
            <v:group style="position:absolute;left:16590;top:22572;width:459;height:328" coordorigin="16590,22572" coordsize="459,328">
              <v:shape style="position:absolute;left:16590;top:22572;width:459;height:328" coordorigin="16590,22572" coordsize="459,328" path="m17012,22898l17048,22879,17046,22874,17041,22870,17034,22867,17025,22865,17015,22866,16635,22865,16637,22604,17022,22603,17028,22602,17034,22601,17039,22598,17045,22590,17045,22584,17043,22579,17039,22576,17028,22572,16988,22572,16914,22572,16848,22572,16764,22572,16698,22572,16637,22573,16590,22613,16590,22632,16590,22654,16590,22752,16591,22814,16593,22881,16616,22898,17012,22898xe" filled="false" stroked="true" strokeweight=".227761pt" strokecolor="#050100">
                <v:path arrowok="t"/>
              </v:shape>
            </v:group>
            <v:group style="position:absolute;left:16677;top:22731;width:169;height:119" coordorigin="16677,22731" coordsize="169,119">
              <v:shape style="position:absolute;left:16677;top:22731;width:169;height:119" coordorigin="16677,22731" coordsize="169,119" path="m16811,22848l16831,22849,16842,22844,16842,22832,16845,22759,16775,22733,16703,22731,16692,22731,16682,22732,16677,22738,16677,22749,16681,22825,16694,22848,16714,22848,16811,22848xe" filled="false" stroked="true" strokeweight=".227761pt" strokecolor="#050100">
                <v:path arrowok="t"/>
              </v:shape>
            </v:group>
            <v:group style="position:absolute;left:16860;top:22734;width:163;height:115" coordorigin="16860,22734" coordsize="163,115">
              <v:shape style="position:absolute;left:16860;top:22734;width:163;height:115" coordorigin="16860,22734" coordsize="163,115" path="m16998,22846l17012,22846,17019,22840,17017,22828,17021,22761,16957,22734,16902,22734,16870,22736,16860,22744,16861,22778,16866,22844,16890,22848,16998,22846xe" filled="false" stroked="true" strokeweight=".227761pt" strokecolor="#050100">
                <v:path arrowok="t"/>
              </v:shape>
            </v:group>
            <v:group style="position:absolute;left:16723;top:22763;width:77;height:53" coordorigin="16723,22763" coordsize="77,53">
              <v:shape style="position:absolute;left:16723;top:22763;width:77;height:53" coordorigin="16723,22763" coordsize="77,53" path="m16727,22816l16723,22763,16799,22767,16797,22816,16727,22816xe" filled="false" stroked="true" strokeweight=".227761pt" strokecolor="#050100">
                <v:path arrowok="t"/>
              </v:shape>
            </v:group>
            <v:group style="position:absolute;left:16906;top:22765;width:69;height:49" coordorigin="16906,22765" coordsize="69,49">
              <v:shape style="position:absolute;left:16906;top:22765;width:69;height:49" coordorigin="16906,22765" coordsize="69,49" path="m16906,22813l16906,22765,16974,22767,16973,22814,16906,22813xe" filled="false" stroked="true" strokeweight=".227761pt" strokecolor="#050100">
                <v:path arrowok="t"/>
              </v:shape>
            </v:group>
            <v:group style="position:absolute;left:16740;top:22616;width:208;height:106" coordorigin="16740,22616" coordsize="208,106">
              <v:shape style="position:absolute;left:16740;top:22616;width:208;height:106" coordorigin="16740,22616" coordsize="208,106" path="m16925,22722l16933,22721,16937,22716,16937,22707,16945,22636,16947,22624,16939,22617,16920,22616,16758,22616,16746,22616,16740,22621,16740,22631,16743,22705,16818,22720,16851,22721,16878,22721,16899,22721,16914,22722,16924,22722,16925,22722xe" filled="false" stroked="true" strokeweight=".227761pt" strokecolor="#050100">
                <v:path arrowok="t"/>
              </v:shape>
            </v:group>
            <v:group style="position:absolute;left:16784;top:22647;width:113;height:43" coordorigin="16784,22647" coordsize="113,43">
              <v:shape style="position:absolute;left:16784;top:22647;width:113;height:43" coordorigin="16784,22647" coordsize="113,43" path="m16789,22689l16784,22647,16896,22647,16893,22690,16789,22689xe" filled="false" stroked="true" strokeweight=".227761pt" strokecolor="#050100">
                <v:path arrowok="t"/>
              </v:shape>
            </v:group>
            <v:group style="position:absolute;left:13240;top:23274;width:454;height:309" coordorigin="13240,23274" coordsize="454,309">
              <v:shape style="position:absolute;left:13240;top:23274;width:454;height:309" coordorigin="13240,23274" coordsize="454,309" path="m13653,23581l13694,23562,13692,23558,13687,23554,13668,23550,13648,23549,13634,23548,13619,23548,13538,23547,13499,23439,13620,23439,13626,23438,13632,23437,13637,23434,13643,23426,13644,23420,13642,23415,13637,23412,13626,23408,13499,23408,13499,23306,13605,23306,13626,23307,13646,23305,13662,23294,13663,23288,13661,23283,13657,23279,13638,23275,13618,23274,13581,23275,13548,23275,13487,23276,13414,23277,13349,23278,13330,23278,13324,23278,13302,23278,13283,23281,13271,23290,13270,23296,13272,23301,13276,23305,13281,23308,13286,23310,13292,23310,13455,23308,13455,23408,13330,23408,13318,23412,13313,23420,13312,23426,13314,23431,13318,23435,13330,23439,13455,23439,13455,23547,13290,23549,13269,23549,13250,23553,13241,23562,13240,23568,13242,23573,13247,23576,13251,23579,13257,23581,13263,23581,13653,23581xe" filled="false" stroked="true" strokeweight=".227761pt" strokecolor="#050100">
                <v:path arrowok="t"/>
              </v:shape>
            </v:group>
            <v:group style="position:absolute;left:13921;top:23314;width:194;height:288" coordorigin="13921,23314" coordsize="194,288">
              <v:shape style="position:absolute;left:13921;top:23314;width:194;height:288" coordorigin="13921,23314" coordsize="194,288" path="m14098,23591l14105,23509,14107,23442,14108,23412,14111,23352,14114,23323,14109,23317,14098,23314,13948,23315,13940,23314,13932,23316,13927,23319,13921,23327,13921,23333,13923,23337,13927,23341,13931,23343,13936,23345,13942,23346,14067,23344,14060,23556,14044,23549,14036,23549,14029,23550,14024,23553,14019,23561,14018,23567,14020,23571,14024,23575,14032,23580,14040,23585,14049,23591,14057,23596,14066,23600,14077,23602,14087,23602,14095,23598,14098,23591xe" filled="false" stroked="true" strokeweight=".227761pt" strokecolor="#050100">
                <v:path arrowok="t"/>
              </v:shape>
            </v:group>
            <v:group style="position:absolute;left:14122;top:23334;width:170;height:248" coordorigin="14122,23334" coordsize="170,248">
              <v:shape style="position:absolute;left:14122;top:23334;width:170;height:248" coordorigin="14122,23334" coordsize="170,248" path="m14285,23578l14290,23570,14291,23565,14288,23559,14281,23553,14261,23536,14217,23494,14173,23433,14199,23413,14220,23397,14236,23385,14248,23376,14255,23371,14262,23365,14268,23359,14272,23353,14273,23348,14271,23343,14267,23339,14256,23335,14248,23334,14241,23336,14235,23339,14227,23348,14218,23357,14164,23393,14141,23407,14126,23419,14122,23425,14123,23429,14125,23434,14128,23439,14133,23446,14138,23452,14144,23462,14153,23476,14163,23490,14205,23537,14266,23582,14273,23582,14280,23581,14285,23578xe" filled="false" stroked="true" strokeweight=".227761pt" strokecolor="#050100">
                <v:path arrowok="t"/>
              </v:shape>
            </v:group>
            <v:group style="position:absolute;left:13830;top:23395;width:188;height:172" coordorigin="13830,23395" coordsize="188,172">
              <v:shape style="position:absolute;left:13830;top:23395;width:188;height:172" coordorigin="13830,23395" coordsize="188,172" path="m13906,23543l13967,23487,14011,23423,14017,23405,14011,23399,13996,23395,13847,23397,13836,23400,13831,23408,13830,23414,13832,23419,13959,23426,13946,23448,13893,23506,13847,23537,13841,23543,13837,23549,13836,23554,13838,23559,13843,23563,13853,23566,13871,23562,13889,23554,13906,23543xe" filled="false" stroked="true" strokeweight=".227761pt" strokecolor="#050100">
                <v:path arrowok="t"/>
              </v:shape>
            </v:group>
            <v:group style="position:absolute;left:13941;top:23244;width:160;height:44" coordorigin="13941,23244" coordsize="160,44">
              <v:shape style="position:absolute;left:13941;top:23244;width:160;height:44" coordorigin="13941,23244" coordsize="160,44" path="m14095,23283l14100,23275,14101,23270,14099,23265,14095,23262,14075,23258,14056,23255,14029,23252,14009,23249,13992,23246,13967,23244,13951,23246,13942,23255,13941,23261,13943,23266,14006,23279,14028,23281,14048,23284,14067,23286,14084,23287,14090,23286,14095,23283xe" filled="false" stroked="true" strokeweight=".227761pt" strokecolor="#050100">
                <v:path arrowok="t"/>
              </v:shape>
            </v:group>
            <v:group style="position:absolute;left:14386;top:23253;width:167;height:350" coordorigin="14386,23253" coordsize="167,350">
              <v:shape style="position:absolute;left:14386;top:23253;width:167;height:350" coordorigin="14386,23253" coordsize="167,350" path="m14543,23598l14548,23591,14551,23582,14551,23573,14551,23292,14524,23253,14517,23254,14511,23257,14505,23265,14506,23367,14446,23368,14446,23278,14440,23270,14428,23266,14420,23266,14413,23267,14408,23270,14404,23273,14402,23277,14401,23281,14401,23386,14402,23395,14409,23399,14423,23399,14506,23398,14505,23437,14430,23434,14415,23433,14403,23434,14392,23438,14386,23446,14386,23452,14388,23457,14392,23461,14402,23465,14413,23466,14426,23465,14426,23486,14424,23505,14417,23531,14410,23550,14403,23566,14394,23585,14396,23589,14400,23593,14411,23597,14420,23598,14427,23596,14461,23540,14470,23479,14506,23468,14504,23578,14502,23586,14504,23593,14510,23598,14514,23601,14520,23602,14526,23603,14532,23602,14537,23601,14543,23598xe" filled="false" stroked="true" strokeweight=".227761pt" strokecolor="#050100">
                <v:path arrowok="t"/>
              </v:shape>
            </v:group>
            <v:group style="position:absolute;left:14577;top:23255;width:305;height:326" coordorigin="14577,23255" coordsize="305,326">
              <v:shape style="position:absolute;left:14577;top:23255;width:305;height:326" coordorigin="14577,23255" coordsize="305,326" path="m14861,23576l14867,23568,14867,23562,14865,23557,14860,23553,14853,23550,14846,23548,14838,23547,14751,23547,14749,23382,14858,23381,14881,23363,14879,23358,14875,23354,14863,23350,14749,23351,14751,23268,14746,23260,14734,23256,14726,23255,14719,23257,14713,23260,14707,23268,14705,23348,14605,23348,14577,23368,14579,23374,14585,23378,14596,23382,14705,23380,14707,23547,14606,23546,14595,23550,14589,23558,14588,23564,14590,23569,14595,23573,14606,23577,14844,23581,14850,23581,14856,23579,14861,23576xe" filled="false" stroked="true" strokeweight=".227761pt" strokecolor="#050100">
                <v:path arrowok="t"/>
              </v:shape>
            </v:group>
            <v:group style="position:absolute;left:15266;top:23251;width:443;height:354" coordorigin="15266,23251" coordsize="443,354">
              <v:shape style="position:absolute;left:15266;top:23251;width:443;height:354" coordorigin="15266,23251" coordsize="443,354" path="m15662,23585l15668,23570,15674,23552,15680,23530,15685,23507,15690,23486,15694,23467,15698,23449,15702,23432,15706,23415,15707,23407,15706,23401,15706,23396,15700,23392,15686,23391,15370,23391,15372,23350,15669,23351,15682,23350,15689,23347,15698,23299,15701,23287,15706,23275,15708,23262,15705,23254,15632,23252,15547,23251,15477,23251,15448,23251,15383,23252,15328,23262,15328,23273,15329,23293,15330,23313,15327,23374,15311,23454,15291,23512,15274,23545,15266,23565,15267,23570,15272,23575,15283,23579,15292,23579,15298,23578,15335,23522,15353,23464,15363,23427,15659,23423,15656,23443,15652,23462,15647,23482,15640,23505,15635,23525,15631,23543,15627,23560,15615,23557,15606,23552,15599,23551,15591,23550,15584,23552,15579,23555,15573,23563,15573,23572,15579,23579,15589,23585,15606,23596,15624,23604,15645,23604,15658,23591,15662,23585xe" filled="false" stroked="true" strokeweight=".227761pt" strokecolor="#050100">
                <v:path arrowok="t"/>
              </v:shape>
            </v:group>
            <v:group style="position:absolute;left:15396;top:23441;width:178;height:108" coordorigin="15396,23441" coordsize="178,108">
              <v:shape style="position:absolute;left:15396;top:23441;width:178;height:108" coordorigin="15396,23441" coordsize="178,108" path="m15546,23546l15558,23546,15565,23544,15568,23541,15571,23538,15573,23534,15573,23530,15573,23454,15572,23445,15565,23441,15553,23441,15519,23442,15490,23443,15429,23445,15400,23446,15396,23451,15397,23461,15403,23530,15402,23541,15407,23547,15420,23548,15546,23546xe" filled="false" stroked="true" strokeweight=".227761pt" strokecolor="#050100">
                <v:path arrowok="t"/>
              </v:shape>
            </v:group>
            <v:group style="position:absolute;left:15442;top:23473;width:88;height:44" coordorigin="15442,23473" coordsize="88,44">
              <v:shape style="position:absolute;left:15442;top:23473;width:88;height:44" coordorigin="15442,23473" coordsize="88,44" path="m15443,23516l15442,23475,15529,23473,15529,23513,15443,23516xe" filled="false" stroked="true" strokeweight=".227761pt" strokecolor="#050100">
                <v:path arrowok="t"/>
              </v:shape>
            </v:group>
            <v:group style="position:absolute;left:15374;top:23283;width:284;height:37" coordorigin="15374,23283" coordsize="284,37">
              <v:shape style="position:absolute;left:15374;top:23283;width:284;height:37" coordorigin="15374,23283" coordsize="284,37" path="m15375,23318l15374,23285,15657,23283,15649,23319,15375,23318xe" filled="false" stroked="true" strokeweight=".227761pt" strokecolor="#050100">
                <v:path arrowok="t"/>
              </v:shape>
            </v:group>
            <v:group style="position:absolute;left:15851;top:23246;width:456;height:353" coordorigin="15851,23246" coordsize="456,353">
              <v:shape style="position:absolute;left:15851;top:23246;width:456;height:353" coordorigin="15851,23246" coordsize="456,353" path="m16020,23580l16039,23573,16058,23567,16077,23561,16086,23552,16087,23546,16085,23541,16080,23537,16069,23533,16049,23536,16030,23541,16009,23548,15991,23554,15976,23437,16283,23435,16306,23416,16305,23411,16300,23408,16289,23404,15985,23406,15983,23381,16183,23377,16207,23358,16205,23353,16200,23348,16188,23344,15980,23350,15980,23332,16162,23328,16222,23314,16223,23308,16221,23303,16217,23299,16205,23295,15979,23299,15977,23280,16245,23278,16254,23279,16262,23278,16268,23274,16274,23266,16275,23260,16272,23255,16267,23251,16262,23248,16255,23246,16248,23246,16181,23247,16100,23247,16025,23248,15951,23250,15934,23268,15935,23277,15938,23365,15940,23399,15920,23406,15901,23408,15879,23409,15860,23412,15852,23420,15851,23426,15853,23431,15857,23435,15862,23438,15867,23439,15873,23440,15932,23438,15933,23474,15936,23553,15960,23599,15979,23593,15998,23587,16017,23581,16020,23580xe" filled="false" stroked="true" strokeweight=".227761pt" strokecolor="#050100">
                <v:path arrowok="t"/>
              </v:shape>
            </v:group>
            <v:group style="position:absolute;left:16048;top:23455;width:294;height:132" coordorigin="16048,23455" coordsize="294,132">
              <v:shape style="position:absolute;left:16048;top:23455;width:294;height:132" coordorigin="16048,23455" coordsize="294,132" path="m16335,23582l16341,23574,16342,23568,16340,23563,16335,23560,16315,23555,16296,23550,16277,23544,16254,23537,16234,23531,16216,23525,16200,23520,16204,23513,16213,23506,16223,23499,16232,23492,16243,23486,16255,23481,16260,23473,16261,23467,16259,23463,16255,23459,16243,23455,16228,23456,16210,23465,16193,23476,16176,23488,16159,23498,16096,23478,16087,23472,16076,23468,16048,23486,16050,23491,16108,23522,16164,23544,16227,23563,16300,23584,16321,23587,16328,23585,16335,23582xe" filled="false" stroked="true" strokeweight=".227761pt" strokecolor="#050100">
                <v:path arrowok="t"/>
              </v:shape>
            </v:group>
            <v:group style="position:absolute;left:687;top:22331;width:16856;height:2" coordorigin="687,22331" coordsize="16856,2">
              <v:shape style="position:absolute;left:687;top:22331;width:16856;height:2" coordorigin="687,22331" coordsize="16856,0" path="m687,22331l17542,22331e" filled="false" stroked="true" strokeweight=".919409pt" strokecolor="#050100">
                <v:path arrowok="t"/>
              </v:shape>
            </v:group>
            <v:group style="position:absolute;left:687;top:22323;width:16856;height:2" coordorigin="687,22323" coordsize="16856,2">
              <v:shape style="position:absolute;left:687;top:22323;width:16856;height:2" coordorigin="687,22323" coordsize="16856,0" path="m687,22323l17542,22323e" filled="false" stroked="true" strokeweight=".000039pt" strokecolor="#050100">
                <v:path arrowok="t"/>
              </v:shape>
            </v:group>
            <v:group style="position:absolute;left:21617;top:22323;width:24;height:2" coordorigin="21617,22323" coordsize="24,2">
              <v:shape style="position:absolute;left:21617;top:22323;width:24;height:2" coordorigin="21617,22323" coordsize="24,0" path="m21617,22323l21640,22323e" filled="false" stroked="true" strokeweight="0pt" strokecolor="#050100">
                <v:path arrowok="t"/>
              </v:shape>
              <v:shape style="position:absolute;left:1097;top:24333;width:2980;height:288" type="#_x0000_t75" stroked="false">
                <v:imagedata r:id="rId41" o:title=""/>
              </v:shape>
              <v:shape style="position:absolute;left:6842;top:24277;width:1675;height:373" type="#_x0000_t75" stroked="false">
                <v:imagedata r:id="rId42" o:title=""/>
              </v:shape>
            </v:group>
            <v:group style="position:absolute;left:8623;top:24297;width:440;height:341" coordorigin="8623,24297" coordsize="440,341">
              <v:shape style="position:absolute;left:8623;top:24297;width:440;height:341" coordorigin="8623,24297" coordsize="440,341" path="m8914,24629l8974,24626,9054,24620,9063,24606,9061,24601,9056,24597,9042,24593,9023,24593,9003,24594,8983,24595,8959,24596,8938,24597,8918,24597,8900,24598,8882,24599,8870,24507,8899,24507,8922,24507,8987,24493,8988,24487,8986,24482,8981,24478,8970,24474,8870,24476,8868,24404,8987,24406,8998,24407,9008,24405,9017,24401,9023,24393,9024,24387,9022,24382,9017,24378,9008,24375,8998,24374,8987,24374,8975,24374,8964,24373,8953,24373,8866,24373,8866,24315,8865,24310,8863,24306,8858,24302,8847,24298,8838,24297,8830,24298,8824,24302,8818,24310,8818,24319,8819,24337,8821,24366,8714,24376,8715,24368,8717,24361,8718,24353,8720,24345,8722,24338,8725,24331,8727,24322,8726,24315,8720,24308,8708,24304,8700,24304,8693,24305,8688,24308,8683,24327,8677,24346,8656,24411,8627,24462,8623,24472,8625,24476,8629,24480,8641,24484,8651,24485,8660,24483,8668,24478,8679,24461,8688,24443,8693,24431,8698,24419,8704,24407,8824,24405,8826,24478,8806,24478,8786,24479,8763,24481,8744,24484,8726,24495,8726,24500,8727,24505,8732,24509,8737,24512,8742,24513,8748,24514,8826,24509,8827,24601,8652,24604,8644,24604,8638,24605,8633,24609,8627,24617,8626,24623,8628,24628,8633,24632,8637,24635,8642,24636,8649,24637,8677,24636,8754,24634,8819,24632,8886,24630,8911,24629,8914,24629xe" filled="false" stroked="true" strokeweight=".227761pt" strokecolor="#050100">
                <v:path arrowok="t"/>
              </v:shape>
            </v:group>
            <v:group style="position:absolute;left:9354;top:24305;width:308;height:331" coordorigin="9354,24305" coordsize="308,331">
              <v:shape style="position:absolute;left:9354;top:24305;width:308;height:331" coordorigin="9354,24305" coordsize="308,331" path="m9605,24632l9621,24632,9629,24629,9633,24568,9636,24511,9635,24481,9629,24477,9620,24476,9531,24476,9530,24436,9639,24436,9645,24436,9651,24434,9656,24432,9661,24424,9662,24418,9660,24413,9656,24410,9645,24406,9530,24406,9531,24340,9593,24331,9602,24317,9601,24312,9597,24309,9585,24305,9565,24306,9545,24308,9525,24310,9505,24313,9482,24317,9461,24320,9442,24324,9423,24326,9406,24329,9394,24338,9415,24357,9487,24348,9487,24408,9382,24405,9373,24405,9366,24406,9360,24410,9355,24418,9354,24423,9356,24428,9360,24432,9370,24435,9381,24437,9393,24437,9404,24437,9419,24437,9440,24438,9466,24438,9488,24476,9457,24477,9432,24477,9376,24497,9378,24514,9381,24533,9384,24554,9389,24589,9393,24611,9395,24624,9399,24633,9406,24635,9417,24635,9605,24632xe" filled="false" stroked="true" strokeweight=".227761pt" strokecolor="#050100">
                <v:path arrowok="t"/>
              </v:shape>
            </v:group>
            <v:group style="position:absolute;left:9187;top:24565;width:127;height:65" coordorigin="9187,24565" coordsize="127,65">
              <v:shape style="position:absolute;left:9187;top:24565;width:127;height:65" coordorigin="9187,24565" coordsize="127,65" path="m9258,24611l9276,24604,9295,24596,9313,24583,9314,24578,9312,24573,9307,24569,9296,24565,9277,24570,9215,24593,9187,24617,9189,24622,9194,24626,9198,24628,9203,24629,9209,24630,9227,24623,9246,24616,9258,24611xe" filled="false" stroked="true" strokeweight=".227761pt" strokecolor="#050100">
                <v:path arrowok="t"/>
              </v:shape>
            </v:group>
            <v:group style="position:absolute;left:9421;top:24507;width:174;height:97" coordorigin="9421,24507" coordsize="174,97">
              <v:shape style="position:absolute;left:9421;top:24507;width:174;height:97" coordorigin="9421,24507" coordsize="174,97" path="m9432,24603l9429,24576,9426,24552,9423,24533,9421,24518,9594,24507,9587,24602,9432,24603xe" filled="false" stroked="true" strokeweight=".227761pt" strokecolor="#050100">
                <v:path arrowok="t"/>
              </v:shape>
            </v:group>
            <v:group style="position:absolute;left:9193;top:24401;width:129;height:36" coordorigin="9193,24401" coordsize="129,36">
              <v:shape style="position:absolute;left:9193;top:24401;width:129;height:36" coordorigin="9193,24401" coordsize="129,36" path="m9315,24432l9321,24424,9321,24418,9320,24413,9246,24402,9218,24401,9199,24404,9194,24412,9193,24418,9195,24423,9299,24436,9304,24436,9310,24434,9315,24432xe" filled="false" stroked="true" strokeweight=".227761pt" strokecolor="#050100">
                <v:path arrowok="t"/>
              </v:shape>
            </v:group>
            <v:group style="position:absolute;left:9198;top:24304;width:145;height:41" coordorigin="9198,24304" coordsize="145,41">
              <v:shape style="position:absolute;left:9198;top:24304;width:145;height:41" coordorigin="9198,24304" coordsize="145,41" path="m9336,24340l9342,24333,9342,24327,9340,24322,9336,24319,9317,24314,9297,24311,9272,24309,9252,24307,9235,24305,9219,24304,9211,24305,9204,24309,9199,24316,9198,24322,9200,24327,9204,24330,9223,24334,9243,24337,9269,24339,9290,24341,9307,24343,9325,24345,9331,24343,9336,24340xe" filled="false" stroked="true" strokeweight=".227761pt" strokecolor="#050100">
                <v:path arrowok="t"/>
              </v:shape>
            </v:group>
            <v:group style="position:absolute;left:12870;top:23972;width:338;height:297" coordorigin="12870,23972" coordsize="338,297">
              <v:shape style="position:absolute;left:12870;top:23972;width:338;height:297" coordorigin="12870,23972" coordsize="338,297" path="m13173,24268l13195,24199,13197,24130,13198,24106,13199,24086,13200,24067,13202,24051,13203,24036,13207,24007,13208,23989,13206,23977,13199,23974,13188,23972,13151,23973,13084,23973,13001,23973,12940,23974,12875,23977,12870,23993,12878,24237,12877,24253,12953,24266,13027,24267,13091,24268,13128,24268,13151,24269,13169,24268,13173,24268xe" filled="false" stroked="true" strokeweight=".227761pt" strokecolor="#050100">
                <v:path arrowok="t"/>
              </v:shape>
            </v:group>
            <v:group style="position:absolute;left:12919;top:24136;width:231;height:101" coordorigin="12919,24136" coordsize="231,101">
              <v:shape style="position:absolute;left:12919;top:24136;width:231;height:101" coordorigin="12919,24136" coordsize="231,101" path="m12923,24234l12919,24136,13150,24138,13146,24237,12923,24234xe" filled="false" stroked="true" strokeweight=".227761pt" strokecolor="#050100">
                <v:path arrowok="t"/>
              </v:shape>
            </v:group>
            <v:group style="position:absolute;left:12919;top:24004;width:242;height:103" coordorigin="12919,24004" coordsize="242,103">
              <v:shape style="position:absolute;left:12919;top:24004;width:242;height:103" coordorigin="12919,24004" coordsize="242,103" path="m12919,24105l12919,24004,13161,24004,13153,24107,12919,24105xe" filled="false" stroked="true" strokeweight=".227761pt" strokecolor="#050100">
                <v:path arrowok="t"/>
              </v:shape>
              <v:shape style="position:absolute;left:13391;top:23938;width:3380;height:371" type="#_x0000_t75" stroked="false">
                <v:imagedata r:id="rId43" o:title=""/>
              </v:shape>
              <v:shape style="position:absolute;left:13196;top:24622;width:1700;height:372" type="#_x0000_t75" stroked="false">
                <v:imagedata r:id="rId44" o:title=""/>
              </v:shape>
            </v:group>
            <v:group style="position:absolute;left:15263;top:24620;width:470;height:371" coordorigin="15263,24620" coordsize="470,371">
              <v:shape style="position:absolute;left:15263;top:24620;width:470;height:371" coordorigin="15263,24620" coordsize="470,371" path="m15524,24986l15531,24977,15527,24916,15546,24922,15565,24929,15584,24936,15603,24943,15624,24951,15698,24974,15709,24974,15716,24973,15722,24970,15728,24962,15729,24956,15727,24951,15722,24947,15702,24942,15683,24937,15625,24916,15570,24894,15585,24891,15607,24890,15631,24891,15651,24892,15669,24893,15694,24894,15712,24892,15730,24881,15731,24875,15729,24870,15724,24866,15713,24861,15691,24861,15670,24861,15650,24861,15631,24860,15606,24859,15585,24858,15565,24858,15547,24857,15531,24857,15525,24834,15630,24837,15638,24837,15645,24835,15652,24832,15658,24824,15659,24819,15657,24814,15594,24804,15547,24803,15524,24785,15681,24788,15701,24788,15721,24785,15731,24775,15732,24769,15730,24765,15726,24761,15717,24758,15708,24757,15697,24757,15690,24757,15617,24757,15567,24714,15706,24721,15714,24721,15721,24719,15727,24716,15732,24708,15733,24702,15731,24697,15727,24693,15707,24690,15687,24688,15662,24688,15643,24687,15626,24686,15625,24674,15631,24664,15638,24653,15639,24647,15637,24641,15632,24637,15621,24634,15612,24633,15606,24634,15601,24637,15595,24645,15590,24652,15586,24659,15581,24666,15579,24674,15579,24683,15540,24682,15543,24670,15545,24657,15547,24644,15548,24636,15546,24630,15541,24625,15530,24621,15522,24620,15515,24622,15510,24625,15503,24636,15500,24649,15500,24663,15499,24669,15500,24675,15503,24682,15463,24682,15460,24636,15455,24628,15443,24624,15435,24623,15429,24625,15424,24628,15420,24631,15417,24635,15417,24639,15420,24682,15383,24682,15383,24679,15382,24674,15380,24668,15377,24662,15372,24654,15365,24642,15353,24638,15345,24637,15339,24639,15333,24642,15330,24645,15327,24649,15326,24653,15329,24663,15334,24673,15341,24682,15329,24683,15317,24683,15304,24683,15291,24683,15280,24685,15269,24690,15264,24697,15263,24703,15265,24708,15269,24712,15281,24716,15414,24713,15418,24753,15294,24753,15283,24757,15277,24764,15276,24770,15278,24775,15480,24784,15480,24803,15362,24803,15351,24807,15346,24815,15345,24821,15347,24825,15351,24829,15355,24832,15361,24833,15367,24834,15481,24834,15483,24857,15307,24857,15294,24861,15288,24870,15288,24875,15290,24880,15294,24884,15305,24888,15447,24888,15429,24898,15412,24908,15395,24918,15375,24931,15357,24941,15340,24949,15323,24955,15313,24966,15312,24972,15314,24976,15319,24980,15330,24984,15350,24980,15368,24973,15387,24964,15403,24954,15421,24943,15438,24933,15456,24923,15474,24915,15485,24964,15484,24972,15487,24980,15493,24986,15504,24990,15512,24991,15519,24989,15524,24986xe" filled="false" stroked="true" strokeweight=".227761pt" strokecolor="#050100">
                <v:path arrowok="t"/>
              </v:shape>
            </v:group>
            <v:group style="position:absolute;left:15458;top:24713;width:65;height:42" coordorigin="15458,24713" coordsize="65,42">
              <v:shape style="position:absolute;left:15458;top:24713;width:65;height:42" coordorigin="15458,24713" coordsize="65,42" path="m15463,24753l15458,24713,15523,24713,15518,24754,15463,24753xe" filled="false" stroked="true" strokeweight=".227761pt" strokecolor="#050100">
                <v:path arrowok="t"/>
              </v:shape>
            </v:group>
            <v:group style="position:absolute;left:16060;top:24651;width:277;height:340" coordorigin="16060,24651" coordsize="277,340">
              <v:shape style="position:absolute;left:16060;top:24651;width:277;height:340" coordorigin="16060,24651" coordsize="277,340" path="m16213,24986l16219,24978,16218,24762,16293,24762,16293,24782,16292,24802,16291,24825,16289,24845,16280,24855,16272,24851,16263,24847,16236,24865,16238,24870,16243,24874,16252,24881,16260,24887,16269,24892,16278,24898,16289,24902,16300,24905,16312,24907,16334,24827,16337,24765,16336,24751,16336,24744,16335,24738,16334,24733,16326,24730,16312,24731,16218,24731,16218,24684,16293,24684,16305,24685,16314,24683,16323,24679,16328,24671,16329,24665,16327,24661,16323,24657,16315,24653,16306,24651,16295,24652,16097,24654,16060,24673,16062,24678,16067,24682,16071,24684,16077,24686,16083,24686,16173,24685,16173,24732,16098,24732,16091,24734,16071,24749,16073,24779,16075,24803,16076,24823,16077,24838,16080,24862,16084,24880,16098,24892,16107,24892,16114,24891,16119,24888,16125,24880,16125,24868,16124,24855,16122,24843,16121,24832,16119,24815,16118,24792,16116,24764,16173,24764,16175,24975,16175,24979,16178,24983,16181,24986,16193,24990,16201,24991,16208,24989,16213,24986xe" filled="false" stroked="true" strokeweight=".227761pt" strokecolor="#050100">
                <v:path arrowok="t"/>
              </v:shape>
            </v:group>
            <v:group style="position:absolute;left:15836;top:24630;width:212;height:306" coordorigin="15836,24630" coordsize="212,306">
              <v:shape style="position:absolute;left:15836;top:24630;width:212;height:306" coordorigin="15836,24630" coordsize="212,306" path="m16026,24934l16039,24934,16046,24930,16047,24924,16048,24916,16048,24901,16047,24878,16046,24848,16042,24830,16036,24826,16028,24827,15877,24828,15878,24804,15911,24804,15940,24804,15964,24805,15984,24805,15999,24804,16030,24729,16030,24712,15951,24690,15921,24690,15950,24657,15955,24649,15956,24643,15954,24638,15950,24634,15938,24630,15922,24631,15908,24640,15891,24652,15865,24670,15851,24681,15839,24688,15837,24692,15837,24696,15837,24701,15837,24713,15837,24731,15837,24755,15836,24785,15836,24823,15837,24898,15867,24936,16026,24934xe" filled="false" stroked="true" strokeweight=".227761pt" strokecolor="#050100">
                <v:path arrowok="t"/>
              </v:shape>
            </v:group>
            <v:group style="position:absolute;left:15875;top:24859;width:126;height:45" coordorigin="15875,24859" coordsize="126,45">
              <v:shape style="position:absolute;left:15875;top:24859;width:126;height:45" coordorigin="15875,24859" coordsize="126,45" path="m15879,24904l15875,24859,16001,24859,16001,24902,15879,24904xe" filled="false" stroked="true" strokeweight=".227761pt" strokecolor="#050100">
                <v:path arrowok="t"/>
              </v:shape>
            </v:group>
            <v:group style="position:absolute;left:15878;top:24722;width:108;height:51" coordorigin="15878,24722" coordsize="108,51">
              <v:shape style="position:absolute;left:15878;top:24722;width:108;height:51" coordorigin="15878,24722" coordsize="108,51" path="m15878,24773l15880,24722,15984,24722,15985,24772,15878,24773xe" filled="false" stroked="true" strokeweight=".227761pt" strokecolor="#050100">
                <v:path arrowok="t"/>
              </v:shape>
            </v:group>
            <v:group style="position:absolute;left:687;top:23713;width:16856;height:2" coordorigin="687,23713" coordsize="16856,2">
              <v:shape style="position:absolute;left:687;top:23713;width:16856;height:2" coordorigin="687,23713" coordsize="16856,0" path="m687,23713l17542,23713e" filled="false" stroked="true" strokeweight=".920737pt" strokecolor="#050100">
                <v:path arrowok="t"/>
              </v:shape>
            </v:group>
            <v:group style="position:absolute;left:687;top:23705;width:16856;height:2" coordorigin="687,23705" coordsize="16856,2">
              <v:shape style="position:absolute;left:687;top:23705;width:16856;height:2" coordorigin="687,23705" coordsize="16856,0" path="m687,23705l17542,23705e" filled="false" stroked="true" strokeweight=".00004pt" strokecolor="#050100">
                <v:path arrowok="t"/>
              </v:shape>
            </v:group>
            <v:group style="position:absolute;left:21617;top:23705;width:24;height:2" coordorigin="21617,23705" coordsize="24,2">
              <v:shape style="position:absolute;left:21617;top:23705;width:24;height:2" coordorigin="21617,23705" coordsize="24,0" path="m21617,23705l21640,23705e" filled="false" stroked="true" strokeweight="0pt" strokecolor="#050100">
                <v:path arrowok="t"/>
              </v:shape>
            </v:group>
            <v:group style="position:absolute;left:710;top:25108;width:3761;height:144" coordorigin="710,25108" coordsize="3761,144">
              <v:shape style="position:absolute;left:710;top:25108;width:3761;height:144" coordorigin="710,25108" coordsize="3761,144" path="m710,25252l4471,25252,4471,25108,710,25108,710,25252xe" filled="true" fillcolor="#d96d2c" stroked="false">
                <v:path arrowok="t"/>
                <v:fill type="solid"/>
              </v:shape>
            </v:group>
            <v:group style="position:absolute;left:710;top:25252;width:250;height:686" coordorigin="710,25252" coordsize="250,686">
              <v:shape style="position:absolute;left:710;top:25252;width:250;height:686" coordorigin="710,25252" coordsize="250,686" path="m710,25937l960,25937,960,25252,710,25252,710,25937xe" filled="true" fillcolor="#d96d2c" stroked="false">
                <v:path arrowok="t"/>
                <v:fill type="solid"/>
              </v:shape>
            </v:group>
            <v:group style="position:absolute;left:4221;top:25252;width:250;height:686" coordorigin="4221,25252" coordsize="250,686">
              <v:shape style="position:absolute;left:4221;top:25252;width:250;height:686" coordorigin="4221,25252" coordsize="250,686" path="m4221,25937l4471,25937,4471,25252,4221,25252,4221,25937xe" filled="true" fillcolor="#d96d2c" stroked="false">
                <v:path arrowok="t"/>
                <v:fill type="solid"/>
              </v:shape>
            </v:group>
            <v:group style="position:absolute;left:710;top:25937;width:3761;height:140" coordorigin="710,25937" coordsize="3761,140">
              <v:shape style="position:absolute;left:710;top:25937;width:3761;height:140" coordorigin="710,25937" coordsize="3761,140" path="m710,26077l4471,26077,4471,25937,710,25937,710,26077xe" filled="true" fillcolor="#d96d2c" stroked="false">
                <v:path arrowok="t"/>
                <v:fill type="solid"/>
              </v:shape>
            </v:group>
            <v:group style="position:absolute;left:960;top:25252;width:3261;height:686" coordorigin="960,25252" coordsize="3261,686">
              <v:shape style="position:absolute;left:960;top:25252;width:3261;height:686" coordorigin="960,25252" coordsize="3261,686" path="m960,25937l4221,25937,4221,25252,960,25252,960,25937xe" filled="true" fillcolor="#d96d2c" stroked="false">
                <v:path arrowok="t"/>
                <v:fill type="solid"/>
              </v:shape>
              <v:shape style="position:absolute;left:1097;top:25518;width:2980;height:288" type="#_x0000_t75" stroked="false">
                <v:imagedata r:id="rId45" o:title=""/>
              </v:shape>
            </v:group>
            <v:group style="position:absolute;left:4494;top:25108;width:13020;height:144" coordorigin="4494,25108" coordsize="13020,144">
              <v:shape style="position:absolute;left:4494;top:25108;width:13020;height:144" coordorigin="4494,25108" coordsize="13020,144" path="m4494,25252l17513,25252,17513,25108,4494,25108,4494,25252xe" filled="true" fillcolor="#d96d2c" stroked="false">
                <v:path arrowok="t"/>
                <v:fill type="solid"/>
              </v:shape>
            </v:group>
            <v:group style="position:absolute;left:4494;top:25252;width:250;height:686" coordorigin="4494,25252" coordsize="250,686">
              <v:shape style="position:absolute;left:4494;top:25252;width:250;height:686" coordorigin="4494,25252" coordsize="250,686" path="m4494,25937l4744,25937,4744,25252,4494,25252,4494,25937xe" filled="true" fillcolor="#d96d2c" stroked="false">
                <v:path arrowok="t"/>
                <v:fill type="solid"/>
              </v:shape>
            </v:group>
            <v:group style="position:absolute;left:17263;top:25252;width:250;height:686" coordorigin="17263,25252" coordsize="250,686">
              <v:shape style="position:absolute;left:17263;top:25252;width:250;height:686" coordorigin="17263,25252" coordsize="250,686" path="m17263,25937l17513,25937,17513,25252,17263,25252,17263,25937xe" filled="true" fillcolor="#d96d2c" stroked="false">
                <v:path arrowok="t"/>
                <v:fill type="solid"/>
              </v:shape>
            </v:group>
            <v:group style="position:absolute;left:4494;top:25937;width:13020;height:140" coordorigin="4494,25937" coordsize="13020,140">
              <v:shape style="position:absolute;left:4494;top:25937;width:13020;height:140" coordorigin="4494,25937" coordsize="13020,140" path="m4494,26077l17513,26077,17513,25937,4494,25937,4494,26077xe" filled="true" fillcolor="#d96d2c" stroked="false">
                <v:path arrowok="t"/>
                <v:fill type="solid"/>
              </v:shape>
            </v:group>
            <v:group style="position:absolute;left:4744;top:25252;width:12520;height:686" coordorigin="4744,25252" coordsize="12520,686">
              <v:shape style="position:absolute;left:4744;top:25252;width:12520;height:686" coordorigin="4744,25252" coordsize="12520,686" path="m4744,25937l17263,25937,17263,25252,4744,25252,4744,25937xe" filled="true" fillcolor="#d96d2c" stroked="false">
                <v:path arrowok="t"/>
                <v:fill type="solid"/>
              </v:shape>
            </v:group>
            <v:group style="position:absolute;left:9579;top:25463;width:247;height:71" coordorigin="9579,25463" coordsize="247,71">
              <v:shape style="position:absolute;left:9579;top:25463;width:247;height:71" coordorigin="9579,25463" coordsize="247,71" path="m9778,25530l9787,25527,9796,25522,9805,25515,9815,25509,9821,25500,9825,25489,9826,25483,9824,25478,9819,25475,9808,25471,9799,25470,9792,25472,9786,25475,9782,25482,9776,25489,9769,25496,9761,25502,9753,25502,9744,25496,9734,25489,9724,25483,9658,25463,9638,25465,9581,25494,9579,25501,9580,25507,9582,25512,9587,25516,9598,25520,9607,25521,9613,25520,9619,25516,9622,25511,9630,25505,9642,25498,9655,25491,9666,25491,9676,25497,9686,25503,9697,25509,9707,25517,9724,25527,9744,25532,9758,25533,9768,25532,9778,25530xe" filled="false" stroked="true" strokeweight=".227761pt" strokecolor="#050100">
                <v:path arrowok="t"/>
              </v:shape>
            </v:group>
            <v:group style="position:absolute;left:9912;top:25481;width:450;height:349" coordorigin="9912,25481" coordsize="450,349">
              <v:shape style="position:absolute;left:9912;top:25481;width:450;height:349" coordorigin="9912,25481" coordsize="450,349" path="m10178,25825l10184,25817,10182,25687,10212,25687,10279,25686,10305,25686,10326,25685,10345,25682,10361,25672,10362,25666,10360,25661,10355,25658,10344,25654,10181,25656,10180,25567,10275,25567,10283,25567,10290,25566,10296,25562,10302,25554,10303,25548,10301,25544,10296,25540,10292,25537,10287,25535,10281,25535,10036,25537,10046,25504,10021,25481,10014,25483,10008,25487,10002,25506,9995,25524,9987,25543,9978,25563,9970,25581,9961,25598,9954,25614,9956,25619,9960,25623,9972,25627,9980,25628,9987,25626,10021,25570,10136,25568,10137,25656,10110,25656,10085,25657,10010,25658,9946,25663,9912,25680,9914,25684,9918,25688,9923,25691,9928,25692,9934,25693,10138,25687,10138,25809,10166,25829,10173,25828,10178,25825xe" filled="false" stroked="true" strokeweight=".227761pt" strokecolor="#050100">
                <v:path arrowok="t"/>
              </v:shape>
            </v:group>
            <v:group style="position:absolute;left:10730;top:25758;width:197;height:79" coordorigin="10730,25758" coordsize="197,79">
              <v:shape style="position:absolute;left:10730;top:25758;width:197;height:79" coordorigin="10730,25758" coordsize="197,79" path="m10920,25832l10925,25825,10926,25819,10924,25815,10873,25802,10860,25799,10849,25797,10876,25784,10881,25776,10852,25758,10841,25760,10832,25767,10823,25773,10814,25778,10804,25782,10784,25776,10765,25770,10749,25765,10742,25767,10736,25770,10731,25777,10730,25783,10732,25788,10792,25812,10852,25828,10909,25836,10915,25835,10920,25832xe" filled="false" stroked="true" strokeweight=".227761pt" strokecolor="#050100">
                <v:path arrowok="t"/>
              </v:shape>
            </v:group>
            <v:group style="position:absolute;left:10624;top:25667;width:218;height:169" coordorigin="10624,25667" coordsize="218,169">
              <v:shape style="position:absolute;left:10624;top:25667;width:218;height:169" coordorigin="10624,25667" coordsize="218,169" path="m10691,25826l10710,25822,10729,25816,10735,25809,10736,25803,10734,25799,10730,25795,10719,25792,10700,25794,10680,25797,10668,25758,10820,25759,10834,25759,10841,25754,10841,25745,10841,25694,10800,25667,10779,25667,10718,25668,10656,25670,10624,25678,10625,25690,10625,25724,10627,25797,10652,25836,10671,25831,10691,25826xe" filled="false" stroked="true" strokeweight=".227761pt" strokecolor="#050100">
                <v:path arrowok="t"/>
              </v:shape>
            </v:group>
            <v:group style="position:absolute;left:10667;top:25722;width:133;height:15" coordorigin="10667,25722" coordsize="133,15">
              <v:shape style="position:absolute;left:10667;top:25722;width:133;height:15" coordorigin="10667,25722" coordsize="133,15" path="m10667,25736l10667,25723,10799,25722,10799,25737,10667,25736xe" filled="false" stroked="true" strokeweight=".227761pt" strokecolor="#050100">
                <v:path arrowok="t"/>
              </v:shape>
            </v:group>
            <v:group style="position:absolute;left:10488;top:25559;width:454;height:163" coordorigin="10488,25559" coordsize="454,163">
              <v:shape style="position:absolute;left:10488;top:25559;width:454;height:163" coordorigin="10488,25559" coordsize="454,163" path="m10523,25716l10584,25674,10649,25632,10705,25597,10725,25603,10796,25635,10866,25669,10885,25679,10916,25693,10923,25694,10930,25692,10936,25689,10941,25682,10940,25673,10878,25639,10811,25606,10793,25597,10776,25588,10758,25579,10741,25569,10717,25559,10701,25559,10681,25571,10663,25583,10646,25594,10630,25604,10615,25613,10595,25626,10577,25638,10521,25674,10488,25708,10489,25712,10493,25716,10504,25720,10512,25721,10519,25719,10523,25716xe" filled="false" stroked="true" strokeweight=".227761pt" strokecolor="#050100">
                <v:path arrowok="t"/>
              </v:shape>
            </v:group>
            <v:group style="position:absolute;left:10667;top:25690;width:133;height:12" coordorigin="10667,25690" coordsize="133,12">
              <v:shape style="position:absolute;left:10667;top:25690;width:133;height:12" coordorigin="10667,25690" coordsize="133,12" path="m10667,25701l10667,25691,10798,25690,10799,25701,10667,25701xe" filled="false" stroked="true" strokeweight=".227761pt" strokecolor="#050100">
                <v:path arrowok="t"/>
              </v:shape>
            </v:group>
            <v:group style="position:absolute;left:10650;top:25638;width:148;height:23" coordorigin="10650,25638" coordsize="148,23">
              <v:shape style="position:absolute;left:10650;top:25638;width:148;height:23" coordorigin="10650,25638" coordsize="148,23" path="m10786,25660l10792,25658,10795,25656,10797,25652,10797,25646,10795,25643,10792,25640,10786,25638,10660,25638,10655,25640,10652,25643,10650,25646,10650,25652,10652,25656,10656,25659,10661,25661,10786,25660xe" filled="false" stroked="true" strokeweight=".227761pt" strokecolor="#050100">
                <v:path arrowok="t"/>
              </v:shape>
            </v:group>
            <v:group style="position:absolute;left:10492;top:25469;width:224;height:180" coordorigin="10492,25469" coordsize="224,180">
              <v:shape style="position:absolute;left:10492;top:25469;width:224;height:180" coordorigin="10492,25469" coordsize="224,180" path="m10527,25647l10582,25619,10631,25584,10688,25530,10692,25523,10689,25520,10682,25518,10670,25516,10649,25515,10627,25507,10686,25508,10704,25507,10709,25506,10713,25503,10715,25500,10716,25496,10714,25493,10651,25485,10632,25485,10627,25477,10625,25473,10621,25471,10616,25469,10606,25469,10601,25471,10598,25473,10596,25477,10597,25512,10597,25513,10586,25515,10576,25514,10568,25513,10559,25511,10552,25513,10547,25518,10541,25522,10534,25530,10525,25541,10512,25555,10496,25568,10492,25577,10494,25580,10497,25583,10502,25584,10513,25584,10524,25578,10534,25570,10543,25562,10552,25554,10559,25546,10566,25537,10643,25536,10608,25570,10577,25558,10566,25558,10561,25560,10557,25563,10555,25566,10554,25570,10555,25574,10558,25577,10584,25587,10568,25598,10550,25608,10530,25619,10513,25628,10502,25638,10503,25641,10506,25644,10518,25649,10527,25647xe" filled="false" stroked="true" strokeweight=".227761pt" strokecolor="#050100">
                <v:path arrowok="t"/>
              </v:shape>
            </v:group>
            <v:group style="position:absolute;left:10759;top:25485;width:172;height:105" coordorigin="10759,25485" coordsize="172,105">
              <v:shape style="position:absolute;left:10759;top:25485;width:172;height:105" coordorigin="10759,25485" coordsize="172,105" path="m10821,25580l10829,25576,10836,25571,10843,25566,10869,25574,10889,25581,10904,25586,10919,25589,10924,25587,10927,25585,10929,25581,10930,25577,10929,25574,10926,25571,10915,25565,10897,25558,10872,25549,10913,25502,10917,25494,10912,25488,10898,25485,10770,25486,10765,25488,10762,25490,10760,25494,10759,25498,10760,25501,10763,25504,10775,25508,10866,25507,10854,25522,10838,25536,10802,25520,10791,25520,10786,25522,10782,25524,10780,25528,10779,25532,10780,25535,10783,25538,10815,25553,10804,25560,10793,25568,10782,25575,10782,25579,10783,25582,10785,25585,10797,25590,10806,25587,10814,25584,10821,25580xe" filled="false" stroked="true" strokeweight=".227761pt" strokecolor="#050100">
                <v:path arrowok="t"/>
              </v:shape>
            </v:group>
            <v:group style="position:absolute;left:11236;top:25471;width:306;height:358" coordorigin="11236,25471" coordsize="306,358">
              <v:shape style="position:absolute;left:11236;top:25471;width:306;height:358" coordorigin="11236,25471" coordsize="306,358" path="m11485,25821l11488,25816,11489,25809,11488,25802,11487,25703,11508,25702,11527,25699,11539,25689,11540,25683,11538,25678,11534,25675,11522,25671,11485,25671,11483,25634,11505,25635,11517,25636,11527,25635,11535,25630,11541,25622,11541,25617,11539,25612,11535,25608,11516,25604,11496,25602,11408,25602,11407,25549,11476,25549,11487,25544,11493,25536,11494,25530,11492,25525,11487,25521,11476,25517,11407,25517,11406,25510,11406,25503,11406,25495,11406,25488,11404,25481,11399,25475,11388,25471,11380,25471,11373,25472,11368,25475,11364,25479,11361,25482,11361,25487,11363,25518,11274,25519,11263,25523,11257,25531,11257,25537,11259,25541,11263,25545,11268,25548,11273,25550,11279,25550,11363,25550,11363,25603,11285,25605,11264,25605,11245,25609,11237,25618,11236,25624,11238,25628,11243,25632,11247,25635,11252,25636,11259,25637,11438,25634,11441,25671,11285,25672,11273,25671,11262,25672,11253,25676,11247,25684,11246,25690,11248,25695,11253,25699,11263,25703,11274,25705,11286,25704,11443,25703,11443,25786,11420,25778,11411,25777,11404,25778,11398,25782,11392,25790,11392,25795,11394,25800,11450,25825,11461,25826,11474,25829,11482,25827,11485,25821xe" filled="false" stroked="true" strokeweight=".227761pt" strokecolor="#050100">
                <v:path arrowok="t"/>
              </v:shape>
            </v:group>
            <v:group style="position:absolute;left:11273;top:25725;width:85;height:51" coordorigin="11273,25725" coordsize="85,51">
              <v:shape style="position:absolute;left:11273;top:25725;width:85;height:51" coordorigin="11273,25725" coordsize="85,51" path="m11350,25770l11356,25762,11357,25756,11355,25751,11350,25747,11329,25737,11311,25729,11293,25725,11285,25726,11279,25730,11273,25738,11273,25744,11274,25749,11279,25752,11330,25774,11338,25775,11345,25774,11350,25770xe" filled="false" stroked="true" strokeweight=".227761pt" strokecolor="#050100">
                <v:path arrowok="t"/>
              </v:shape>
            </v:group>
            <v:group style="position:absolute;left:11050;top:25518;width:168;height:215" coordorigin="11050,25518" coordsize="168,215">
              <v:shape style="position:absolute;left:11050;top:25518;width:168;height:215" coordorigin="11050,25518" coordsize="168,215" path="m11202,25731l11213,25731,11217,25723,11215,25709,11212,25532,11170,25518,11141,25519,11113,25519,11092,25519,11077,25519,11061,25520,11055,25522,11053,25526,11051,25532,11050,25546,11050,25569,11051,25599,11051,25633,11052,25661,11052,25682,11052,25697,11052,25706,11053,25718,11054,25724,11056,25727,11058,25730,11064,25732,11074,25733,11107,25733,11135,25732,11158,25731,11176,25731,11190,25731,11200,25731,11202,25731xe" filled="false" stroked="true" strokeweight=".227761pt" strokecolor="#050100">
                <v:path arrowok="t"/>
              </v:shape>
            </v:group>
            <v:group style="position:absolute;left:11095;top:25634;width:77;height:68" coordorigin="11095,25634" coordsize="77,68">
              <v:shape style="position:absolute;left:11095;top:25634;width:77;height:68" coordorigin="11095,25634" coordsize="77,68" path="m11097,25702l11095,25635,11171,25634,11171,25699,11097,25702xe" filled="false" stroked="true" strokeweight=".227761pt" strokecolor="#050100">
                <v:path arrowok="t"/>
              </v:shape>
            </v:group>
            <v:group style="position:absolute;left:11093;top:25550;width:77;height:55" coordorigin="11093,25550" coordsize="77,55">
              <v:shape style="position:absolute;left:11093;top:25550;width:77;height:55" coordorigin="11093,25550" coordsize="77,55" path="m11095,25604l11093,25550,11168,25550,11170,25603,11095,25604xe" filled="false" stroked="true" strokeweight=".227761pt" strokecolor="#050100">
                <v:path arrowok="t"/>
              </v:shape>
            </v:group>
            <v:group style="position:absolute;left:11935;top:25481;width:184;height:358" coordorigin="11935,25481" coordsize="184,358">
              <v:shape style="position:absolute;left:11935;top:25481;width:184;height:358" coordorigin="11935,25481" coordsize="184,358" path="m12111,25824l12112,25754,12114,25690,12115,25608,12116,25541,12117,25505,12118,25490,12030,25481,11998,25481,11973,25482,11935,25510,11935,25523,11939,25594,12070,25635,12065,25790,12056,25788,12047,25787,12040,25788,12035,25792,12029,25800,12029,25805,12031,25810,12036,25814,12043,25819,12051,25824,12059,25828,12066,25832,12075,25835,12084,25836,12098,25839,12107,25835,12111,25824xe" filled="false" stroked="true" strokeweight=".227761pt" strokecolor="#050100">
                <v:path arrowok="t"/>
              </v:shape>
            </v:group>
            <v:group style="position:absolute;left:11655;top:25483;width:180;height:348" coordorigin="11655,25483" coordsize="180,348">
              <v:shape style="position:absolute;left:11655;top:25483;width:180;height:348" coordorigin="11655,25483" coordsize="180,348" path="m11699,25826l11704,25818,11701,25633,11733,25632,11800,25631,11828,25631,11833,25628,11832,25622,11832,25616,11832,25608,11835,25528,11834,25496,11826,25483,11790,25483,11758,25483,11732,25483,11671,25484,11655,25535,11655,25550,11656,25610,11657,25693,11658,25761,11666,25824,11687,25831,11694,25829,11699,25826xe" filled="false" stroked="true" strokeweight=".227761pt" strokecolor="#050100">
                <v:path arrowok="t"/>
              </v:shape>
            </v:group>
            <v:group style="position:absolute;left:11801;top:25658;width:178;height:153" coordorigin="11801,25658" coordsize="178,153">
              <v:shape style="position:absolute;left:11801;top:25658;width:178;height:153" coordorigin="11801,25658" coordsize="178,153" path="m11947,25809l11968,25811,11978,25806,11977,25796,11976,25679,11892,25658,11866,25658,11805,25662,11801,25667,11802,25674,11806,25792,11806,25801,11812,25806,11826,25808,11947,25809xe" filled="false" stroked="true" strokeweight=".227761pt" strokecolor="#050100">
                <v:path arrowok="t"/>
              </v:shape>
            </v:group>
            <v:group style="position:absolute;left:11848;top:25743;width:84;height:36" coordorigin="11848,25743" coordsize="84,36">
              <v:shape style="position:absolute;left:11848;top:25743;width:84;height:36" coordorigin="11848,25743" coordsize="84,36" path="m11848,25778l11848,25744,11932,25743,11932,25778,11848,25778xe" filled="false" stroked="true" strokeweight=".227761pt" strokecolor="#050100">
                <v:path arrowok="t"/>
              </v:shape>
            </v:group>
            <v:group style="position:absolute;left:11846;top:25688;width:88;height:26" coordorigin="11846,25688" coordsize="88,26">
              <v:shape style="position:absolute;left:11846;top:25688;width:88;height:26" coordorigin="11846,25688" coordsize="88,26" path="m11847,25713l11846,25688,11934,25689,11934,25713,11847,25713xe" filled="false" stroked="true" strokeweight=".227761pt" strokecolor="#050100">
                <v:path arrowok="t"/>
              </v:shape>
            </v:group>
            <v:group style="position:absolute;left:11983;top:25571;width:89;height:33" coordorigin="11983,25571" coordsize="89,33">
              <v:shape style="position:absolute;left:11983;top:25571;width:89;height:33" coordorigin="11983,25571" coordsize="89,33" path="m11983,25604l11983,25571,12071,25571,12071,25603,11983,25604xe" filled="false" stroked="true" strokeweight=".227761pt" strokecolor="#050100">
                <v:path arrowok="t"/>
              </v:shape>
            </v:group>
            <v:group style="position:absolute;left:11701;top:25573;width:90;height:30" coordorigin="11701,25573" coordsize="90,30">
              <v:shape style="position:absolute;left:11701;top:25573;width:90;height:30" coordorigin="11701,25573" coordsize="90,30" path="m11701,25602l11701,25573,11791,25574,11790,25600,11701,25602xe" filled="false" stroked="true" strokeweight=".227761pt" strokecolor="#050100">
                <v:path arrowok="t"/>
              </v:shape>
            </v:group>
            <v:group style="position:absolute;left:11699;top:25512;width:94;height:31" coordorigin="11699,25512" coordsize="94,31">
              <v:shape style="position:absolute;left:11699;top:25512;width:94;height:31" coordorigin="11699,25512" coordsize="94,31" path="m11700,25542l11699,25512,11791,25512,11792,25543,11700,25542xe" filled="false" stroked="true" strokeweight=".227761pt" strokecolor="#050100">
                <v:path arrowok="t"/>
              </v:shape>
            </v:group>
            <v:group style="position:absolute;left:11977;top:25511;width:95;height:29" coordorigin="11977,25511" coordsize="95,29">
              <v:shape style="position:absolute;left:11977;top:25511;width:95;height:29" coordorigin="11977,25511" coordsize="95,29" path="m11981,25540l11977,25511,12070,25512,12071,25540,11981,25540xe" filled="false" stroked="true" strokeweight=".227761pt" strokecolor="#050100">
                <v:path arrowok="t"/>
              </v:shape>
            </v:group>
            <v:group style="position:absolute;left:12200;top:25463;width:247;height:71" coordorigin="12200,25463" coordsize="247,71">
              <v:shape style="position:absolute;left:12200;top:25463;width:247;height:71" coordorigin="12200,25463" coordsize="247,71" path="m12399,25530l12446,25489,12447,25483,12445,25478,12440,25475,12429,25471,12421,25470,12413,25472,12407,25475,12403,25482,12397,25489,12390,25496,12383,25502,12374,25502,12365,25496,12355,25489,12345,25483,12279,25463,12259,25465,12202,25494,12200,25501,12201,25507,12204,25512,12208,25516,12219,25520,12228,25521,12235,25520,12240,25516,12243,25511,12251,25505,12263,25498,12276,25491,12287,25491,12297,25497,12307,25503,12318,25509,12328,25517,12345,25527,12365,25532,12379,25533,12389,25532,12399,25530xe" filled="false" stroked="true" strokeweight=".227761pt" strokecolor="#050100">
                <v:path arrowok="t"/>
              </v:shape>
            </v:group>
            <v:group style="position:absolute;left:687;top:25100;width:16856;height:2" coordorigin="687,25100" coordsize="16856,2">
              <v:shape style="position:absolute;left:687;top:25100;width:16856;height:2" coordorigin="687,25100" coordsize="16856,0" path="m687,25100l17542,25100e" filled="false" stroked="true" strokeweight=".918081pt" strokecolor="#050100">
                <v:path arrowok="t"/>
              </v:shape>
            </v:group>
            <v:group style="position:absolute;left:687;top:25092;width:16856;height:2" coordorigin="687,25092" coordsize="16856,2">
              <v:shape style="position:absolute;left:687;top:25092;width:16856;height:2" coordorigin="687,25092" coordsize="16856,0" path="m687,25092l17542,25092e" filled="false" stroked="true" strokeweight=".000034pt" strokecolor="#050100">
                <v:path arrowok="t"/>
              </v:shape>
            </v:group>
            <v:group style="position:absolute;left:21617;top:25092;width:24;height:2" coordorigin="21617,25092" coordsize="24,2">
              <v:shape style="position:absolute;left:21617;top:25092;width:24;height:2" coordorigin="21617,25092" coordsize="24,0" path="m21617,25092l21640,25092e" filled="false" stroked="true" strokeweight="0pt" strokecolor="#050100">
                <v:path arrowok="t"/>
              </v:shape>
              <v:shape style="position:absolute;left:1091;top:27046;width:2997;height:295" type="#_x0000_t75" stroked="false">
                <v:imagedata r:id="rId46" o:title=""/>
              </v:shape>
              <v:shape style="position:absolute;left:5377;top:26990;width:3416;height:375" type="#_x0000_t75" stroked="false">
                <v:imagedata r:id="rId47" o:title=""/>
              </v:shape>
            </v:group>
            <v:group style="position:absolute;left:9005;top:27201;width:316;height:152" coordorigin="9005,27201" coordsize="316,152">
              <v:shape style="position:absolute;left:9005;top:27201;width:316;height:152" coordorigin="9005,27201" coordsize="316,152" path="m9314,27341l9320,27225,9321,27211,9315,27203,9302,27202,9023,27202,9013,27201,9007,27206,9005,27218,9007,27251,9012,27319,9066,27352,9143,27353,9230,27353,9264,27353,9297,27352,9311,27347,9314,27341xe" filled="false" stroked="true" strokeweight=".227761pt" strokecolor="#050100">
                <v:path arrowok="t"/>
              </v:shape>
            </v:group>
            <v:group style="position:absolute;left:9054;top:27285;width:217;height:37" coordorigin="9054,27285" coordsize="217,37">
              <v:shape style="position:absolute;left:9054;top:27285;width:217;height:37" coordorigin="9054,27285" coordsize="217,37" path="m9057,27320l9054,27285,9271,27287,9270,27321,9057,27320xe" filled="false" stroked="true" strokeweight=".227761pt" strokecolor="#050100">
                <v:path arrowok="t"/>
              </v:shape>
            </v:group>
            <v:group style="position:absolute;left:9051;top:27233;width:223;height:23" coordorigin="9051,27233" coordsize="223,23">
              <v:shape style="position:absolute;left:9051;top:27233;width:223;height:23" coordorigin="9051,27233" coordsize="223,23" path="m9051,27254l9051,27233,9273,27234,9271,27255,9051,27254xe" filled="false" stroked="true" strokeweight=".227761pt" strokecolor="#050100">
                <v:path arrowok="t"/>
              </v:shape>
            </v:group>
            <v:group style="position:absolute;left:8897;top:26991;width:256;height:217" coordorigin="8897,26991" coordsize="256,217">
              <v:shape style="position:absolute;left:8897;top:26991;width:256;height:217" coordorigin="8897,26991" coordsize="256,217" path="m8973,27202l8989,27189,9004,27176,9019,27161,9031,27146,9050,27153,9068,27162,9087,27173,9104,27182,9119,27185,9126,27184,9131,27181,9137,27173,9138,27167,9136,27162,9131,27158,9074,27122,9129,27122,9152,27104,9150,27099,9145,27094,9133,27090,9063,27092,9067,27072,9070,27052,9091,27052,9109,27048,9115,27039,9116,27033,9114,27029,9110,27025,9098,27021,8995,27022,8998,27010,8996,27001,8990,26995,8978,26991,8970,26991,8963,26992,8957,26995,8952,27015,8945,27033,8936,27052,8925,27068,8919,27080,8921,27085,8926,27089,8938,27093,8946,27094,8953,27093,8958,27089,8970,27073,8980,27056,9026,27053,9021,27078,9017,27093,8997,27094,8977,27095,8950,27096,8929,27099,8913,27102,8898,27113,8897,27119,8899,27124,8904,27128,8915,27132,8927,27130,8940,27128,8953,27127,8972,27126,8993,27125,8988,27136,8980,27146,8971,27156,8956,27168,8938,27179,8931,27188,8952,27207,8960,27207,8967,27205,8973,27202xe" filled="false" stroked="true" strokeweight=".227761pt" strokecolor="#050100">
                <v:path arrowok="t"/>
              </v:shape>
            </v:group>
            <v:group style="position:absolute;left:9179;top:27039;width:188;height:143" coordorigin="9179,27039" coordsize="188,143">
              <v:shape style="position:absolute;left:9179;top:27039;width:188;height:143" coordorigin="9179,27039" coordsize="188,143" path="m9331,27181l9353,27182,9364,27177,9366,27165,9366,27053,9366,27044,9359,27040,9344,27040,9200,27039,9188,27041,9181,27047,9179,27056,9181,27090,9187,27155,9214,27181,9331,27181xe" filled="false" stroked="true" strokeweight=".227761pt" strokecolor="#050100">
                <v:path arrowok="t"/>
              </v:shape>
            </v:group>
            <v:group style="position:absolute;left:9223;top:27071;width:99;height:79" coordorigin="9223,27071" coordsize="99,79">
              <v:shape style="position:absolute;left:9223;top:27071;width:99;height:79" coordorigin="9223,27071" coordsize="99,79" path="m9232,27150l9223,27071,9321,27071,9321,27150,9232,27150xe" filled="false" stroked="true" strokeweight=".227761pt" strokecolor="#050100">
                <v:path arrowok="t"/>
              </v:shape>
              <v:shape style="position:absolute;left:9487;top:26989;width:1642;height:375" type="#_x0000_t75" stroked="false">
                <v:imagedata r:id="rId48" o:title=""/>
              </v:shape>
              <v:shape style="position:absolute;left:13109;top:26306;width:2212;height:378" type="#_x0000_t75" stroked="false">
                <v:imagedata r:id="rId49" o:title=""/>
              </v:shape>
            </v:group>
            <v:group style="position:absolute;left:15426;top:26336;width:467;height:320" coordorigin="15426,26336" coordsize="467,320">
              <v:shape style="position:absolute;left:15426;top:26336;width:467;height:320" coordorigin="15426,26336" coordsize="467,320" path="m15487,26648l15540,26610,15597,26555,15633,26506,15643,26490,15662,26497,15712,26531,15739,26556,15752,26567,15813,26616,15874,26652,15881,26651,15887,26648,15892,26640,15893,26634,15891,26629,15887,26625,15867,26611,15848,26598,15800,26560,15741,26506,15686,26453,15846,26443,15857,26439,15863,26431,15864,26425,15862,26420,15857,26417,15845,26412,15666,26412,15669,26349,15664,26341,15652,26337,15644,26336,15637,26338,15622,26412,15469,26415,15426,26435,15429,26440,15434,26445,15445,26449,15617,26446,15613,26457,15579,26512,15540,26559,15495,26599,15463,26621,15445,26637,15472,26656,15480,26654,15487,26648xe" filled="false" stroked="true" strokeweight=".227761pt" strokecolor="#050100">
                <v:path arrowok="t"/>
              </v:shape>
            </v:group>
            <v:group style="position:absolute;left:16023;top:26509;width:441;height:177" coordorigin="16023,26509" coordsize="441,177">
              <v:shape style="position:absolute;left:16023;top:26509;width:441;height:177" coordorigin="16023,26509" coordsize="441,177" path="m16267,26676l16281,26634,16280,26623,16425,26621,16464,26601,16462,26596,16458,26592,16446,26588,16274,26591,16268,26574,16324,26547,16351,26522,16342,26513,16167,26510,16157,26509,16148,26511,16142,26514,16136,26522,16135,26528,16137,26533,16142,26537,16160,26542,16181,26544,16264,26542,16214,26560,16206,26565,16206,26573,16215,26583,16228,26592,16070,26590,16048,26591,16030,26596,16024,26604,16023,26610,16025,26615,16030,26619,16041,26623,16236,26624,16236,26640,16227,26637,16218,26637,16212,26638,16206,26641,16201,26649,16202,26659,16246,26684,16255,26686,16262,26684,16267,26676xe" filled="false" stroked="true" strokeweight=".227761pt" strokecolor="#050100">
                <v:path arrowok="t"/>
              </v:shape>
            </v:group>
            <v:group style="position:absolute;left:15990;top:26321;width:501;height:221" coordorigin="15990,26321" coordsize="501,221">
              <v:shape style="position:absolute;left:15990;top:26321;width:501;height:221" coordorigin="15990,26321" coordsize="501,221" path="m16473,26536l16484,26491,16490,26477,16489,26469,16480,26466,16465,26464,16444,26463,16424,26339,16424,26331,16420,26326,16413,26326,16402,26325,16383,26324,16354,26322,16342,26321,16333,26322,16326,26326,16320,26334,16319,26340,16321,26345,16327,26350,16338,26354,16379,26355,16379,26378,16369,26378,16359,26378,16317,26393,16318,26396,16321,26399,16333,26404,16379,26401,16381,26417,16338,26417,16333,26418,16329,26421,16327,26425,16326,26429,16327,26432,16330,26435,16349,26439,16369,26440,16383,26465,16103,26466,16101,26443,16152,26441,16157,26440,16161,26437,16163,26433,16163,26427,16161,26423,16157,26421,16152,26419,16100,26419,16100,26402,16159,26401,16164,26400,16168,26397,16170,26393,16170,26387,16168,26383,16164,26380,16159,26379,16098,26379,16097,26356,16158,26348,16165,26333,16163,26329,16159,26325,16147,26321,16127,26322,16067,26328,16052,26336,16053,26347,16057,26465,16030,26464,16011,26464,15994,26465,15990,26471,15991,26480,15993,26490,15994,26500,15995,26509,15996,26518,16000,26527,16006,26535,16017,26539,16026,26540,16033,26538,16039,26535,16045,26527,16038,26498,16438,26496,16432,26520,16431,26526,16433,26531,16437,26534,16440,26534,16440,26536,16444,26539,16449,26540,16455,26541,16462,26540,16467,26539,16473,26536xe" filled="false" stroked="true" strokeweight=".227761pt" strokecolor="#050100">
                <v:path arrowok="t"/>
              </v:shape>
            </v:group>
            <v:group style="position:absolute;left:16189;top:26389;width:114;height:63" coordorigin="16189,26389" coordsize="114,63">
              <v:shape style="position:absolute;left:16189;top:26389;width:114;height:63" coordorigin="16189,26389" coordsize="114,63" path="m16288,26451l16293,26449,16297,26447,16299,26443,16299,26437,16293,26430,16284,26426,16273,26423,16291,26414,16301,26408,16303,26404,16303,26397,16301,26393,16297,26391,16291,26389,16271,26392,16253,26401,16222,26396,16211,26396,16206,26397,16202,26400,16200,26404,16199,26408,16200,26412,16203,26414,16214,26422,16201,26427,16195,26429,16192,26431,16189,26435,16189,26441,16192,26445,16195,26448,16201,26449,16222,26446,16240,26439,16254,26442,16265,26447,16277,26451,16288,26451xe" filled="false" stroked="true" strokeweight=".227761pt" strokecolor="#050100">
                <v:path arrowok="t"/>
              </v:shape>
            </v:group>
            <v:group style="position:absolute;left:16180;top:26320;width:120;height:61" coordorigin="16180,26320" coordsize="120,61">
              <v:shape style="position:absolute;left:16180;top:26320;width:120;height:61" coordorigin="16180,26320" coordsize="120,61" path="m16240,26363l16269,26373,16278,26373,16283,26371,16287,26369,16289,26365,16290,26361,16289,26357,16286,26354,16276,26347,16289,26342,16297,26338,16299,26334,16299,26328,16297,26324,16293,26322,16288,26320,16267,26323,16249,26331,16235,26332,16226,26328,16218,26324,16206,26324,16201,26326,16197,26328,16195,26332,16194,26337,16196,26341,16200,26344,16211,26350,16192,26356,16180,26365,16180,26372,16182,26376,16186,26379,16192,26380,16212,26376,16230,26369,16240,26363xe" filled="false" stroked="true" strokeweight=".227761pt" strokecolor="#050100">
                <v:path arrowok="t"/>
              </v:shape>
            </v:group>
            <v:group style="position:absolute;left:12782;top:27199;width:256;height:161" coordorigin="12782,27199" coordsize="256,161">
              <v:shape style="position:absolute;left:12782;top:27199;width:256;height:161" coordorigin="12782,27199" coordsize="256,161" path="m12868,27349l12890,27343,12908,27336,12925,27328,12951,27334,12972,27339,12987,27342,12998,27342,13004,27340,13010,27337,13016,27329,13017,27324,13015,27319,13010,27315,12953,27301,12967,27284,12971,27278,12976,27272,12979,27265,13000,27264,13020,27261,13036,27250,13037,27244,13035,27239,13031,27235,13019,27231,12991,27232,12992,27225,12990,27218,12985,27213,12974,27209,12965,27208,12959,27210,12953,27213,12948,27218,12946,27225,12947,27232,12910,27232,12917,27220,12919,27214,12917,27208,12911,27204,12900,27200,12892,27199,12885,27201,12879,27204,12872,27213,12866,27222,12861,27232,12800,27232,12788,27236,12782,27244,12782,27250,12784,27255,12788,27259,12793,27262,12798,27264,12804,27264,12837,27263,12831,27273,12826,27282,12823,27290,12819,27298,12823,27303,12834,27307,12851,27312,12873,27315,12849,27321,12828,27326,12810,27330,12793,27341,12814,27360,12831,27358,12851,27354,12868,27349xe" filled="false" stroked="true" strokeweight=".227761pt" strokecolor="#050100">
                <v:path arrowok="t"/>
              </v:shape>
            </v:group>
            <v:group style="position:absolute;left:13038;top:27004;width:260;height:345" coordorigin="13038,27004" coordsize="260,345">
              <v:shape style="position:absolute;left:13038;top:27004;width:260;height:345" coordorigin="13038,27004" coordsize="260,345" path="m13100,27339l13150,27292,13165,27272,13173,27263,13183,27254,13194,27270,13207,27286,13249,27332,13277,27344,13283,27342,13289,27339,13294,27331,13287,27314,13273,27298,13258,27284,13245,27269,13231,27250,13219,27235,13207,27222,13217,27204,13241,27145,13249,27108,13270,27096,13286,27090,13297,27080,13297,27074,13296,27069,13291,27065,13280,27061,13124,27061,13129,27037,13132,27026,13130,27017,13124,27008,13112,27004,13104,27004,13097,27005,13091,27009,13088,27029,13083,27048,13059,27109,13043,27142,13038,27156,13040,27161,13044,27165,13056,27169,13065,27169,13072,27168,13078,27164,13094,27142,13104,27158,13116,27175,13130,27193,13143,27207,13135,27231,13087,27299,13059,27320,13051,27329,13050,27335,13052,27340,13057,27344,13068,27348,13080,27348,13091,27345,13100,27339xe" filled="false" stroked="true" strokeweight=".227761pt" strokecolor="#050100">
                <v:path arrowok="t"/>
              </v:shape>
            </v:group>
            <v:group style="position:absolute;left:12877;top:27263;width:53;height:24" coordorigin="12877,27263" coordsize="53,24">
              <v:shape style="position:absolute;left:12877;top:27263;width:53;height:24" coordorigin="12877,27263" coordsize="53,24" path="m12877,27282l12887,27263,12930,27263,12925,27272,12919,27279,12912,27287,12877,27282xe" filled="false" stroked="true" strokeweight=".227761pt" strokecolor="#050100">
                <v:path arrowok="t"/>
              </v:shape>
            </v:group>
            <v:group style="position:absolute;left:12764;top:26988;width:285;height:208" coordorigin="12764,26988" coordsize="285,208">
              <v:shape style="position:absolute;left:12764;top:26988;width:285;height:208" coordorigin="12764,26988" coordsize="285,208" path="m13009,27193l13026,27192,13034,27189,13035,27184,13035,27178,13035,27169,13022,27126,13007,27127,12930,27128,12931,27116,13000,27116,13015,27117,13024,27115,13025,27110,13027,27104,13028,27092,13027,27074,13036,27073,13041,27072,13045,27069,13048,27065,13048,27061,13047,27057,13044,27055,13040,27051,13034,27050,13027,27051,13028,27038,13008,27011,12925,27012,12926,27005,12923,26998,12918,26992,12907,26988,12898,26988,12891,26989,12886,26992,12880,26998,12877,27005,12879,27013,12815,27013,12797,27013,12788,27018,12788,27028,12789,27050,12776,27050,12770,27051,12767,27054,12764,27058,12764,27062,12765,27066,12768,27069,12774,27073,12782,27074,12792,27073,12793,27094,12795,27107,12797,27112,12800,27118,12809,27119,12826,27117,12886,27117,12885,27128,12857,27127,12836,27127,12821,27126,12807,27127,12802,27132,12802,27142,12803,27170,12804,27185,12804,27193,12812,27195,12827,27194,13009,27193xe" filled="false" stroked="true" strokeweight=".227761pt" strokecolor="#050100">
                <v:path arrowok="t"/>
              </v:shape>
            </v:group>
            <v:group style="position:absolute;left:13113;top:27093;width:94;height:79" coordorigin="13113,27093" coordsize="94,79">
              <v:shape style="position:absolute;left:13113;top:27093;width:94;height:79" coordorigin="13113,27093" coordsize="94,79" path="m13144,27143l13133,27127,13121,27111,13113,27093,13207,27093,13205,27113,13200,27132,13192,27153,13185,27171,13165,27166,13151,27153,13144,27143xe" filled="false" stroked="true" strokeweight=".227761pt" strokecolor="#050100">
                <v:path arrowok="t"/>
              </v:shape>
            </v:group>
            <v:group style="position:absolute;left:12846;top:27150;width:42;height:20" coordorigin="12846,27150" coordsize="42,20">
              <v:shape style="position:absolute;left:12846;top:27150;width:42;height:20" coordorigin="12846,27150" coordsize="42,20" path="m12847,27170l12846,27150,12885,27151,12887,27169,12847,27170xe" filled="false" stroked="true" strokeweight=".227761pt" strokecolor="#050100">
                <v:path arrowok="t"/>
              </v:shape>
            </v:group>
            <v:group style="position:absolute;left:12930;top:27150;width:58;height:20" coordorigin="12930,27150" coordsize="58,20">
              <v:shape style="position:absolute;left:12930;top:27150;width:58;height:20" coordorigin="12930,27150" coordsize="58,20" path="m12931,27170l12930,27151,12987,27150,12987,27170,12931,27170xe" filled="false" stroked="true" strokeweight=".227761pt" strokecolor="#050100">
                <v:path arrowok="t"/>
              </v:shape>
            </v:group>
            <v:group style="position:absolute;left:12836;top:27073;width:50;height:22" coordorigin="12836,27073" coordsize="50,22">
              <v:shape style="position:absolute;left:12836;top:27073;width:50;height:22" coordorigin="12836,27073" coordsize="50,22" path="m12838,27094l12836,27074,12886,27073,12886,27093,12838,27094xe" filled="false" stroked="true" strokeweight=".227761pt" strokecolor="#050100">
                <v:path arrowok="t"/>
              </v:shape>
            </v:group>
            <v:group style="position:absolute;left:12931;top:27073;width:50;height:20" coordorigin="12931,27073" coordsize="50,20">
              <v:shape style="position:absolute;left:12931;top:27073;width:50;height:20" coordorigin="12931,27073" coordsize="50,20" path="m12931,27093l12931,27073,12981,27073,12981,27093,12931,27093xe" filled="false" stroked="true" strokeweight=".227761pt" strokecolor="#050100">
                <v:path arrowok="t"/>
              </v:shape>
            </v:group>
            <v:group style="position:absolute;left:12928;top:27036;width:53;height:14" coordorigin="12928,27036" coordsize="53,14">
              <v:shape style="position:absolute;left:12928;top:27036;width:53;height:14" coordorigin="12928,27036" coordsize="53,14" path="m12930,27050l12928,27036,12981,27036,12981,27050,12930,27050xe" filled="false" stroked="true" strokeweight=".227761pt" strokecolor="#050100">
                <v:path arrowok="t"/>
              </v:shape>
            </v:group>
            <v:group style="position:absolute;left:12832;top:27036;width:53;height:15" coordorigin="12832,27036" coordsize="53,15">
              <v:shape style="position:absolute;left:12832;top:27036;width:53;height:15" coordorigin="12832,27036" coordsize="53,15" path="m12834,27051l12832,27037,12884,27036,12885,27050,12834,27051xe" filled="false" stroked="true" strokeweight=".227761pt" strokecolor="#050100">
                <v:path arrowok="t"/>
              </v:shape>
            </v:group>
            <v:group style="position:absolute;left:13350;top:27007;width:172;height:355" coordorigin="13350,27007" coordsize="172,355">
              <v:shape style="position:absolute;left:13350;top:27007;width:172;height:355" coordorigin="13350,27007" coordsize="172,355" path="m13486,27357l13491,27349,13476,27083,13521,27026,13496,27007,13488,27008,13442,27057,13405,27107,13393,27124,13381,27140,13370,27155,13358,27170,13350,27186,13352,27190,13356,27194,13367,27198,13375,27198,13382,27196,13388,27192,13401,27179,13414,27164,13426,27147,13445,27328,13473,27361,13480,27360,13486,27357xe" filled="false" stroked="true" strokeweight=".227761pt" strokecolor="#050100">
                <v:path arrowok="t"/>
              </v:shape>
            </v:group>
            <v:group style="position:absolute;left:13547;top:27017;width:328;height:326" coordorigin="13547,27017" coordsize="328,326">
              <v:shape style="position:absolute;left:13547;top:27017;width:328;height:326" coordorigin="13547,27017" coordsize="328,326" path="m13852,27339l13875,27320,13873,27316,13869,27312,13857,27308,13779,27309,13788,27121,13799,27120,13809,27120,13820,27120,13831,27121,13840,27119,13850,27116,13855,27108,13856,27102,13854,27097,13850,27093,13838,27089,13724,27089,13723,27078,13723,27066,13724,27055,13724,27043,13721,27032,13716,27022,13705,27018,13696,27017,13689,27019,13683,27022,13678,27030,13680,27089,13578,27091,13547,27111,13549,27116,13554,27120,13565,27124,13620,27122,13632,27312,13567,27312,13556,27316,13550,27324,13550,27330,13552,27334,13556,27338,13561,27341,13566,27342,13572,27343,13852,27339xe" filled="false" stroked="true" strokeweight=".227761pt" strokecolor="#050100">
                <v:path arrowok="t"/>
              </v:shape>
            </v:group>
            <v:group style="position:absolute;left:13664;top:27121;width:80;height:191" coordorigin="13664,27121" coordsize="80,191">
              <v:shape style="position:absolute;left:13664;top:27121;width:80;height:191" coordorigin="13664,27121" coordsize="80,191" path="m13676,27311l13664,27121,13743,27121,13734,27310,13676,27311xe" filled="false" stroked="true" strokeweight=".227761pt" strokecolor="#050100">
                <v:path arrowok="t"/>
              </v:shape>
            </v:group>
            <v:group style="position:absolute;left:13982;top:27009;width:440;height:341" coordorigin="13982,27009" coordsize="440,341">
              <v:shape style="position:absolute;left:13982;top:27009;width:440;height:341" coordorigin="13982,27009" coordsize="440,341" path="m14273,27341l14333,27338,14412,27332,14421,27318,14419,27313,14415,27309,14401,27305,14381,27305,14361,27306,14341,27306,14318,27308,14296,27309,14277,27309,14259,27310,14240,27311,14229,27219,14258,27219,14281,27219,14346,27205,14346,27199,14345,27194,14340,27190,14329,27186,14229,27188,14227,27116,14346,27117,14357,27119,14367,27117,14376,27113,14382,27105,14383,27099,14381,27094,14376,27090,14367,27087,14357,27085,14346,27085,14334,27085,14323,27085,14312,27085,14225,27085,14225,27027,14224,27022,14221,27017,14217,27014,14205,27010,14196,27009,14189,27010,14183,27014,14177,27022,14177,27031,14178,27049,14180,27078,14073,27088,14074,27080,14076,27073,14077,27065,14079,27057,14081,27049,14084,27043,14086,27034,14084,27027,14078,27020,14067,27016,14059,27016,14052,27017,14047,27020,14041,27039,14036,27058,14015,27123,13986,27174,13982,27183,13984,27188,13988,27192,13999,27196,14010,27197,14019,27195,14027,27190,14038,27173,14047,27155,14052,27143,14057,27131,14062,27119,14183,27117,14185,27190,14165,27190,14145,27191,14121,27193,14103,27196,14085,27206,14084,27212,14086,27217,14091,27221,14095,27224,14101,27225,14107,27226,14185,27221,14186,27313,14011,27316,14003,27316,13997,27317,13991,27321,13986,27329,13985,27334,13987,27340,13991,27344,13996,27346,14001,27348,14007,27349,14036,27348,14113,27346,14178,27344,14245,27342,14270,27341,14273,27341xe" filled="false" stroked="true" strokeweight=".227761pt" strokecolor="#050100">
                <v:path arrowok="t"/>
              </v:shape>
            </v:group>
            <v:group style="position:absolute;left:14708;top:27016;width:308;height:331" coordorigin="14708,27016" coordsize="308,331">
              <v:shape style="position:absolute;left:14708;top:27016;width:308;height:331" coordorigin="14708,27016" coordsize="308,331" path="m14959,27344l14974,27344,14983,27341,14987,27280,14989,27223,14988,27193,14983,27189,14974,27188,14884,27188,14883,27148,14993,27148,14999,27148,15004,27146,15009,27144,15015,27136,15016,27130,15014,27125,15009,27122,14998,27118,14883,27118,14884,27052,14947,27043,14956,27029,14954,27024,14950,27021,14939,27016,14919,27018,14899,27020,14879,27022,14859,27025,14836,27029,14815,27032,14795,27035,14777,27038,14760,27041,14748,27050,14769,27069,14841,27060,14841,27119,14736,27117,14727,27117,14720,27118,14714,27122,14708,27129,14708,27135,14709,27140,14714,27144,14723,27147,14734,27149,14747,27149,14757,27149,14773,27149,14794,27149,14819,27150,14842,27188,14811,27189,14785,27189,14729,27209,14732,27226,14735,27245,14738,27266,14743,27301,14746,27323,14749,27336,14753,27345,14759,27347,14771,27347,14959,27344xe" filled="false" stroked="true" strokeweight=".227761pt" strokecolor="#050100">
                <v:path arrowok="t"/>
              </v:shape>
            </v:group>
            <v:group style="position:absolute;left:14541;top:27277;width:127;height:65" coordorigin="14541,27277" coordsize="127,65">
              <v:shape style="position:absolute;left:14541;top:27277;width:127;height:65" coordorigin="14541,27277" coordsize="127,65" path="m14611,27323l14630,27316,14648,27308,14666,27295,14667,27290,14665,27285,14661,27281,14650,27277,14630,27282,14569,27305,14541,27329,14543,27334,14547,27337,14551,27340,14556,27341,14562,27342,14581,27335,14600,27328,14611,27323xe" filled="false" stroked="true" strokeweight=".227761pt" strokecolor="#050100">
                <v:path arrowok="t"/>
              </v:shape>
            </v:group>
            <v:group style="position:absolute;left:14775;top:27219;width:174;height:97" coordorigin="14775,27219" coordsize="174,97">
              <v:shape style="position:absolute;left:14775;top:27219;width:174;height:97" coordorigin="14775,27219" coordsize="174,97" path="m14786,27315l14782,27288,14780,27264,14777,27245,14775,27230,14948,27219,14941,27314,14786,27315xe" filled="false" stroked="true" strokeweight=".227761pt" strokecolor="#050100">
                <v:path arrowok="t"/>
              </v:shape>
            </v:group>
            <v:group style="position:absolute;left:14546;top:27112;width:129;height:36" coordorigin="14546,27112" coordsize="129,36">
              <v:shape style="position:absolute;left:14546;top:27112;width:129;height:36" coordorigin="14546,27112" coordsize="129,36" path="m14669,27144l14674,27136,14675,27130,14673,27125,14599,27113,14572,27112,14552,27116,14547,27124,14546,27130,14548,27134,14652,27148,14658,27148,14663,27146,14669,27144xe" filled="false" stroked="true" strokeweight=".227761pt" strokecolor="#050100">
                <v:path arrowok="t"/>
              </v:shape>
            </v:group>
            <v:group style="position:absolute;left:14552;top:27015;width:145;height:41" coordorigin="14552,27015" coordsize="145,41">
              <v:shape style="position:absolute;left:14552;top:27015;width:145;height:41" coordorigin="14552,27015" coordsize="145,41" path="m14690,27052l14695,27045,14696,27039,14694,27034,14690,27031,14670,27026,14651,27023,14625,27021,14605,27019,14589,27017,14573,27015,14564,27017,14558,27021,14552,27028,14552,27034,14553,27038,14558,27042,14577,27046,14597,27049,14623,27051,14644,27053,14660,27055,14678,27056,14684,27055,14690,27052xe" filled="false" stroked="true" strokeweight=".227761pt" strokecolor="#050100">
                <v:path arrowok="t"/>
              </v:shape>
            </v:group>
            <v:group style="position:absolute;left:15133;top:27114;width:240;height:251" coordorigin="15133,27114" coordsize="240,251">
              <v:shape style="position:absolute;left:15133;top:27114;width:240;height:251" coordorigin="15133,27114" coordsize="240,251" path="m15358,27347l15365,27347,15369,27343,15372,27336,15372,27305,15371,27281,15370,27266,15367,27252,15361,27249,15350,27249,15215,27248,15218,27233,15308,27232,15337,27230,15358,27152,15360,27124,15360,27119,15353,27116,15340,27114,15305,27115,15230,27116,15188,27124,15186,27128,15174,27206,15171,27232,15168,27252,15164,27271,15158,27290,15151,27309,15143,27328,15133,27350,15134,27356,15140,27360,15151,27364,15159,27364,15166,27363,15172,27360,15178,27350,15187,27331,15195,27328,15218,27352,15253,27351,15328,27349,15353,27348,15358,27347xe" filled="false" stroked="true" strokeweight=".227761pt" strokecolor="#050100">
                <v:path arrowok="t"/>
              </v:shape>
            </v:group>
            <v:group style="position:absolute;left:15486;top:27014;width:117;height:345" coordorigin="15486,27014" coordsize="117,345">
              <v:shape style="position:absolute;left:15486;top:27014;width:117;height:345" coordorigin="15486,27014" coordsize="117,345" path="m15598,27346l15602,27273,15602,27253,15602,27228,15602,27200,15602,27164,15601,27133,15601,27107,15601,27086,15601,27070,15601,27058,15601,27050,15602,27036,15600,27027,15595,27019,15584,27015,15575,27014,15568,27016,15562,27019,15556,27027,15557,27063,15557,27097,15557,27129,15557,27158,15557,27184,15557,27208,15556,27282,15555,27316,15513,27302,15504,27302,15498,27303,15492,27306,15487,27314,15486,27320,15488,27325,15548,27352,15587,27359,15596,27355,15598,27346xe" filled="false" stroked="true" strokeweight=".227761pt" strokecolor="#050100">
                <v:path arrowok="t"/>
              </v:shape>
            </v:group>
            <v:group style="position:absolute;left:15232;top:27279;width:96;height:43" coordorigin="15232,27279" coordsize="96,43">
              <v:shape style="position:absolute;left:15232;top:27279;width:96;height:43" coordorigin="15232,27279" coordsize="96,43" path="m15238,27321l15232,27279,15326,27281,15328,27318,15238,27321xe" filled="false" stroked="true" strokeweight=".227761pt" strokecolor="#050100">
                <v:path arrowok="t"/>
              </v:shape>
            </v:group>
            <v:group style="position:absolute;left:15413;top:27010;width:52;height:219" coordorigin="15413,27010" coordsize="52,219">
              <v:shape style="position:absolute;left:15413;top:27010;width:52;height:219" coordorigin="15413,27010" coordsize="52,219" path="m15458,27223l15464,27215,15458,27031,15460,27024,15458,27019,15453,27015,15441,27010,15433,27010,15426,27011,15421,27015,15416,27019,15414,27024,15413,27029,15416,27202,15441,27228,15447,27228,15453,27226,15458,27223xe" filled="false" stroked="true" strokeweight=".227761pt" strokecolor="#050100">
                <v:path arrowok="t"/>
              </v:shape>
            </v:group>
            <v:group style="position:absolute;left:15220;top:27184;width:88;height:19" coordorigin="15220,27184" coordsize="88,19">
              <v:shape style="position:absolute;left:15220;top:27184;width:88;height:19" coordorigin="15220,27184" coordsize="88,19" path="m15220,27202l15220,27185,15308,27184,15307,27201,15220,27202xe" filled="false" stroked="true" strokeweight=".227761pt" strokecolor="#050100">
                <v:path arrowok="t"/>
              </v:shape>
            </v:group>
            <v:group style="position:absolute;left:15223;top:27146;width:90;height:16" coordorigin="15223,27146" coordsize="90,16">
              <v:shape style="position:absolute;left:15223;top:27146;width:90;height:16" coordorigin="15223,27146" coordsize="90,16" path="m15223,27162l15223,27148,15312,27146,15311,27159,15223,27162xe" filled="false" stroked="true" strokeweight=".227761pt" strokecolor="#050100">
                <v:path arrowok="t"/>
              </v:shape>
            </v:group>
            <v:group style="position:absolute;left:15120;top:26993;width:272;height:137" coordorigin="15120,26993" coordsize="272,137">
              <v:shape style="position:absolute;left:15120;top:26993;width:272;height:137" coordorigin="15120,26993" coordsize="272,137" path="m15158,27125l15206,27082,15262,27035,15285,27043,15306,27052,15325,27061,15341,27070,15355,27078,15372,27084,15379,27083,15386,27079,15391,27071,15392,27066,15390,27061,15331,27022,15270,26993,15261,26993,15252,26995,15187,27050,15132,27099,15120,27117,15122,27121,15126,27125,15137,27129,15146,27129,15153,27128,15158,27125xe" filled="false" stroked="true" strokeweight=".227761pt" strokecolor="#050100">
                <v:path arrowok="t"/>
              </v:shape>
            </v:group>
            <v:group style="position:absolute;left:15213;top:27075;width:118;height:35" coordorigin="15213,27075" coordsize="118,35">
              <v:shape style="position:absolute;left:15213;top:27075;width:118;height:35" coordorigin="15213,27075" coordsize="118,35" path="m15280,27107l15301,27106,15320,27103,15330,27093,15331,27088,15329,27083,15324,27079,15313,27075,15293,27075,15273,27075,15249,27076,15231,27079,15214,27089,15213,27095,15215,27100,15219,27104,15233,27109,15253,27107,15273,27107,15280,27107xe" filled="false" stroked="true" strokeweight=".227761pt" strokecolor="#050100">
                <v:path arrowok="t"/>
              </v:shape>
            </v:group>
            <v:group style="position:absolute;left:15820;top:27266;width:371;height:94" coordorigin="15820,27266" coordsize="371,94">
              <v:shape style="position:absolute;left:15820;top:27266;width:371;height:94" coordorigin="15820,27266" coordsize="371,94" path="m16148,27356l16191,27336,16189,27330,16184,27326,16172,27321,16161,27323,16151,27324,16140,27325,16128,27326,16110,27327,16085,27327,16059,27327,15984,27322,15924,27310,15871,27282,15848,27267,15820,27287,15823,27294,15878,27328,15936,27346,16000,27355,16055,27360,16085,27359,16109,27358,16128,27357,16142,27357,16148,27356xe" filled="false" stroked="true" strokeweight=".227761pt" strokecolor="#050100">
                <v:path arrowok="t"/>
              </v:shape>
            </v:group>
            <v:group style="position:absolute;left:15731;top:27266;width:63;height:87" coordorigin="15731,27266" coordsize="63,87">
              <v:shape style="position:absolute;left:15731;top:27266;width:63;height:87" coordorigin="15731,27266" coordsize="63,87" path="m15770,27348l15776,27338,15780,27328,15782,27317,15784,27306,15787,27296,15792,27286,15793,27280,15791,27275,15787,27271,15775,27267,15766,27266,15759,27268,15740,27312,15737,27322,15732,27332,15731,27338,15733,27344,15738,27348,15749,27352,15758,27352,15764,27351,15770,27348xe" filled="false" stroked="true" strokeweight=".227761pt" strokecolor="#050100">
                <v:path arrowok="t"/>
              </v:shape>
            </v:group>
            <v:group style="position:absolute;left:15979;top:27261;width:69;height:61" coordorigin="15979,27261" coordsize="69,61">
              <v:shape style="position:absolute;left:15979;top:27261;width:69;height:61" coordorigin="15979,27261" coordsize="69,61" path="m16042,27317l16047,27309,16048,27303,16045,27296,16037,27289,16029,27282,16022,27275,16017,27266,16005,27262,15997,27261,15990,27262,15985,27266,15979,27274,15979,27282,16022,27321,16029,27321,16036,27319,16042,27317xe" filled="false" stroked="true" strokeweight=".227761pt" strokecolor="#050100">
                <v:path arrowok="t"/>
              </v:shape>
            </v:group>
            <v:group style="position:absolute;left:16068;top:27256;width:67;height:57" coordorigin="16068,27256" coordsize="67,57">
              <v:shape style="position:absolute;left:16068;top:27256;width:67;height:57" coordorigin="16068,27256" coordsize="67,57" path="m16129,27309l16096,27257,16087,27256,16080,27258,16073,27261,16068,27269,16069,27277,16072,27284,16079,27290,16086,27296,16092,27302,16097,27309,16108,27313,16116,27313,16123,27312,16129,27309xe" filled="false" stroked="true" strokeweight=".227761pt" strokecolor="#050100">
                <v:path arrowok="t"/>
              </v:shape>
            </v:group>
            <v:group style="position:absolute;left:15812;top:27155;width:288;height:96" coordorigin="15812,27155" coordsize="288,96">
              <v:shape style="position:absolute;left:15812;top:27155;width:288;height:96" coordorigin="15812,27155" coordsize="288,96" path="m16071,27248l16087,27248,16096,27246,16097,27241,16098,27235,16099,27230,16098,27223,16098,27174,16099,27162,16092,27156,16077,27155,15826,27156,15817,27156,15812,27162,15812,27174,15818,27235,15817,27245,15822,27250,15834,27250,16071,27248xe" filled="false" stroked="true" strokeweight=".227761pt" strokecolor="#050100">
                <v:path arrowok="t"/>
              </v:shape>
            </v:group>
            <v:group style="position:absolute;left:15860;top:27214;width:193;height:13" coordorigin="15860,27214" coordsize="193,13">
              <v:shape style="position:absolute;left:15860;top:27214;width:193;height:13" coordorigin="15860,27214" coordsize="193,13" path="m15862,27226l15860,27214,16053,27214,16052,27225,15862,27226xe" filled="false" stroked="true" strokeweight=".227761pt" strokecolor="#050100">
                <v:path arrowok="t"/>
              </v:shape>
            </v:group>
            <v:group style="position:absolute;left:15858;top:27178;width:196;height:13" coordorigin="15858,27178" coordsize="196,13">
              <v:shape style="position:absolute;left:15858;top:27178;width:196;height:13" coordorigin="15858,27178" coordsize="196,13" path="m15858,27190l15858,27179,16053,27178,16053,27190,15858,27190xe" filled="false" stroked="true" strokeweight=".227761pt" strokecolor="#050100">
                <v:path arrowok="t"/>
              </v:shape>
            </v:group>
            <v:group style="position:absolute;left:15705;top:26988;width:479;height:154" coordorigin="15705,26988" coordsize="479,154">
              <v:shape style="position:absolute;left:15705;top:26988;width:479;height:154" coordorigin="15705,26988" coordsize="479,154" path="m16156,27139l16164,27139,16171,27137,16177,27134,16183,27126,16184,27120,16182,27116,16177,27112,16165,27107,16033,27108,16031,27065,16116,27065,16122,27064,16128,27063,16133,27060,16139,27052,16139,27046,16138,27041,16133,27038,16122,27034,15964,27036,15963,27029,15962,27021,15961,27013,15960,27006,15957,26998,15952,26992,15941,26988,15932,26988,15925,26989,15919,26992,15913,27000,15919,27037,15775,27034,15768,27034,15761,27036,15755,27039,15749,27047,15749,27053,15750,27058,15755,27062,15766,27066,15855,27065,15857,27112,15728,27110,15722,27111,15716,27112,15712,27115,15706,27123,15705,27129,15707,27134,15712,27137,15723,27142,16156,27139xe" filled="false" stroked="true" strokeweight=".227761pt" strokecolor="#050100">
                <v:path arrowok="t"/>
              </v:shape>
            </v:group>
            <v:group style="position:absolute;left:15900;top:27067;width:89;height:43" coordorigin="15900,27067" coordsize="89,43">
              <v:shape style="position:absolute;left:15900;top:27067;width:89;height:43" coordorigin="15900,27067" coordsize="89,43" path="m15903,27109l15900,27067,15988,27067,15988,27109,15903,27109xe" filled="false" stroked="true" strokeweight=".227761pt" strokecolor="#050100">
                <v:path arrowok="t"/>
              </v:shape>
            </v:group>
            <v:group style="position:absolute;left:16325;top:27000;width:402;height:362" coordorigin="16325,27000" coordsize="402,362">
              <v:shape style="position:absolute;left:16325;top:27000;width:402;height:362" coordorigin="16325,27000" coordsize="402,362" path="m16535,27357l16541,27349,16537,27235,16664,27229,16690,27251,16701,27255,16709,27255,16716,27254,16720,27251,16726,27243,16727,27235,16723,27228,16714,27222,16697,27207,16683,27194,16667,27178,16653,27166,16636,27158,16628,27158,16621,27159,16615,27162,16609,27170,16608,27176,16610,27180,16615,27184,16636,27200,16421,27207,16482,27170,16542,27136,16591,27108,16605,27096,16605,27090,16604,27085,16600,27081,16588,27077,16567,27080,16550,27090,16497,27124,16472,27116,16514,27038,16574,27032,16595,27031,16614,27028,16631,27018,16632,27012,16630,27008,16626,27004,16615,27000,16595,27001,16535,27005,16474,27010,16414,27019,16360,27042,16362,27047,16366,27051,16371,27053,16376,27055,16382,27055,16393,27053,16403,27051,16414,27049,16425,27047,16438,27045,16453,27044,16439,27058,16424,27071,16407,27088,16397,27101,16391,27111,16393,27117,16400,27121,16411,27127,16429,27135,16408,27157,16357,27198,16335,27211,16329,27216,16327,27222,16325,27228,16326,27232,16331,27235,16335,27239,16343,27240,16354,27240,16372,27240,16394,27239,16406,27238,16423,27237,16443,27237,16466,27237,16494,27237,16495,27263,16496,27286,16496,27303,16497,27328,16501,27346,16515,27361,16523,27361,16530,27360,16535,27357xe" filled="false" stroked="true" strokeweight=".227761pt" strokecolor="#050100">
                <v:path arrowok="t"/>
              </v:shape>
            </v:group>
            <v:group style="position:absolute;left:16349;top:27259;width:92;height:80" coordorigin="16349,27259" coordsize="92,80">
              <v:shape style="position:absolute;left:16349;top:27259;width:92;height:80" coordorigin="16349,27259" coordsize="92,80" path="m16387,27333l16404,27317,16416,27305,16422,27297,16430,27289,16440,27278,16441,27272,16439,27267,16434,27264,16424,27260,16415,27259,16407,27260,16400,27264,16392,27274,16384,27283,16376,27292,16368,27301,16359,27310,16350,27319,16349,27324,16351,27329,16356,27333,16366,27337,16375,27338,16381,27337,16387,27333xe" filled="false" stroked="true" strokeweight=".227761pt" strokecolor="#050100">
                <v:path arrowok="t"/>
              </v:shape>
            </v:group>
            <v:group style="position:absolute;left:16599;top:27260;width:119;height:71" coordorigin="16599,27260" coordsize="119,71">
              <v:shape style="position:absolute;left:16599;top:27260;width:119;height:71" coordorigin="16599,27260" coordsize="119,71" path="m16712,27326l16717,27319,16718,27313,16716,27308,16712,27304,16693,27294,16676,27285,16656,27273,16639,27265,16618,27260,16611,27261,16605,27265,16600,27273,16599,27279,16601,27284,16605,27287,16630,27300,16651,27311,16667,27319,16678,27325,16692,27330,16700,27331,16707,27329,16712,27326xe" filled="false" stroked="true" strokeweight=".227761pt" strokecolor="#050100">
                <v:path arrowok="t"/>
              </v:shape>
              <v:shape style="position:absolute;left:12910;top:27678;width:1705;height:367" type="#_x0000_t75" stroked="false">
                <v:imagedata r:id="rId50" o:title=""/>
              </v:shape>
              <v:shape style="position:absolute;left:14969;top:27675;width:1681;height:375" type="#_x0000_t75" stroked="false">
                <v:imagedata r:id="rId51" o:title=""/>
              </v:shape>
            </v:group>
            <v:group style="position:absolute;left:687;top:26085;width:16856;height:2" coordorigin="687,26085" coordsize="16856,2">
              <v:shape style="position:absolute;left:687;top:26085;width:16856;height:2" coordorigin="687,26085" coordsize="16856,0" path="m687,26085l17542,26085e" filled="false" stroked="true" strokeweight=".921401pt" strokecolor="#050100">
                <v:path arrowok="t"/>
              </v:shape>
            </v:group>
            <v:group style="position:absolute;left:687;top:26077;width:16856;height:2" coordorigin="687,26077" coordsize="16856,2">
              <v:shape style="position:absolute;left:687;top:26077;width:16856;height:2" coordorigin="687,26077" coordsize="16856,0" path="m687,26077l17542,26077e" filled="false" stroked="true" strokeweight=".000066pt" strokecolor="#050100">
                <v:path arrowok="t"/>
              </v:shape>
            </v:group>
            <v:group style="position:absolute;left:12027;top:26077;width:2;height:2089" coordorigin="12027,26077" coordsize="2,2089">
              <v:shape style="position:absolute;left:12027;top:26077;width:2;height:2089" coordorigin="12027,26077" coordsize="0,2089" path="m12027,26077l12027,28165e" filled="false" stroked="true" strokeweight=".000021pt" strokecolor="#050100">
                <v:path arrowok="t"/>
              </v:shape>
            </v:group>
            <v:group style="position:absolute;left:21617;top:26077;width:24;height:2" coordorigin="21617,26077" coordsize="24,2">
              <v:shape style="position:absolute;left:21617;top:26077;width:24;height:2" coordorigin="21617,26077" coordsize="24,0" path="m21617,26077l21640,26077e" filled="false" stroked="true" strokeweight="0pt" strokecolor="#050100">
                <v:path arrowok="t"/>
              </v:shape>
            </v:group>
            <v:group style="position:absolute;left:12038;top:26093;width:2;height:2056" coordorigin="12038,26093" coordsize="2,2056">
              <v:shape style="position:absolute;left:12038;top:26093;width:2;height:2056" coordorigin="12038,26093" coordsize="0,2056" path="m12038,26093l12038,28148e" filled="false" stroked="true" strokeweight="1.263375pt" strokecolor="#050100">
                <v:path arrowok="t"/>
              </v:shape>
            </v:group>
            <v:group style="position:absolute;left:710;top:28165;width:3761;height:140" coordorigin="710,28165" coordsize="3761,140">
              <v:shape style="position:absolute;left:710;top:28165;width:3761;height:140" coordorigin="710,28165" coordsize="3761,140" path="m710,28304l4471,28304,4471,28165,710,28165,710,28304xe" filled="true" fillcolor="#d96d2c" stroked="false">
                <v:path arrowok="t"/>
                <v:fill type="solid"/>
              </v:shape>
            </v:group>
            <v:group style="position:absolute;left:710;top:28304;width:250;height:686" coordorigin="710,28304" coordsize="250,686">
              <v:shape style="position:absolute;left:710;top:28304;width:250;height:686" coordorigin="710,28304" coordsize="250,686" path="m710,28990l960,28990,960,28304,710,28304,710,28990xe" filled="true" fillcolor="#d96d2c" stroked="false">
                <v:path arrowok="t"/>
                <v:fill type="solid"/>
              </v:shape>
            </v:group>
            <v:group style="position:absolute;left:4221;top:28304;width:250;height:686" coordorigin="4221,28304" coordsize="250,686">
              <v:shape style="position:absolute;left:4221;top:28304;width:250;height:686" coordorigin="4221,28304" coordsize="250,686" path="m4221,28990l4471,28990,4471,28304,4221,28304,4221,28990xe" filled="true" fillcolor="#d96d2c" stroked="false">
                <v:path arrowok="t"/>
                <v:fill type="solid"/>
              </v:shape>
            </v:group>
            <v:group style="position:absolute;left:710;top:28990;width:3761;height:144" coordorigin="710,28990" coordsize="3761,144">
              <v:shape style="position:absolute;left:710;top:28990;width:3761;height:144" coordorigin="710,28990" coordsize="3761,144" path="m710,29133l4471,29133,4471,28990,710,28990,710,29133xe" filled="true" fillcolor="#d96d2c" stroked="false">
                <v:path arrowok="t"/>
                <v:fill type="solid"/>
              </v:shape>
            </v:group>
            <v:group style="position:absolute;left:960;top:28304;width:3261;height:686" coordorigin="960,28304" coordsize="3261,686">
              <v:shape style="position:absolute;left:960;top:28304;width:3261;height:686" coordorigin="960,28304" coordsize="3261,686" path="m960,28990l4221,28990,4221,28304,960,28304,960,28990xe" filled="true" fillcolor="#d96d2c" stroked="false">
                <v:path arrowok="t"/>
                <v:fill type="solid"/>
              </v:shape>
            </v:group>
            <v:group style="position:absolute;left:1709;top:28577;width:236;height:278" coordorigin="1709,28577" coordsize="236,278">
              <v:shape style="position:absolute;left:1709;top:28577;width:236;height:278" coordorigin="1709,28577" coordsize="236,278" path="m1921,28809l1919,28809,1911,28810,1898,28813,1884,28815,1871,28817,1859,28817,1853,28817,1849,28817,1846,28816,1855,28791,1863,28767,1881,28703,1893,28635,1894,28621,1890,28594,1877,28579,1854,28577,1836,28579,1805,28587,1783,28593,1767,28597,1757,28599,1739,28603,1729,28606,1725,28608,1718,28612,1715,28617,1715,28624,1715,28636,1722,28642,1735,28642,1806,28628,1831,28620,1836,28621,1828,28690,1812,28750,1777,28808,1761,28810,1741,28807,1734,28806,1731,28806,1717,28806,1709,28811,1709,28822,1712,28830,1778,28852,1843,28855,1879,28854,1939,28840,1945,28816,1937,28809,1921,28809xe" filled="false" stroked="true" strokeweight=".227761pt" strokecolor="#050100">
                <v:path arrowok="t"/>
              </v:shape>
            </v:group>
            <v:group style="position:absolute;left:1965;top:28580;width:302;height:286" coordorigin="1965,28580" coordsize="302,286">
              <v:shape style="position:absolute;left:1965;top:28580;width:302;height:286" coordorigin="1965,28580" coordsize="302,286" path="m2104,28580l2037,28584,1975,28601,1965,28615,1968,28643,1980,28657,2008,28654,2022,28643,2025,28627,2025,28624,2024,28623,2045,28620,2065,28619,2085,28618,2110,28618,2133,28619,2153,28620,2171,28623,2188,28626,2184,28646,2159,28701,2120,28748,2062,28794,2039,28812,2015,28830,2002,28843,2000,28853,2002,28857,2007,28860,2012,28864,2018,28866,2024,28866,2095,28831,2156,28780,2199,28734,2243,28669,2266,28615,2264,28607,2207,28586,2115,28580,2104,28580xe" filled="false" stroked="true" strokeweight=".227761pt" strokecolor="#050100">
                <v:path arrowok="t"/>
              </v:shape>
            </v:group>
            <v:group style="position:absolute;left:2297;top:28636;width:87;height:59" coordorigin="2297,28636" coordsize="87,59">
              <v:shape style="position:absolute;left:2297;top:28636;width:87;height:59" coordorigin="2297,28636" coordsize="87,59" path="m2372,28644l2364,28639,2354,28636,2342,28636,2328,28636,2317,28638,2309,28643,2301,28649,2297,28655,2297,28664,2297,28673,2301,28680,2309,28686,2317,28692,2328,28694,2340,28694,2352,28694,2362,28692,2371,28686,2380,28680,2384,28674,2384,28666,2384,28657,2380,28650,2372,28644xe" filled="false" stroked="true" strokeweight=".227761pt" strokecolor="#050100">
                <v:path arrowok="t"/>
              </v:shape>
            </v:group>
            <v:group style="position:absolute;left:2306;top:28762;width:92;height:61" coordorigin="2306,28762" coordsize="92,61">
              <v:shape style="position:absolute;left:2306;top:28762;width:92;height:61" coordorigin="2306,28762" coordsize="92,61" path="m2385,28770l2376,28765,2365,28762,2350,28762,2337,28762,2327,28765,2318,28771,2310,28776,2306,28783,2306,28792,2306,28800,2311,28808,2319,28814,2328,28820,2339,28823,2352,28823,2364,28823,2375,28820,2384,28814,2393,28808,2398,28801,2398,28793,2398,28784,2394,28776,2385,28770xe" filled="false" stroked="true" strokeweight=".227761pt" strokecolor="#050100">
                <v:path arrowok="t"/>
              </v:shape>
            </v:group>
            <v:group style="position:absolute;left:2457;top:28585;width:316;height:264" coordorigin="2457,28585" coordsize="316,264">
              <v:shape style="position:absolute;left:2457;top:28585;width:316;height:264" coordorigin="2457,28585" coordsize="316,264" path="m2735,28616l2663,28587,2641,28585,2616,28585,2555,28597,2491,28639,2461,28691,2457,28711,2458,28738,2477,28795,2543,28838,2602,28848,2628,28847,2689,28834,2750,28783,2773,28708,2771,28684,2767,28663,2759,28645,2748,28629,2735,28616xe" filled="false" stroked="true" strokeweight=".227761pt" strokecolor="#050100">
                <v:path arrowok="t"/>
              </v:shape>
            </v:group>
            <v:group style="position:absolute;left:2514;top:28618;width:202;height:194" coordorigin="2514,28618" coordsize="202,194">
              <v:shape style="position:absolute;left:2514;top:28618;width:202;height:194" coordorigin="2514,28618" coordsize="202,194" path="m2686,28784l2670,28797,2652,28807,2633,28812,2604,28812,2532,28781,2514,28746,2515,28719,2543,28650,2596,28621,2616,28618,2641,28620,2695,28651,2716,28704,2715,28727,2710,28747,2701,28765,2690,28780,2686,28784xe" filled="false" stroked="true" strokeweight=".227761pt" strokecolor="#050100">
                <v:path arrowok="t"/>
              </v:shape>
            </v:group>
            <v:group style="position:absolute;left:2806;top:28585;width:316;height:264" coordorigin="2806,28585" coordsize="316,264">
              <v:shape style="position:absolute;left:2806;top:28585;width:316;height:264" coordorigin="2806,28585" coordsize="316,264" path="m3083,28616l3012,28587,2990,28585,2965,28585,2904,28597,2839,28639,2810,28691,2806,28711,2807,28738,2826,28795,2892,28838,2951,28848,2976,28847,3038,28834,3099,28783,3121,28708,3120,28684,3115,28663,3108,28645,3097,28629,3083,28616xe" filled="false" stroked="true" strokeweight=".227761pt" strokecolor="#050100">
                <v:path arrowok="t"/>
              </v:shape>
            </v:group>
            <v:group style="position:absolute;left:2863;top:28618;width:202;height:194" coordorigin="2863,28618" coordsize="202,194">
              <v:shape style="position:absolute;left:2863;top:28618;width:202;height:194" coordorigin="2863,28618" coordsize="202,194" path="m3035,28784l3019,28797,3001,28807,2981,28812,2953,28812,2881,28781,2863,28746,2863,28719,2891,28650,2945,28621,2965,28618,2990,28620,3044,28651,3065,28704,3063,28727,3058,28747,3050,28765,3039,28780,3035,28784xe" filled="false" stroked="true" strokeweight=".227761pt" strokecolor="#050100">
                <v:path arrowok="t"/>
              </v:shape>
            </v:group>
            <v:group style="position:absolute;left:3148;top:28661;width:331;height:86" coordorigin="3148,28661" coordsize="331,86">
              <v:shape style="position:absolute;left:3148;top:28661;width:331;height:86" coordorigin="3148,28661" coordsize="331,86" path="m3458,28677l3451,28677,3446,28679,3431,28710,3421,28716,3407,28716,3392,28714,3373,28708,3351,28697,3329,28685,3309,28675,3289,28667,3270,28663,3252,28661,3228,28662,3167,28688,3148,28736,3155,28743,3169,28743,3176,28743,3198,28712,3204,28703,3207,28701,3224,28694,3245,28691,3263,28693,3282,28699,3323,28720,3344,28731,3364,28739,3383,28744,3400,28746,3423,28744,3441,28739,3465,28722,3476,28707,3479,28683,3472,28677,3458,28677xe" filled="false" stroked="true" strokeweight=".227761pt" strokecolor="#050100">
                <v:path arrowok="t"/>
              </v:shape>
            </v:group>
            <v:group style="position:absolute;left:4494;top:28165;width:17123;height:140" coordorigin="4494,28165" coordsize="17123,140">
              <v:shape style="position:absolute;left:4494;top:28165;width:17123;height:140" coordorigin="4494,28165" coordsize="17123,140" path="m4494,28304l21617,28304,21617,28165,4494,28165,4494,28304xe" filled="true" fillcolor="#d96d2c" stroked="false">
                <v:path arrowok="t"/>
                <v:fill type="solid"/>
              </v:shape>
            </v:group>
            <v:group style="position:absolute;left:4494;top:28304;width:250;height:686" coordorigin="4494,28304" coordsize="250,686">
              <v:shape style="position:absolute;left:4494;top:28304;width:250;height:686" coordorigin="4494,28304" coordsize="250,686" path="m4494,28990l4744,28990,4744,28304,4494,28304,4494,28990xe" filled="true" fillcolor="#d96d2c" stroked="false">
                <v:path arrowok="t"/>
                <v:fill type="solid"/>
              </v:shape>
            </v:group>
            <v:group style="position:absolute;left:21367;top:28304;width:250;height:686" coordorigin="21367,28304" coordsize="250,686">
              <v:shape style="position:absolute;left:21367;top:28304;width:250;height:686" coordorigin="21367,28304" coordsize="250,686" path="m21367,28990l21617,28990,21617,28304,21367,28304,21367,28990xe" filled="true" fillcolor="#d96d2c" stroked="false">
                <v:path arrowok="t"/>
                <v:fill type="solid"/>
              </v:shape>
            </v:group>
            <v:group style="position:absolute;left:4494;top:28990;width:17123;height:144" coordorigin="4494,28990" coordsize="17123,144">
              <v:shape style="position:absolute;left:4494;top:28990;width:17123;height:144" coordorigin="4494,28990" coordsize="17123,144" path="m4494,29133l21617,29133,21617,28990,4494,28990,4494,29133xe" filled="true" fillcolor="#d96d2c" stroked="false">
                <v:path arrowok="t"/>
                <v:fill type="solid"/>
              </v:shape>
            </v:group>
            <v:group style="position:absolute;left:4744;top:28304;width:16623;height:686" coordorigin="4744,28304" coordsize="16623,686">
              <v:shape style="position:absolute;left:4744;top:28304;width:16623;height:686" coordorigin="4744,28304" coordsize="16623,686" path="m4744,28990l21367,28990,21367,28304,4744,28304,4744,28990xe" filled="true" fillcolor="#d96d2c" stroked="false">
                <v:path arrowok="t"/>
                <v:fill type="solid"/>
              </v:shape>
              <v:shape style="position:absolute;left:12210;top:28513;width:1704;height:379" type="#_x0000_t75" stroked="false">
                <v:imagedata r:id="rId52" o:title=""/>
              </v:shape>
            </v:group>
            <v:group style="position:absolute;left:687;top:28157;width:20953;height:2" coordorigin="687,28157" coordsize="20953,2">
              <v:shape style="position:absolute;left:687;top:28157;width:20953;height:2" coordorigin="687,28157" coordsize="20953,0" path="m687,28157l21640,28157e" filled="false" stroked="true" strokeweight=".921401pt" strokecolor="#050100">
                <v:path arrowok="t"/>
              </v:shape>
            </v:group>
            <v:group style="position:absolute;left:687;top:28148;width:20953;height:2" coordorigin="687,28148" coordsize="20953,2">
              <v:shape style="position:absolute;left:687;top:28148;width:20953;height:2" coordorigin="687,28148" coordsize="20953,0" path="m687,28148l21640,28148e" filled="false" stroked="true" strokeweight=".00005pt" strokecolor="#050100">
                <v:path arrowok="t"/>
              </v:shape>
            </v:group>
            <v:group style="position:absolute;left:687;top:29141;width:20953;height:2" coordorigin="687,29141" coordsize="20953,2">
              <v:shape style="position:absolute;left:687;top:29141;width:20953;height:2" coordorigin="687,29141" coordsize="20953,0" path="m687,29141l21640,29141e" filled="false" stroked="true" strokeweight=".921401pt" strokecolor="#050100">
                <v:path arrowok="t"/>
              </v:shape>
            </v:group>
            <v:group style="position:absolute;left:687;top:29133;width:20953;height:2" coordorigin="687,29133" coordsize="20953,2">
              <v:shape style="position:absolute;left:687;top:29133;width:20953;height:2" coordorigin="687,29133" coordsize="20953,0" path="m687,29133l21640,29133e" filled="false" stroked="true" strokeweight=".000011pt" strokecolor="#050100">
                <v:path arrowok="t"/>
              </v:shape>
            </v:group>
            <v:group style="position:absolute;left:12737;top:15895;width:308;height:435" coordorigin="12737,15895" coordsize="308,435">
              <v:shape style="position:absolute;left:12737;top:15895;width:308;height:435" coordorigin="12737,15895" coordsize="308,435" path="m12890,16330l13044,16113,12890,15895,12737,16113,12890,16330xe" filled="false" stroked="true" strokeweight="1.328054pt" strokecolor="#231f20">
                <v:path arrowok="t"/>
              </v:shape>
            </v:group>
            <v:group style="position:absolute;left:13234;top:15820;width:346;height:490" coordorigin="13234,15820" coordsize="346,490">
              <v:shape style="position:absolute;left:13234;top:15820;width:346;height:490" coordorigin="13234,15820" coordsize="346,490" path="m13407,16309l13579,16064,13407,15820,13234,16064,13407,16309xe" filled="false" stroked="true" strokeweight="1.328054pt" strokecolor="#231f20">
                <v:path arrowok="t"/>
              </v:shape>
            </v:group>
            <v:group style="position:absolute;left:14139;top:15601;width:631;height:962" coordorigin="14139,15601" coordsize="631,962">
              <v:shape style="position:absolute;left:14139;top:15601;width:631;height:962" coordorigin="14139,15601" coordsize="631,962" path="m14653,16556l14705,16524,14708,16458,14711,16383,14713,16309,14716,16220,14718,16151,14712,16122,14700,16107,14500,16102,14498,15985,14723,15985,14736,15984,14747,15979,14757,15971,14769,15949,14768,15928,14759,15911,14735,15896,14498,15896,14500,15705,14577,15693,14646,15652,14645,15631,14637,15614,14612,15601,14592,15603,14532,15610,14454,15624,14413,15633,14392,15639,14332,15653,14257,15670,14239,15674,14220,15698,14251,15751,14263,15753,14411,15727,14411,15901,14195,15894,14174,15895,14156,15903,14139,15930,14140,15951,14205,15985,14217,15986,14230,15986,14301,15988,14373,15991,14413,16102,14380,16102,14350,16103,14278,16105,14213,16111,14186,16136,14186,16157,14191,16236,14198,16314,14204,16375,14210,16441,14218,16509,14255,16563,14653,16556xe" filled="false" stroked="true" strokeweight="1.328054pt" strokecolor="#231f20">
                <v:path arrowok="t"/>
              </v:shape>
            </v:group>
            <v:group style="position:absolute;left:13795;top:16361;width:257;height:188" coordorigin="13795,16361" coordsize="257,188">
              <v:shape style="position:absolute;left:13795;top:16361;width:257;height:188" coordorigin="13795,16361" coordsize="257,188" path="m13939,16494l14009,16455,14052,16414,14051,16393,14043,16375,14018,16361,13999,16368,13944,16390,13885,16421,13821,16462,13795,16495,13797,16516,13805,16533,13816,16543,13826,16547,13839,16549,13856,16539,13873,16530,13891,16520,13908,16511,13926,16501,13939,16494xe" filled="false" stroked="true" strokeweight="1.328054pt" strokecolor="#231f20">
                <v:path arrowok="t"/>
              </v:shape>
            </v:group>
            <v:group style="position:absolute;left:14273;top:16191;width:359;height:282" coordorigin="14273,16191" coordsize="359,282">
              <v:shape style="position:absolute;left:14273;top:16191;width:359;height:282" coordorigin="14273,16191" coordsize="359,282" path="m14297,16472l14291,16389,14285,16319,14277,16245,14273,16205,14631,16191,14617,16468,14297,16472xe" filled="false" stroked="true" strokeweight="1.328054pt" strokecolor="#231f20">
                <v:path arrowok="t"/>
              </v:shape>
            </v:group>
            <v:group style="position:absolute;left:13807;top:15880;width:262;height:106" coordorigin="13807,15880" coordsize="262,106">
              <v:shape style="position:absolute;left:13807;top:15880;width:262;height:106" coordorigin="13807,15880" coordsize="262,106" path="m14057,15971l14069,15949,14067,15928,14059,15911,13988,15891,13923,15884,13841,15880,13818,15892,13807,15914,13808,15936,14023,15985,14035,15984,14046,15979,14057,15971xe" filled="false" stroked="true" strokeweight="1.328054pt" strokecolor="#231f20">
                <v:path arrowok="t"/>
              </v:shape>
            </v:group>
            <v:group style="position:absolute;left:13818;top:15601;width:295;height:119" coordorigin="13818,15601" coordsize="295,119">
              <v:shape style="position:absolute;left:13818;top:15601;width:295;height:119" coordorigin="13818,15601" coordsize="295,119" path="m14100,15705l14112,15683,14110,15661,14102,15644,14044,15626,13981,15616,13959,15613,13939,15610,13920,15608,13902,15605,13885,15602,13862,15601,13843,15604,13818,15635,13819,15656,13885,15691,13965,15702,13985,15704,14005,15707,14024,15711,14044,15714,14063,15719,14077,15717,14089,15713,14100,15705xe" filled="false" stroked="true" strokeweight="1.328054pt" strokecolor="#231f20">
                <v:path arrowok="t"/>
              </v:shape>
            </v:group>
            <v:group style="position:absolute;left:14950;top:15563;width:558;height:1020" coordorigin="14950,15563" coordsize="558,1020">
              <v:shape style="position:absolute;left:14950;top:15563;width:558;height:1020" coordorigin="14950,15563" coordsize="558,1020" path="m15176,16571l15245,16566,15324,16562,15397,16559,15453,16557,15475,16553,15492,16545,15507,16520,15507,16499,15501,16481,15472,16461,15275,16471,15275,16433,15356,16426,15404,16389,15403,16367,15395,16350,15369,16334,15271,16341,15268,16273,15390,16271,15416,16271,15434,16264,15448,16195,15451,16114,15452,16030,15453,15998,15454,15966,15450,15942,15442,15927,15429,15919,15261,15916,15261,15851,15402,15853,15423,15853,15442,15848,15469,15816,15468,15795,15460,15777,15432,15759,15268,15759,15271,15665,15290,15662,15310,15660,15330,15658,15352,15654,15371,15649,15389,15642,15404,15616,15403,15595,15395,15578,15369,15563,15349,15565,15270,15576,15211,15585,15148,15595,15088,15607,15014,15626,14987,15654,14988,15675,14996,15692,15008,15703,15019,15708,15032,15710,15180,15682,15177,15761,15098,15766,15078,15767,15054,15768,14994,15778,14950,15811,14951,15832,14959,15850,14971,15861,14982,15866,14994,15867,15169,15853,15169,15916,15029,15913,15008,15923,14995,15938,14990,15958,14991,15979,14992,15999,14995,16059,14998,16118,14999,16143,15004,16206,15022,16270,15035,16280,15177,16278,15180,16343,15083,16343,15053,16357,15041,16382,15042,16403,15050,16421,15076,16436,15182,16436,15184,16480,15046,16487,15025,16487,15006,16493,14982,16524,14983,16545,14990,16563,15008,16577,15026,16583,15046,16581,15106,16577,15165,16572,15176,16571xe" filled="false" stroked="true" strokeweight="1.328054pt" strokecolor="#231f20">
                <v:path arrowok="t"/>
              </v:shape>
            </v:group>
            <v:group style="position:absolute;left:15486;top:15605;width:513;height:959" coordorigin="15486,15605" coordsize="513,959">
              <v:shape style="position:absolute;left:15486;top:15605;width:513;height:959" coordorigin="15486,15605" coordsize="513,959" path="m15953,16503l15961,16435,15966,16374,15971,16312,15975,16242,15979,16163,15983,16098,15987,16027,15991,15949,15993,15893,15998,15866,15995,15847,15984,15834,15967,15828,15761,15830,15781,15712,15783,15691,15782,15670,15779,15651,15774,15632,15745,15605,15724,15606,15691,15672,15684,15735,15682,15756,15679,15776,15676,15795,15672,15813,15584,15825,15562,15823,15542,15824,15523,15827,15505,15833,15486,15860,15487,15881,15495,15899,15513,15908,15532,15914,15552,15917,15577,15917,15599,15917,15618,15917,15635,15918,15637,15938,15638,15958,15637,15978,15626,16056,15610,16116,15590,16177,15562,16249,15548,16283,15544,16307,15547,16325,15579,16350,15600,16349,15645,16286,15668,16230,15693,16155,15709,16097,15722,16038,15737,15960,15742,15921,15898,15919,15894,16000,15891,16071,15889,16133,15886,16199,15885,16226,15884,16248,15880,16310,15870,16387,15825,16411,15808,16419,15793,16445,15796,16466,15802,16486,15842,16536,15911,16563,15927,16559,15939,16547,15947,16529,15953,16503xe" filled="false" stroked="true" strokeweight="1.328054pt" strokecolor="#231f20">
                <v:path arrowok="t"/>
              </v:shape>
            </v:group>
            <v:group style="position:absolute;left:15095;top:16147;width:81;height:40" coordorigin="15095,16147" coordsize="81,40">
              <v:shape style="position:absolute;left:15095;top:16147;width:81;height:40" coordorigin="15095,16147" coordsize="81,40" path="m15095,16187l15097,16147,15172,16147,15175,16187,15095,16187xe" filled="false" stroked="true" strokeweight="1.328054pt" strokecolor="#231f20">
                <v:path arrowok="t"/>
              </v:shape>
            </v:group>
            <v:group style="position:absolute;left:15264;top:16147;width:94;height:35" coordorigin="15264,16147" coordsize="94,35">
              <v:shape style="position:absolute;left:15264;top:16147;width:94;height:35" coordorigin="15264,16147" coordsize="94,35" path="m15266,16182l15264,16147,15357,16147,15355,16178,15266,16182xe" filled="false" stroked="true" strokeweight="1.328054pt" strokecolor="#231f20">
                <v:path arrowok="t"/>
              </v:shape>
            </v:group>
            <v:group style="position:absolute;left:15083;top:16007;width:87;height:49" coordorigin="15083,16007" coordsize="87,49">
              <v:shape style="position:absolute;left:15083;top:16007;width:87;height:49" coordorigin="15083,16007" coordsize="87,49" path="m15085,16056l15083,16010,15169,16007,15169,16056,15085,16056xe" filled="false" stroked="true" strokeweight="1.328054pt" strokecolor="#231f20">
                <v:path arrowok="t"/>
              </v:shape>
            </v:group>
            <v:group style="position:absolute;left:15248;top:16032;width:123;height:2" coordorigin="15248,16032" coordsize="123,2">
              <v:shape style="position:absolute;left:15248;top:16032;width:123;height:2" coordorigin="15248,16032" coordsize="123,0" path="m15248,16032l15370,16032e" filled="false" stroked="true" strokeweight="3.878977pt" strokecolor="#231f20">
                <v:path arrowok="t"/>
              </v:shape>
            </v:group>
            <v:group style="position:absolute;left:16582;top:16091;width:606;height:514" coordorigin="16582,16091" coordsize="606,514">
              <v:shape style="position:absolute;left:16582;top:16091;width:606;height:514" coordorigin="16582,16091" coordsize="606,514" path="m17140,16591l17172,16540,17187,16497,17186,16479,17179,16466,17156,16453,17135,16455,17118,16463,17099,16482,17079,16432,17132,16373,17147,16359,17149,16339,17144,16329,17136,16321,17126,16317,17107,16320,17088,16327,17071,16337,17055,16352,17029,16303,17091,16303,17130,16300,17141,16296,17149,16289,17154,16278,17155,16266,17153,16257,17089,16234,17026,16230,17009,16230,17000,16212,16994,16193,16989,16173,16984,16153,16978,16134,16971,16116,16945,16097,16924,16099,16906,16107,16896,16118,16891,16129,16890,16140,16913,16230,16814,16230,16814,16179,16833,16174,16852,16165,16863,16143,16862,16122,16854,16104,16829,16091,16809,16092,16724,16100,16651,16122,16633,16147,16634,16168,16641,16186,16667,16201,16685,16201,16705,16197,16725,16230,16604,16230,16593,16235,16586,16243,16582,16254,16582,16273,16586,16284,16593,16292,16604,16297,16725,16297,16730,16344,16613,16358,16601,16364,16592,16372,16587,16383,16587,16403,16592,16414,16600,16422,16611,16426,16732,16410,16737,16487,16698,16468,16678,16470,16660,16477,16645,16502,16646,16524,16704,16574,16771,16592,16794,16592,16810,16586,16819,16574,16824,16557,16820,16405,16870,16401,16881,16397,16888,16389,16892,16379,16892,16360,16888,16349,16881,16341,16870,16337,16819,16339,16814,16297,16935,16297,16977,16426,16960,16436,16943,16448,16928,16460,16913,16474,16904,16502,16908,16513,16916,16521,16926,16526,16946,16521,16965,16515,16983,16506,17000,16495,17008,16507,17054,16571,17104,16605,17121,16602,17138,16592,17140,16591xe" filled="false" stroked="true" strokeweight="1.328054pt" strokecolor="#231f20">
                <v:path arrowok="t"/>
              </v:shape>
            </v:group>
            <v:group style="position:absolute;left:16177;top:16254;width:362;height:323" coordorigin="16177,16254" coordsize="362,323">
              <v:shape style="position:absolute;left:16177;top:16254;width:362;height:323" coordorigin="16177,16254" coordsize="362,323" path="m16486,16572l16509,16570,16526,16560,16537,16543,16538,16287,16531,16266,16514,16255,16230,16254,16208,16255,16192,16264,16181,16280,16177,16305,16178,16341,16181,16405,16184,16479,16190,16539,16224,16577,16486,16572xe" filled="false" stroked="true" strokeweight="1.328054pt" strokecolor="#231f20">
                <v:path arrowok="t"/>
              </v:shape>
            </v:group>
            <v:group style="position:absolute;left:16267;top:16341;width:184;height:149" coordorigin="16267,16341" coordsize="184,149">
              <v:shape style="position:absolute;left:16267;top:16341;width:184;height:149" coordorigin="16267,16341" coordsize="184,149" path="m16274,16489l16267,16341,16450,16341,16450,16482,16274,16489xe" filled="false" stroked="true" strokeweight="1.328054pt" strokecolor="#231f20">
                <v:path arrowok="t"/>
              </v:shape>
            </v:group>
            <v:group style="position:absolute;left:17018;top:16087;width:113;height:117" coordorigin="17018,16087" coordsize="113,117">
              <v:shape style="position:absolute;left:17018;top:16087;width:113;height:117" coordorigin="17018,16087" coordsize="113,117" path="m17120,16193l17130,16170,17129,16149,17121,16131,17070,16087,17049,16088,17031,16095,17018,16121,17021,16142,17028,16160,17040,16177,17057,16193,17079,16203,17100,16202,17117,16195,17120,16193xe" filled="false" stroked="true" strokeweight="1.328054pt" strokecolor="#231f20">
                <v:path arrowok="t"/>
              </v:shape>
            </v:group>
            <v:group style="position:absolute;left:16233;top:16075;width:277;height:88" coordorigin="16233,16075" coordsize="277,88">
              <v:shape style="position:absolute;left:16233;top:16075;width:277;height:88" coordorigin="16233,16075" coordsize="277,88" path="m16475,16163l16498,16152,16509,16129,16508,16108,16499,16091,16473,16075,16267,16075,16244,16087,16233,16109,16234,16130,16242,16147,16253,16158,16263,16162,16276,16163,16475,16163xe" filled="false" stroked="true" strokeweight="1.328054pt" strokecolor="#231f20">
                <v:path arrowok="t"/>
              </v:shape>
            </v:group>
            <v:group style="position:absolute;left:16587;top:15551;width:591;height:518" coordorigin="16587,15551" coordsize="591,518">
              <v:shape style="position:absolute;left:16587;top:15551;width:591;height:518" coordorigin="16587,15551" coordsize="591,518" path="m17159,16055l17171,16032,17170,16011,17161,15994,17104,15974,17044,15972,16975,15971,16947,15971,16935,15908,17004,15910,17025,15910,17043,15904,17067,15874,17066,15853,17000,15821,16933,15821,16933,15749,17079,15752,17100,15753,17120,15752,17139,15749,17157,15742,17178,15716,17177,15695,17169,15677,17150,15669,17131,15664,17111,15662,17088,15662,17067,15662,17049,15662,17058,15607,17058,15586,17052,15568,17024,15551,17003,15552,16956,15614,16937,15648,16831,15661,16778,15578,16754,15566,16733,15568,16716,15576,16703,15600,16704,15620,16710,15638,16720,15656,16700,15659,16680,15662,16661,15666,16642,15673,16626,15697,16627,15718,16634,15736,16660,15752,16845,15749,16845,15818,16721,15818,16698,15829,16687,15852,16688,15873,16696,15890,16708,15900,16718,15904,16730,15906,16848,15906,16850,15974,16705,15969,16684,15969,16664,15970,16644,15973,16625,15978,16607,15984,16587,16010,16589,16031,17126,16068,17138,16066,17149,16062,17159,16055xe" filled="false" stroked="true" strokeweight="1.328054pt" strokecolor="#231f20">
                <v:path arrowok="t"/>
              </v:shape>
            </v:group>
            <v:group style="position:absolute;left:16230;top:15894;width:284;height:92" coordorigin="16230,15894" coordsize="284,92">
              <v:shape style="position:absolute;left:16230;top:15894;width:284;height:92" coordorigin="16230,15894" coordsize="284,92" path="m16480,15983l16502,15971,16514,15949,16513,15929,16504,15911,16478,15894,16346,15894,16325,15894,16247,15906,16230,15930,16232,15951,16240,15968,16267,15985,16480,15983xe" filled="false" stroked="true" strokeweight="1.328054pt" strokecolor="#231f20">
                <v:path arrowok="t"/>
              </v:shape>
            </v:group>
            <v:group style="position:absolute;left:16146;top:15735;width:415;height:94" coordorigin="16146,15735" coordsize="415,94">
              <v:shape style="position:absolute;left:16146;top:15735;width:415;height:94" coordorigin="16146,15735" coordsize="415,94" path="m16527,15829l16550,15818,16561,15795,16559,15774,16551,15756,16524,15740,16214,15735,16193,15737,16174,15743,16146,15774,16148,15795,16155,15813,16180,15829,16527,15829xe" filled="false" stroked="true" strokeweight="1.328054pt" strokecolor="#231f20">
                <v:path arrowok="t"/>
              </v:shape>
            </v:group>
            <v:group style="position:absolute;left:16257;top:15546;width:198;height:162" coordorigin="16257,15546" coordsize="198,162">
              <v:shape style="position:absolute;left:16257;top:15546;width:198;height:162" coordorigin="16257,15546" coordsize="198,162" path="m16444,15697l16454,15675,16452,15646,16438,15631,16423,15618,16407,15607,16393,15598,16378,15588,16362,15578,16345,15566,16326,15553,16301,15546,16283,15547,16270,15554,16257,15578,16258,15599,16266,15616,16284,15629,16301,15640,16317,15651,16332,15662,16350,15676,16366,15687,16383,15698,16399,15707,16421,15707,16438,15701,16444,15697xe" filled="false" stroked="true" strokeweight="1.328054pt" strokecolor="#231f20">
                <v:path arrowok="t"/>
              </v:shape>
            </v:group>
            <v:group style="position:absolute;left:17797;top:16066;width:590;height:506" coordorigin="17797,16066" coordsize="590,506">
              <v:shape style="position:absolute;left:17797;top:16066;width:590;height:506" coordorigin="17797,16066" coordsize="590,506" path="m18374,16557l18386,16534,18385,16513,18378,16495,18360,16485,18341,16478,18322,16474,18302,16473,18156,16473,18163,16355,18230,16360,18251,16362,18271,16361,18289,16355,18314,16325,18313,16304,18305,16286,18286,16276,18267,16270,18248,16268,18225,16268,18204,16267,18185,16266,18168,16264,18176,16157,18288,16161,18309,16161,18328,16156,18356,16124,18355,16103,18290,16068,18249,16066,17937,16066,17913,16077,17902,16101,17903,16121,17910,16140,17937,16157,18079,16157,18074,16264,17989,16266,17918,16304,17919,16325,17926,16343,17944,16357,17961,16362,18072,16355,18065,16471,17848,16464,17827,16467,17810,16476,17797,16501,17798,16522,17805,16540,17832,16557,18339,16571,18352,16570,18364,16565,18374,16557xe" filled="false" stroked="true" strokeweight="1.328054pt" strokecolor="#231f20">
                <v:path arrowok="t"/>
              </v:shape>
            </v:group>
            <v:group style="position:absolute;left:17343;top:15565;width:455;height:1023" coordorigin="17343,15565" coordsize="455,1023">
              <v:shape style="position:absolute;left:17343;top:15565;width:455;height:1023" coordorigin="17343,15565" coordsize="455,1023" path="m17617,16576l17629,16552,17629,16031,17701,16112,17716,16127,17733,16137,17756,16139,17774,16135,17797,16105,17795,16084,17788,16067,17772,16053,17758,16038,17745,16024,17732,16009,17717,15991,17704,15975,17690,15960,17677,15947,17664,15935,17725,15933,17746,15931,17765,15925,17794,15893,17793,15872,17785,15854,17759,15839,17629,15842,17629,15672,17648,15668,17667,15665,17688,15662,17710,15659,17729,15654,17746,15646,17766,15619,17765,15597,17757,15580,17731,15565,17711,15568,17652,15578,17570,15593,17508,15609,17439,15636,17415,15665,17416,15686,17423,15704,17450,15721,17470,15719,17489,15715,17508,15709,17527,15701,17536,15844,17517,15845,17497,15846,17477,15846,17457,15847,17432,15848,17358,15868,17343,15893,17344,15914,17351,15932,17378,15949,17501,15937,17495,15956,17473,16012,17440,16085,17421,16122,17411,16140,17383,16194,17348,16263,17347,16287,17352,16304,17380,16325,17401,16324,17419,16316,17428,16297,17437,16280,17447,16262,17456,16245,17466,16228,17479,16207,17490,16188,17500,16170,17510,16153,17519,16137,17527,16122,17534,16529,17538,16549,17545,16568,17575,16587,17596,16586,17613,16578,17617,16576xe" filled="false" stroked="true" strokeweight="1.328054pt" strokecolor="#231f20">
                <v:path arrowok="t"/>
              </v:shape>
            </v:group>
            <v:group style="position:absolute;left:17880;top:15618;width:487;height:380" coordorigin="17880,15618" coordsize="487,380">
              <v:shape style="position:absolute;left:17880;top:15618;width:487;height:380" coordorigin="17880,15618" coordsize="487,380" path="m18302,15991l18359,15970,18362,15901,18364,15837,18366,15754,18367,15688,18363,15653,18300,15622,18221,15620,18151,15619,18090,15619,18013,15618,17992,15618,17928,15620,17880,15658,17882,15694,17885,15759,17889,15840,17892,15902,17896,15962,17923,15998,18302,15991xe" filled="false" stroked="true" strokeweight="1.328054pt" strokecolor="#231f20">
                <v:path arrowok="t"/>
              </v:shape>
            </v:group>
            <v:group style="position:absolute;left:17972;top:15707;width:305;height:195" coordorigin="17972,15707" coordsize="305,195">
              <v:shape style="position:absolute;left:17972;top:15707;width:305;height:195" coordorigin="17972,15707" coordsize="305,195" path="m17983,15902l17972,15707,18276,15712,18274,15898,17983,15902xe" filled="false" stroked="true" strokeweight="1.328054pt" strokecolor="#231f20">
                <v:path arrowok="t"/>
              </v:shape>
            </v:group>
            <v:group style="position:absolute;left:18552;top:15541;width:1002;height:1033" coordorigin="18552,15541" coordsize="1002,1033">
              <v:shape style="position:absolute;left:18552;top:15541;width:1002;height:1033" coordorigin="18552,15541" coordsize="1002,1033" path="m19032,16464l19043,16440,19042,16419,19034,16402,19008,16387,18988,16388,18969,16394,18951,16404,18934,16415,18917,16424,18899,16433,18880,16199,18973,16110,19507,16110,19519,16108,19531,16104,19542,16096,19553,16073,19552,16051,19544,16034,19518,16019,19123,16019,19120,15916,19307,15916,19320,15915,19331,15910,19342,15902,19354,15879,19353,15858,19345,15840,19319,15825,19120,15825,19118,15749,19453,15749,19473,15746,19491,15738,19507,15712,19506,15691,19498,15673,19479,15661,19461,15656,19113,15658,19114,15637,19101,15559,19076,15541,19055,15542,19037,15549,19020,15577,19022,15658,18683,15663,18670,15664,18659,15669,18650,15677,18638,15700,18640,15721,18647,15739,18659,15750,18670,15755,18683,15756,19027,15749,19029,15825,18866,15825,18845,15827,18826,15832,18808,15841,18791,15867,18792,15888,18800,15906,18826,15921,19029,15916,19032,16019,18627,16024,18568,16037,18552,16063,18553,16084,18560,16102,18587,16119,18836,16112,18820,16126,18773,16167,18727,16207,18668,16259,18610,16311,18594,16339,18595,16360,18602,16377,18629,16394,18650,16392,18668,16385,18684,16373,18789,16278,18790,16309,18794,16391,18798,16456,18806,16525,18841,16574,19032,16464xe" filled="false" stroked="true" strokeweight="1.328054pt" strokecolor="#231f20">
                <v:path arrowok="t"/>
              </v:shape>
            </v:group>
            <v:group style="position:absolute;left:18980;top:16180;width:585;height:389" coordorigin="18980,16180" coordsize="585,389">
              <v:shape style="position:absolute;left:18980;top:16180;width:585;height:389" coordorigin="18980,16180" coordsize="585,389" path="m19553,16557l19565,16534,19564,16512,19556,16495,19536,16489,19517,16483,19441,16457,19382,16434,19310,16403,19293,16395,19309,16371,19356,16313,19406,16266,19415,16259,19430,16234,19429,16213,19421,16195,19395,16180,19374,16182,19354,16188,19337,16198,19193,16322,19184,16317,19129,16274,19090,16238,19039,16203,19018,16203,19000,16209,18980,16238,18981,16259,19027,16311,19083,16357,19134,16396,19197,16440,19253,16474,19325,16508,19381,16531,19454,16557,19517,16568,19536,16565,19550,16559,19553,16557xe" filled="false" stroked="true" strokeweight="1.328054pt" strokecolor="#231f20">
                <v:path arrowok="t"/>
              </v:shape>
            </v:group>
            <v:group style="position:absolute;left:19757;top:15820;width:346;height:490" coordorigin="19757,15820" coordsize="346,490">
              <v:shape style="position:absolute;left:19757;top:15820;width:346;height:490" coordorigin="19757,15820" coordsize="346,490" path="m19930,16309l20103,16064,19930,15820,19757,16064,19930,16309xe" filled="false" stroked="true" strokeweight="1.328054pt" strokecolor="#231f20">
                <v:path arrowok="t"/>
              </v:shape>
            </v:group>
            <v:group style="position:absolute;left:20293;top:15895;width:308;height:435" coordorigin="20293,15895" coordsize="308,435">
              <v:shape style="position:absolute;left:20293;top:15895;width:308;height:435" coordorigin="20293,15895" coordsize="308,435" path="m20446,16330l20600,16113,20446,15895,20293,16113,20446,16330xe" filled="false" stroked="true" strokeweight="1.328054pt" strokecolor="#231f20">
                <v:path arrowok="t"/>
              </v:shape>
              <v:shape style="position:absolute;left:17595;top:23954;width:3899;height:427" type="#_x0000_t75" stroked="false">
                <v:imagedata r:id="rId53" o:title=""/>
              </v:shape>
            </v:group>
            <w10:wrap type="none"/>
          </v:group>
        </w:pict>
      </w:r>
    </w:p>
    <w:p>
      <w:pPr>
        <w:pStyle w:val="BodyText"/>
        <w:tabs>
          <w:tab w:pos="11763" w:val="left" w:leader="none"/>
        </w:tabs>
        <w:spacing w:line="589" w:lineRule="exact"/>
        <w:ind w:left="1272" w:right="0"/>
        <w:jc w:val="left"/>
        <w:rPr>
          <w:rFonts w:ascii="MS Gothic" w:hAnsi="MS Gothic" w:cs="MS Gothic" w:eastAsia="MS Gothic"/>
        </w:rPr>
      </w:pPr>
      <w:r>
        <w:rPr>
          <w:rFonts w:ascii="Kristen ITC" w:hAnsi="Kristen ITC" w:cs="Kristen ITC" w:eastAsia="Kristen ITC"/>
          <w:color w:val="050100"/>
          <w:w w:val="140"/>
        </w:rPr>
        <w:t>17:00~</w:t>
        <w:tab/>
      </w:r>
      <w:r>
        <w:rPr>
          <w:rFonts w:ascii="MS Gothic" w:hAnsi="MS Gothic" w:cs="MS Gothic" w:eastAsia="MS Gothic"/>
          <w:color w:val="050100"/>
          <w:w w:val="140"/>
        </w:rPr>
        <w:t>~</w:t>
      </w:r>
      <w:r>
        <w:rPr>
          <w:color w:val="050100"/>
          <w:w w:val="140"/>
        </w:rPr>
        <w:t>賦歸</w:t>
      </w:r>
      <w:r>
        <w:rPr>
          <w:rFonts w:ascii="MS Gothic" w:hAnsi="MS Gothic" w:cs="MS Gothic" w:eastAsia="MS Gothic"/>
          <w:color w:val="050100"/>
          <w:w w:val="140"/>
        </w:rPr>
        <w:t>~</w:t>
      </w:r>
      <w:r>
        <w:rPr>
          <w:rFonts w:ascii="MS Gothic" w:hAnsi="MS Gothic" w:cs="MS Gothic" w:eastAsia="MS Gothic"/>
        </w:rPr>
      </w:r>
    </w:p>
    <w:p>
      <w:pPr>
        <w:tabs>
          <w:tab w:pos="11842" w:val="left" w:leader="none"/>
          <w:tab w:pos="13702" w:val="left" w:leader="none"/>
        </w:tabs>
        <w:spacing w:line="446" w:lineRule="exact" w:before="262"/>
        <w:ind w:left="4220" w:right="2971" w:hanging="1860"/>
        <w:jc w:val="left"/>
        <w:rPr>
          <w:rFonts w:ascii="華康勘亭流(P)" w:hAnsi="華康勘亭流(P)" w:cs="華康勘亭流(P)" w:eastAsia="華康勘亭流(P)"/>
          <w:sz w:val="37"/>
          <w:szCs w:val="37"/>
        </w:rPr>
      </w:pPr>
      <w:r>
        <w:rPr>
          <w:rFonts w:ascii="華康勘亭流(P)" w:hAnsi="華康勘亭流(P)" w:cs="華康勘亭流(P)" w:eastAsia="華康勘亭流(P)"/>
          <w:color w:val="231F20"/>
          <w:sz w:val="37"/>
          <w:szCs w:val="37"/>
        </w:rPr>
        <w:t>指導單位：教育部資訊及科技教育司</w:t>
        <w:tab/>
        <w:t>協辦單位：科技部中部科學工業園區管理局 智慧生活整合創新教學聯盟推動計畫</w:t>
        <w:tab/>
        <w:tab/>
        <w:t>南開科技大學</w:t>
      </w:r>
      <w:r>
        <w:rPr>
          <w:rFonts w:ascii="華康勘亭流(P)" w:hAnsi="華康勘亭流(P)" w:cs="華康勘亭流(P)" w:eastAsia="華康勘亭流(P)"/>
          <w:color w:val="231F20"/>
          <w:spacing w:val="62"/>
          <w:sz w:val="37"/>
          <w:szCs w:val="37"/>
        </w:rPr>
        <w:t> </w:t>
      </w:r>
      <w:r>
        <w:rPr>
          <w:rFonts w:ascii="華康勘亭流(P)" w:hAnsi="華康勘亭流(P)" w:cs="華康勘亭流(P)" w:eastAsia="華康勘亭流(P)"/>
          <w:color w:val="231F20"/>
          <w:sz w:val="37"/>
          <w:szCs w:val="37"/>
        </w:rPr>
        <w:t>休閱事業管理系</w:t>
      </w:r>
      <w:r>
        <w:rPr>
          <w:rFonts w:ascii="華康勘亭流(P)" w:hAnsi="華康勘亭流(P)" w:cs="華康勘亭流(P)" w:eastAsia="華康勘亭流(P)"/>
          <w:sz w:val="37"/>
          <w:szCs w:val="37"/>
        </w:rPr>
      </w:r>
    </w:p>
    <w:p>
      <w:pPr>
        <w:tabs>
          <w:tab w:pos="13702" w:val="left" w:leader="none"/>
        </w:tabs>
        <w:spacing w:line="446" w:lineRule="exact" w:before="0"/>
        <w:ind w:left="2360" w:right="3714" w:firstLine="1859"/>
        <w:jc w:val="left"/>
        <w:rPr>
          <w:rFonts w:ascii="華康勘亭流(P)" w:hAnsi="華康勘亭流(P)" w:cs="華康勘亭流(P)" w:eastAsia="華康勘亭流(P)"/>
          <w:sz w:val="37"/>
          <w:szCs w:val="37"/>
        </w:rPr>
      </w:pPr>
      <w:r>
        <w:rPr>
          <w:rFonts w:ascii="華康勘亭流(P)" w:hAnsi="華康勘亭流(P)" w:cs="華康勘亭流(P)" w:eastAsia="華康勘亭流(P)"/>
          <w:color w:val="231F20"/>
          <w:w w:val="90"/>
          <w:sz w:val="37"/>
          <w:szCs w:val="37"/>
        </w:rPr>
        <w:t>（分頂一總計畫辦公室）</w:t>
        <w:tab/>
      </w:r>
      <w:r>
        <w:rPr>
          <w:rFonts w:ascii="華康勘亭流(P)" w:hAnsi="華康勘亭流(P)" w:cs="華康勘亭流(P)" w:eastAsia="華康勘亭流(P)"/>
          <w:color w:val="231F20"/>
          <w:sz w:val="37"/>
          <w:szCs w:val="37"/>
        </w:rPr>
        <w:t>夠台灣旅人工作室</w:t>
      </w:r>
      <w:r>
        <w:rPr>
          <w:rFonts w:ascii="華康勘亭流(P)" w:hAnsi="華康勘亭流(P)" w:cs="華康勘亭流(P)" w:eastAsia="華康勘亭流(P)"/>
          <w:color w:val="231F20"/>
          <w:sz w:val="37"/>
          <w:szCs w:val="37"/>
        </w:rPr>
        <w:t> 主辦單位：智慧科技與產業創新跨校教學</w:t>
        <w:tab/>
        <w:t>耕雲智慧生活科技有限公司</w:t>
      </w:r>
      <w:r>
        <w:rPr>
          <w:rFonts w:ascii="華康勘亭流(P)" w:hAnsi="華康勘亭流(P)" w:cs="華康勘亭流(P)" w:eastAsia="華康勘亭流(P)"/>
          <w:sz w:val="37"/>
          <w:szCs w:val="37"/>
        </w:rPr>
      </w:r>
    </w:p>
    <w:p>
      <w:pPr>
        <w:tabs>
          <w:tab w:pos="13702" w:val="left" w:leader="none"/>
        </w:tabs>
        <w:spacing w:line="431" w:lineRule="exact" w:before="0"/>
        <w:ind w:left="2360" w:right="0" w:firstLine="0"/>
        <w:jc w:val="left"/>
        <w:rPr>
          <w:rFonts w:ascii="華康勘亭流(P)" w:hAnsi="華康勘亭流(P)" w:cs="華康勘亭流(P)" w:eastAsia="華康勘亭流(P)"/>
          <w:sz w:val="37"/>
          <w:szCs w:val="37"/>
        </w:rPr>
      </w:pPr>
      <w:r>
        <w:rPr>
          <w:rFonts w:ascii="華康勘亭流(P)" w:hAnsi="華康勘亭流(P)" w:cs="華康勘亭流(P)" w:eastAsia="華康勘亭流(P)"/>
          <w:color w:val="231F20"/>
          <w:sz w:val="37"/>
          <w:szCs w:val="37"/>
        </w:rPr>
        <w:t>承辦單位：南開科技大學</w:t>
      </w:r>
      <w:r>
        <w:rPr>
          <w:rFonts w:ascii="華康勘亭流(P)" w:hAnsi="華康勘亭流(P)" w:cs="華康勘亭流(P)" w:eastAsia="華康勘亭流(P)"/>
          <w:color w:val="231F20"/>
          <w:spacing w:val="62"/>
          <w:sz w:val="37"/>
          <w:szCs w:val="37"/>
        </w:rPr>
        <w:t> </w:t>
      </w:r>
      <w:r>
        <w:rPr>
          <w:rFonts w:ascii="華康勘亭流(P)" w:hAnsi="華康勘亭流(P)" w:cs="華康勘亭流(P)" w:eastAsia="華康勘亭流(P)"/>
          <w:color w:val="231F20"/>
          <w:sz w:val="37"/>
          <w:szCs w:val="37"/>
        </w:rPr>
        <w:t>數位生活創意系</w:t>
        <w:tab/>
        <w:t>日安旅人鮮舖子</w:t>
      </w:r>
      <w:r>
        <w:rPr>
          <w:rFonts w:ascii="華康勘亭流(P)" w:hAnsi="華康勘亭流(P)" w:cs="華康勘亭流(P)" w:eastAsia="華康勘亭流(P)"/>
          <w:sz w:val="37"/>
          <w:szCs w:val="37"/>
        </w:rPr>
      </w:r>
    </w:p>
    <w:sectPr>
      <w:type w:val="continuous"/>
      <w:pgSz w:w="22370" w:h="31660"/>
      <w:pgMar w:top="300" w:bottom="0" w:left="420" w:right="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Kristen ITC">
    <w:altName w:val="Kristen ITC"/>
    <w:charset w:val="0"/>
    <w:family w:val="script"/>
    <w:pitch w:val="variable"/>
  </w:font>
  <w:font w:name="華康儷粗圓(P)">
    <w:altName w:val="華康儷粗圓(P)"/>
    <w:charset w:val="88"/>
    <w:family w:val="swiss"/>
    <w:pitch w:val="variable"/>
  </w:font>
  <w:font w:name="新細明體">
    <w:altName w:val="新細明體"/>
    <w:charset w:val="88"/>
    <w:family w:val="roman"/>
    <w:pitch w:val="variable"/>
  </w:font>
  <w:font w:name="華康勘亭流(P)">
    <w:altName w:val="華康勘亭流(P)"/>
    <w:charset w:val="88"/>
    <w:family w:val="script"/>
    <w:pitch w:val="variable"/>
  </w:font>
  <w:font w:name="MS Gothic">
    <w:altName w:val="MS Gothic"/>
    <w:charset w:val="0"/>
    <w:family w:val="modern"/>
    <w:pitch w:val="fixed"/>
  </w:font>
  <w:font w:name="Arial Unicode MS">
    <w:altName w:val="Arial Unicode MS"/>
    <w:charset w:val="88"/>
    <w:family w:val="swiss"/>
    <w:pitch w:val="variable"/>
  </w:font>
  <w:font w:name="Bookman Old Style">
    <w:altName w:val="Bookman Old Style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/>
    <w:rPr>
      <w:rFonts w:ascii="MS Gothic" w:hAnsi="MS Gothic" w:eastAsia="MS Gothic"/>
      <w:sz w:val="41"/>
      <w:szCs w:val="41"/>
    </w:rPr>
  </w:style>
  <w:style w:styleId="Heading1" w:type="paragraph">
    <w:name w:val="Heading 1"/>
    <w:basedOn w:val="Normal"/>
    <w:uiPriority w:val="1"/>
    <w:qFormat/>
    <w:pPr>
      <w:ind w:left="226"/>
      <w:outlineLvl w:val="1"/>
    </w:pPr>
    <w:rPr>
      <w:rFonts w:ascii="新細明體" w:hAnsi="新細明體" w:eastAsia="新細明體"/>
      <w:sz w:val="119"/>
      <w:szCs w:val="119"/>
    </w:rPr>
  </w:style>
  <w:style w:styleId="Heading2" w:type="paragraph">
    <w:name w:val="Heading 2"/>
    <w:basedOn w:val="Normal"/>
    <w:uiPriority w:val="1"/>
    <w:qFormat/>
    <w:pPr>
      <w:ind w:left="8135" w:hanging="2421"/>
      <w:outlineLvl w:val="2"/>
    </w:pPr>
    <w:rPr>
      <w:rFonts w:ascii="華康儷粗圓(P)" w:hAnsi="華康儷粗圓(P)" w:eastAsia="華康儷粗圓(P)"/>
      <w:sz w:val="99"/>
      <w:szCs w:val="99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0704-1</dc:title>
  <dcterms:created xsi:type="dcterms:W3CDTF">2016-06-21T16:28:55Z</dcterms:created>
  <dcterms:modified xsi:type="dcterms:W3CDTF">2016-06-21T16:28:55Z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2016-06-18T00:00:00Z</vt:filetime>
  </property>
  <property fmtid="{D5CDD505-2E9C-101B-9397-08002B2CF9AE}" pid="3" name="LastSaved">
    <vt:filetime>2016-06-21T00:00:00Z</vt:filetime>
  </property>
</Properties>
</file>